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154AD740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41344" behindDoc="1" locked="0" layoutInCell="1" allowOverlap="1" wp14:anchorId="0059447E" wp14:editId="083CE0DB">
            <wp:simplePos x="0" y="0"/>
            <wp:positionH relativeFrom="margin">
              <wp:posOffset>4245898</wp:posOffset>
            </wp:positionH>
            <wp:positionV relativeFrom="page">
              <wp:posOffset>1214120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7EFBB659" w:rsidR="00E0758C" w:rsidRPr="00F4198D" w:rsidRDefault="00E0758C" w:rsidP="00F4198D">
      <w:pPr>
        <w:tabs>
          <w:tab w:val="left" w:pos="8020"/>
        </w:tabs>
        <w:spacing w:after="120" w:line="240" w:lineRule="auto"/>
        <w:ind w:right="-1136"/>
        <w:rPr>
          <w:b/>
          <w:color w:val="327A86" w:themeColor="text2"/>
          <w:sz w:val="48"/>
          <w:szCs w:val="48"/>
          <w:lang w:eastAsia="de-DE"/>
        </w:rPr>
      </w:pPr>
      <w:r w:rsidRPr="00F4198D">
        <w:rPr>
          <w:b/>
          <w:color w:val="327A86" w:themeColor="text2"/>
          <w:sz w:val="48"/>
          <w:szCs w:val="48"/>
          <w:lang w:eastAsia="de-DE"/>
        </w:rPr>
        <w:t>N</w:t>
      </w:r>
      <w:r w:rsidR="008F2BF3" w:rsidRPr="00F4198D">
        <w:rPr>
          <w:b/>
          <w:color w:val="327A86" w:themeColor="text2"/>
          <w:sz w:val="48"/>
          <w:szCs w:val="48"/>
          <w:lang w:eastAsia="de-DE"/>
        </w:rPr>
        <w:t>6</w:t>
      </w:r>
      <w:r w:rsidRP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Multiplizieren</w:t>
      </w:r>
      <w:r w:rsid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und Dividieren</w:t>
      </w:r>
    </w:p>
    <w:p w14:paraId="3D19B96F" w14:textId="77777777" w:rsidR="00E0758C" w:rsidRPr="00E0758C" w:rsidRDefault="00E0758C" w:rsidP="00E0758C">
      <w:pPr>
        <w:rPr>
          <w:lang w:eastAsia="de-DE"/>
        </w:rPr>
      </w:pPr>
    </w:p>
    <w:p w14:paraId="1EEBB2E4" w14:textId="77777777" w:rsidR="00E0758C" w:rsidRP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16567279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389AFB2E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4198D" w:rsidRPr="00E0758C" w14:paraId="0BDD8ABA" w14:textId="77777777" w:rsidTr="005F38A8">
        <w:trPr>
          <w:cantSplit/>
          <w:trHeight w:val="68"/>
          <w:jc w:val="center"/>
        </w:trPr>
        <w:tc>
          <w:tcPr>
            <w:tcW w:w="1870" w:type="dxa"/>
          </w:tcPr>
          <w:p w14:paraId="72EDEDFC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692680A6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161C1A36" w14:textId="2DD96223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sicher mit Stufenzahlen multiplizieren und dividieren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br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F5056B" w14:textId="3242C1C2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>Fördermaterial in drei Fördereinheiten (6 Seiten)</w:t>
            </w:r>
          </w:p>
        </w:tc>
      </w:tr>
      <w:tr w:rsidR="00F4198D" w:rsidRPr="00E0758C" w14:paraId="73DFAF91" w14:textId="77777777" w:rsidTr="008852CD">
        <w:trPr>
          <w:cantSplit/>
          <w:trHeight w:val="68"/>
          <w:jc w:val="center"/>
        </w:trPr>
        <w:tc>
          <w:tcPr>
            <w:tcW w:w="1870" w:type="dxa"/>
          </w:tcPr>
          <w:p w14:paraId="3D33A404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5ABF6E1C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6AC6C80" w14:textId="70394959" w:rsidR="00F4198D" w:rsidRDefault="00F4198D" w:rsidP="00F4198D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>Ich kann sicher multiplizieren und meine Rechenwege erklären</w:t>
            </w:r>
          </w:p>
          <w:p w14:paraId="6E75EAE8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ED1DB88" w14:textId="460FFC21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>Fördermaterial in drei Fördereinheiten (6 Seiten)</w:t>
            </w:r>
          </w:p>
        </w:tc>
      </w:tr>
      <w:tr w:rsidR="00F4198D" w:rsidRPr="00E0758C" w14:paraId="5C169866" w14:textId="77777777" w:rsidTr="00F04028">
        <w:trPr>
          <w:cantSplit/>
          <w:trHeight w:val="68"/>
          <w:jc w:val="center"/>
        </w:trPr>
        <w:tc>
          <w:tcPr>
            <w:tcW w:w="1870" w:type="dxa"/>
          </w:tcPr>
          <w:p w14:paraId="3BB61172" w14:textId="01280EDD" w:rsidR="00F4198D" w:rsidRPr="00644F56" w:rsidRDefault="00F4198D" w:rsidP="00F4198D">
            <w:pPr>
              <w:pStyle w:val="Nummerierung"/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7201" w:type="dxa"/>
            <w:gridSpan w:val="2"/>
          </w:tcPr>
          <w:p w14:paraId="3B257F76" w14:textId="60BFCCB2" w:rsidR="00F4198D" w:rsidRDefault="00F4198D" w:rsidP="00F4198D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</w:pPr>
            <w:r w:rsidRPr="00F4198D">
              <w:rPr>
                <w:b/>
                <w:color w:val="000000" w:themeColor="text1"/>
              </w:rPr>
              <w:t xml:space="preserve">Ich kann sicher dividieren </w:t>
            </w:r>
            <w:r w:rsidRPr="00F4198D"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  <w:t>und meine Rechenwege erklären</w:t>
            </w:r>
          </w:p>
          <w:p w14:paraId="439926B0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EB4E088" w14:textId="6D2101C1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>Fördermaterial in drei Fördereinheiten (</w:t>
            </w:r>
            <w:r w:rsidR="00C34A35">
              <w:rPr>
                <w:color w:val="000000" w:themeColor="text1"/>
              </w:rPr>
              <w:t>4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</w:tbl>
    <w:p w14:paraId="228C8519" w14:textId="77777777" w:rsidR="00E0758C" w:rsidRPr="00E0758C" w:rsidRDefault="00E0758C" w:rsidP="00E0758C"/>
    <w:p w14:paraId="5D84235C" w14:textId="77777777" w:rsidR="00C9163F" w:rsidRDefault="00C9163F" w:rsidP="00C9163F"/>
    <w:p w14:paraId="7F12011E" w14:textId="77777777" w:rsidR="00F4198D" w:rsidRDefault="00F4198D" w:rsidP="00C9163F"/>
    <w:p w14:paraId="58D21B6E" w14:textId="77777777" w:rsidR="00F4198D" w:rsidRDefault="00F4198D" w:rsidP="00C9163F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F4198D" w:rsidRPr="00A77575" w14:paraId="2CA62FC3" w14:textId="77777777" w:rsidTr="00F4198D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F070832" w14:textId="77777777" w:rsidR="00F4198D" w:rsidRPr="00A77575" w:rsidRDefault="00F4198D" w:rsidP="00F4198D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color w:val="737373" w:themeColor="accent3"/>
                <w:sz w:val="17"/>
                <w:szCs w:val="18"/>
                <w:lang w:eastAsia="en-US"/>
              </w:rPr>
            </w:pPr>
            <w:r w:rsidRPr="00A77575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1691DC4B" wp14:editId="74BCE9FB">
                  <wp:extent cx="829310" cy="292735"/>
                  <wp:effectExtent l="0" t="0" r="8890" b="0"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5BD244CC" w14:textId="676D4E93" w:rsidR="00F4198D" w:rsidRPr="00A77575" w:rsidRDefault="00F4198D" w:rsidP="00F4198D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A77575">
              <w:rPr>
                <w:color w:val="737373" w:themeColor="accent3"/>
                <w:sz w:val="17"/>
                <w:szCs w:val="18"/>
              </w:rPr>
              <w:t xml:space="preserve">Dieses Material wurde durch </w:t>
            </w:r>
            <w:r w:rsidR="00EC445C" w:rsidRPr="00E84CEA">
              <w:rPr>
                <w:color w:val="737373" w:themeColor="accent3"/>
                <w:sz w:val="17"/>
                <w:szCs w:val="18"/>
              </w:rPr>
              <w:t xml:space="preserve">Kathrin </w:t>
            </w:r>
            <w:proofErr w:type="spellStart"/>
            <w:r w:rsidR="00EC445C" w:rsidRPr="00E84CEA">
              <w:rPr>
                <w:color w:val="737373" w:themeColor="accent3"/>
                <w:sz w:val="17"/>
                <w:szCs w:val="18"/>
              </w:rPr>
              <w:t>Akinwunmi</w:t>
            </w:r>
            <w:proofErr w:type="spellEnd"/>
            <w:r w:rsidR="00BD6B17">
              <w:rPr>
                <w:color w:val="737373" w:themeColor="accent3"/>
                <w:sz w:val="17"/>
                <w:szCs w:val="18"/>
              </w:rPr>
              <w:t>, Theresa Deutscher</w:t>
            </w:r>
            <w:r w:rsidR="00EC445C" w:rsidRPr="00E84CEA">
              <w:rPr>
                <w:color w:val="737373" w:themeColor="accent3"/>
                <w:sz w:val="17"/>
                <w:szCs w:val="18"/>
              </w:rPr>
              <w:t xml:space="preserve"> &amp; Christoph Selter</w:t>
            </w:r>
            <w:r w:rsidR="00EC445C" w:rsidRPr="00EC445C">
              <w:rPr>
                <w:b/>
                <w:bCs/>
                <w:color w:val="737373" w:themeColor="accent3"/>
                <w:sz w:val="17"/>
                <w:szCs w:val="18"/>
              </w:rPr>
              <w:t xml:space="preserve"> </w:t>
            </w:r>
            <w:r w:rsidRPr="00A77575">
              <w:rPr>
                <w:color w:val="737373" w:themeColor="accent3"/>
                <w:sz w:val="17"/>
                <w:szCs w:val="18"/>
              </w:rPr>
              <w:t xml:space="preserve">konzipiert und </w:t>
            </w:r>
            <w:r w:rsidR="00EC445C">
              <w:rPr>
                <w:color w:val="737373" w:themeColor="accent3"/>
                <w:sz w:val="17"/>
                <w:szCs w:val="18"/>
              </w:rPr>
              <w:t>leicht redigiert</w:t>
            </w:r>
            <w:r w:rsidRPr="00A77575">
              <w:rPr>
                <w:color w:val="737373" w:themeColor="accent3"/>
                <w:sz w:val="17"/>
                <w:szCs w:val="18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F4198D" w:rsidRPr="00C72ECD" w14:paraId="6F90CE21" w14:textId="77777777" w:rsidTr="00F4198D">
        <w:trPr>
          <w:cantSplit/>
          <w:jc w:val="center"/>
        </w:trPr>
        <w:tc>
          <w:tcPr>
            <w:tcW w:w="1871" w:type="dxa"/>
          </w:tcPr>
          <w:p w14:paraId="7E8303A8" w14:textId="77777777" w:rsidR="00F4198D" w:rsidRPr="00A77575" w:rsidRDefault="00F4198D" w:rsidP="00F4198D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A77575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>Zitierbar als</w:t>
            </w:r>
          </w:p>
        </w:tc>
        <w:tc>
          <w:tcPr>
            <w:tcW w:w="7200" w:type="dxa"/>
          </w:tcPr>
          <w:p w14:paraId="0330509A" w14:textId="27239B4A" w:rsidR="00F4198D" w:rsidRPr="00A77575" w:rsidRDefault="00EC445C" w:rsidP="00F4198D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  <w:lang w:val="en-GB"/>
              </w:rPr>
            </w:pPr>
            <w:r w:rsidRPr="00E84CEA">
              <w:rPr>
                <w:color w:val="737373" w:themeColor="accent3"/>
                <w:sz w:val="17"/>
                <w:szCs w:val="18"/>
              </w:rPr>
              <w:t xml:space="preserve">Kathrin </w:t>
            </w:r>
            <w:proofErr w:type="spellStart"/>
            <w:r w:rsidRPr="00E84CEA">
              <w:rPr>
                <w:color w:val="737373" w:themeColor="accent3"/>
                <w:sz w:val="17"/>
                <w:szCs w:val="18"/>
              </w:rPr>
              <w:t>Akinwunmi</w:t>
            </w:r>
            <w:proofErr w:type="spellEnd"/>
            <w:r w:rsidR="00BD6B17">
              <w:rPr>
                <w:color w:val="737373" w:themeColor="accent3"/>
                <w:sz w:val="17"/>
                <w:szCs w:val="18"/>
              </w:rPr>
              <w:t xml:space="preserve">, </w:t>
            </w:r>
            <w:r w:rsidR="00BD6B17" w:rsidRPr="00E84CEA">
              <w:rPr>
                <w:color w:val="737373" w:themeColor="accent3"/>
                <w:sz w:val="17"/>
                <w:szCs w:val="18"/>
              </w:rPr>
              <w:t>Theresa Deutscher</w:t>
            </w:r>
            <w:r w:rsidRPr="00E84CEA">
              <w:rPr>
                <w:color w:val="737373" w:themeColor="accent3"/>
                <w:sz w:val="17"/>
                <w:szCs w:val="18"/>
              </w:rPr>
              <w:t xml:space="preserve"> &amp; Christoph Selter</w:t>
            </w:r>
            <w:r w:rsidRPr="00A77575">
              <w:rPr>
                <w:color w:val="737373" w:themeColor="accent3"/>
                <w:sz w:val="17"/>
                <w:szCs w:val="18"/>
              </w:rPr>
              <w:t xml:space="preserve"> </w:t>
            </w:r>
            <w:r w:rsidR="00F4198D" w:rsidRPr="00A77575">
              <w:rPr>
                <w:color w:val="737373" w:themeColor="accent3"/>
                <w:sz w:val="17"/>
                <w:szCs w:val="18"/>
              </w:rPr>
              <w:t>(202</w:t>
            </w:r>
            <w:r>
              <w:rPr>
                <w:color w:val="737373" w:themeColor="accent3"/>
                <w:sz w:val="17"/>
                <w:szCs w:val="18"/>
              </w:rPr>
              <w:t>3</w:t>
            </w:r>
            <w:r w:rsidR="00F4198D" w:rsidRPr="00A77575">
              <w:rPr>
                <w:color w:val="737373" w:themeColor="accent3"/>
                <w:sz w:val="17"/>
                <w:szCs w:val="18"/>
              </w:rPr>
              <w:t>). Mathe sicher können Diagnose- und Förderbausteine N</w:t>
            </w:r>
            <w:r>
              <w:rPr>
                <w:color w:val="737373" w:themeColor="accent3"/>
                <w:sz w:val="17"/>
                <w:szCs w:val="18"/>
              </w:rPr>
              <w:t>6</w:t>
            </w:r>
            <w:r w:rsidR="00F4198D" w:rsidRPr="00A77575">
              <w:rPr>
                <w:color w:val="737373" w:themeColor="accent3"/>
                <w:sz w:val="17"/>
                <w:szCs w:val="18"/>
              </w:rPr>
              <w:t xml:space="preserve">: </w:t>
            </w:r>
            <w:r w:rsidR="005E54DA">
              <w:rPr>
                <w:color w:val="737373" w:themeColor="accent3"/>
                <w:sz w:val="17"/>
                <w:szCs w:val="18"/>
              </w:rPr>
              <w:t>Addieren. und Subtrahieren</w:t>
            </w:r>
            <w:r w:rsidR="00F4198D" w:rsidRPr="00A77575">
              <w:rPr>
                <w:color w:val="737373" w:themeColor="accent3"/>
                <w:sz w:val="17"/>
                <w:szCs w:val="18"/>
              </w:rPr>
              <w:t xml:space="preserve">. </w:t>
            </w:r>
            <w:r w:rsidR="00F4198D" w:rsidRPr="00A77575">
              <w:rPr>
                <w:color w:val="737373" w:themeColor="accent3"/>
                <w:sz w:val="17"/>
                <w:szCs w:val="18"/>
                <w:lang w:val="en-GB"/>
              </w:rPr>
              <w:t xml:space="preserve">Open Educational Resources </w:t>
            </w:r>
            <w:proofErr w:type="spellStart"/>
            <w:r w:rsidR="00F4198D" w:rsidRPr="00A77575">
              <w:rPr>
                <w:color w:val="737373" w:themeColor="accent3"/>
                <w:sz w:val="17"/>
                <w:szCs w:val="18"/>
                <w:lang w:val="en-GB"/>
              </w:rPr>
              <w:t>unter</w:t>
            </w:r>
            <w:proofErr w:type="spellEnd"/>
            <w:r w:rsidR="00F4198D" w:rsidRPr="00A77575">
              <w:rPr>
                <w:color w:val="737373" w:themeColor="accent3"/>
                <w:sz w:val="17"/>
                <w:szCs w:val="18"/>
                <w:lang w:val="en-GB"/>
              </w:rPr>
              <w:t xml:space="preserve"> mathe-sicher-koennen.dzlm.de/</w:t>
            </w:r>
            <w:r w:rsidR="001C44D2">
              <w:rPr>
                <w:color w:val="737373" w:themeColor="accent3"/>
                <w:sz w:val="17"/>
                <w:szCs w:val="18"/>
                <w:lang w:val="en-GB"/>
              </w:rPr>
              <w:t>nz#n</w:t>
            </w:r>
            <w:r w:rsidR="005E54DA">
              <w:rPr>
                <w:color w:val="737373" w:themeColor="accent3"/>
                <w:sz w:val="17"/>
                <w:szCs w:val="18"/>
                <w:lang w:val="en-GB"/>
              </w:rPr>
              <w:t>6</w:t>
            </w:r>
          </w:p>
        </w:tc>
      </w:tr>
      <w:tr w:rsidR="00F4198D" w:rsidRPr="00A77575" w14:paraId="4256CA0B" w14:textId="77777777" w:rsidTr="00F4198D">
        <w:trPr>
          <w:cantSplit/>
          <w:jc w:val="center"/>
        </w:trPr>
        <w:tc>
          <w:tcPr>
            <w:tcW w:w="1871" w:type="dxa"/>
          </w:tcPr>
          <w:p w14:paraId="2140ABF2" w14:textId="77777777" w:rsidR="00F4198D" w:rsidRPr="00A77575" w:rsidRDefault="00F4198D" w:rsidP="00F4198D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A77575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 xml:space="preserve">Hinweis zu </w:t>
            </w:r>
          </w:p>
          <w:p w14:paraId="4911394E" w14:textId="77777777" w:rsidR="00F4198D" w:rsidRPr="00A77575" w:rsidRDefault="00F4198D" w:rsidP="00F4198D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</w:pPr>
            <w:r w:rsidRPr="00A77575">
              <w:rPr>
                <w:rFonts w:asciiTheme="minorHAnsi" w:eastAsiaTheme="minorHAnsi" w:hAnsiTheme="minorHAnsi" w:cstheme="minorBidi"/>
                <w:b/>
                <w:color w:val="737373" w:themeColor="accent3"/>
                <w:sz w:val="17"/>
                <w:szCs w:val="18"/>
                <w:lang w:eastAsia="en-US"/>
              </w:rPr>
              <w:t>verwandtem Material</w:t>
            </w:r>
          </w:p>
        </w:tc>
        <w:tc>
          <w:tcPr>
            <w:tcW w:w="7200" w:type="dxa"/>
          </w:tcPr>
          <w:p w14:paraId="368FB670" w14:textId="27957514" w:rsidR="00F4198D" w:rsidRPr="00A77575" w:rsidRDefault="00F4198D" w:rsidP="00F4198D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A77575">
              <w:rPr>
                <w:color w:val="737373" w:themeColor="accent3"/>
                <w:sz w:val="17"/>
                <w:szCs w:val="18"/>
              </w:rPr>
              <w:t xml:space="preserve">Das Material ist in Print auch bei Cornelsen kaufbar, wurde hier jedoch leicht weiterentwickelt. </w:t>
            </w:r>
            <w:r>
              <w:rPr>
                <w:color w:val="737373" w:themeColor="accent3"/>
                <w:sz w:val="17"/>
                <w:szCs w:val="18"/>
              </w:rPr>
              <w:br/>
            </w:r>
            <w:r w:rsidRPr="00A77575">
              <w:rPr>
                <w:color w:val="737373" w:themeColor="accent3"/>
                <w:sz w:val="17"/>
                <w:szCs w:val="18"/>
              </w:rPr>
              <w:t xml:space="preserve">Zu dem Diagnose- und Fördermaterial sind auch Handreichungen verfügbar sowie Erklärvideos und Fortbildungsangebote, alles zu finden unter mathe-sicher-koennen.dzlm.de. </w:t>
            </w:r>
          </w:p>
        </w:tc>
      </w:tr>
    </w:tbl>
    <w:p w14:paraId="62B999F5" w14:textId="77777777" w:rsidR="00F4198D" w:rsidRDefault="00F4198D" w:rsidP="00F4198D"/>
    <w:p w14:paraId="400CE224" w14:textId="0E9D7C56" w:rsidR="00F4198D" w:rsidRPr="00F4198D" w:rsidRDefault="00F4198D" w:rsidP="00F4198D">
      <w:pPr>
        <w:sectPr w:rsidR="00F4198D" w:rsidRPr="00F4198D" w:rsidSect="003079F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018"/>
        <w:gridCol w:w="4019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0E6AA075" w14:textId="15AC809F" w:rsidR="00AC7674" w:rsidRPr="00E0758C" w:rsidRDefault="001D55A9" w:rsidP="00AC7674">
            <w:pPr>
              <w:pStyle w:val="berschrift1"/>
              <w:rPr>
                <w:noProof/>
              </w:rPr>
            </w:pPr>
            <w:r w:rsidRPr="001D55A9">
              <w:t>Kann ich sicher mit Stufenzahlen multiplizieren und dividieren?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bookmarkStart w:id="1" w:name="_Hlk124251923"/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283E536A" w14:textId="6C242936" w:rsidR="00AC7674" w:rsidRPr="00AC7674" w:rsidRDefault="00C631F7" w:rsidP="00AC7674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Mit 10 multiplizieren</w:t>
            </w:r>
          </w:p>
        </w:tc>
      </w:tr>
      <w:tr w:rsidR="00D10F68" w:rsidRPr="00E0758C" w14:paraId="7E7F3716" w14:textId="77777777" w:rsidTr="00B97A03">
        <w:tc>
          <w:tcPr>
            <w:tcW w:w="610" w:type="dxa"/>
          </w:tcPr>
          <w:p w14:paraId="3CAC586D" w14:textId="77777777" w:rsidR="00D10F68" w:rsidRPr="00E0758C" w:rsidRDefault="00D10F68" w:rsidP="00E0758C">
            <w:pPr>
              <w:spacing w:line="240" w:lineRule="atLeast"/>
            </w:pPr>
          </w:p>
        </w:tc>
        <w:tc>
          <w:tcPr>
            <w:tcW w:w="4018" w:type="dxa"/>
          </w:tcPr>
          <w:p w14:paraId="7DFBA427" w14:textId="0EB0F1BC" w:rsidR="00D10F68" w:rsidRDefault="00D10F68" w:rsidP="008A14A1">
            <w:pPr>
              <w:pStyle w:val="Listenabsatz"/>
              <w:numPr>
                <w:ilvl w:val="0"/>
                <w:numId w:val="5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75194A" w:rsidRPr="00FC1A7D">
              <w:t>·</w:t>
            </w:r>
            <w:r w:rsidR="0075194A">
              <w:t xml:space="preserve"> 10 =</w:t>
            </w:r>
          </w:p>
          <w:p w14:paraId="3DF67A7F" w14:textId="3536711F" w:rsidR="0075194A" w:rsidRDefault="005C3748" w:rsidP="0075194A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3FD0880" wp14:editId="228AF898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2FAC0C" id="Gerade Verbindung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  <w:p w14:paraId="564349CD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51D35867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22D1A3EB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1C152A6A" w14:textId="047BF77A" w:rsidR="00960136" w:rsidRPr="00E0758C" w:rsidRDefault="00960136" w:rsidP="0075194A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5A1D58CC" w14:textId="3038CEF7" w:rsidR="00D10F68" w:rsidRPr="00E0758C" w:rsidRDefault="007A415A" w:rsidP="008A14A1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E59DD3D" wp14:editId="486F9A30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7679F4" id="Gerade Verbindung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75194A">
              <w:t xml:space="preserve">10 </w:t>
            </w:r>
            <w:r w:rsidR="0075194A" w:rsidRPr="00FC1A7D">
              <w:t>·</w:t>
            </w:r>
            <w:r w:rsidR="0075194A">
              <w:t xml:space="preserve"> 358 =</w:t>
            </w:r>
          </w:p>
        </w:tc>
        <w:tc>
          <w:tcPr>
            <w:tcW w:w="424" w:type="dxa"/>
            <w:vAlign w:val="bottom"/>
          </w:tcPr>
          <w:p w14:paraId="32E4618D" w14:textId="43A3856D" w:rsidR="00D10F68" w:rsidRPr="00E0758C" w:rsidRDefault="00014336" w:rsidP="00E0758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1200" behindDoc="0" locked="0" layoutInCell="1" allowOverlap="1" wp14:anchorId="73427C17" wp14:editId="5F71EC3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322580</wp:posOffset>
                  </wp:positionV>
                  <wp:extent cx="222885" cy="700405"/>
                  <wp:effectExtent l="0" t="0" r="5715" b="0"/>
                  <wp:wrapNone/>
                  <wp:docPr id="348447887" name="Grafik 34844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4708" w:rsidRPr="00E0758C" w14:paraId="2F5A8CF1" w14:textId="77777777" w:rsidTr="00B97A03">
        <w:tc>
          <w:tcPr>
            <w:tcW w:w="610" w:type="dxa"/>
          </w:tcPr>
          <w:p w14:paraId="70C63AF0" w14:textId="77777777" w:rsidR="00804708" w:rsidRPr="00E0758C" w:rsidRDefault="00804708" w:rsidP="00E0758C">
            <w:pPr>
              <w:spacing w:line="240" w:lineRule="atLeast"/>
            </w:pPr>
          </w:p>
        </w:tc>
        <w:tc>
          <w:tcPr>
            <w:tcW w:w="4018" w:type="dxa"/>
          </w:tcPr>
          <w:p w14:paraId="6A1784BA" w14:textId="552784B6" w:rsidR="00804708" w:rsidRDefault="00804708" w:rsidP="008A14A1">
            <w:pPr>
              <w:pStyle w:val="Listenabsatz"/>
              <w:numPr>
                <w:ilvl w:val="0"/>
                <w:numId w:val="5"/>
              </w:numPr>
              <w:tabs>
                <w:tab w:val="left" w:pos="1020"/>
              </w:tabs>
              <w:spacing w:line="240" w:lineRule="auto"/>
            </w:pPr>
            <w:r>
              <w:t>Warum darfst du so rechnen wie in (1)?</w:t>
            </w:r>
          </w:p>
          <w:p w14:paraId="58BB5DF3" w14:textId="77777777" w:rsidR="00804708" w:rsidRDefault="00804708" w:rsidP="00804708">
            <w:pPr>
              <w:tabs>
                <w:tab w:val="left" w:pos="1020"/>
              </w:tabs>
              <w:spacing w:line="240" w:lineRule="auto"/>
            </w:pPr>
          </w:p>
          <w:p w14:paraId="2DC2CA59" w14:textId="77777777" w:rsidR="00804708" w:rsidRDefault="00804708" w:rsidP="00804708">
            <w:pPr>
              <w:tabs>
                <w:tab w:val="left" w:pos="1020"/>
              </w:tabs>
              <w:spacing w:line="240" w:lineRule="auto"/>
            </w:pPr>
          </w:p>
          <w:p w14:paraId="47AD0BF8" w14:textId="77777777" w:rsidR="00804708" w:rsidRDefault="00804708" w:rsidP="00804708">
            <w:pPr>
              <w:tabs>
                <w:tab w:val="left" w:pos="1020"/>
              </w:tabs>
              <w:spacing w:line="240" w:lineRule="auto"/>
            </w:pPr>
          </w:p>
          <w:p w14:paraId="7FCFEF03" w14:textId="1F218F38" w:rsidR="00804708" w:rsidRDefault="00804708" w:rsidP="00804708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67114098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spacing w:line="240" w:lineRule="auto"/>
              <w:ind w:left="360"/>
              <w:rPr>
                <w:noProof/>
              </w:rPr>
            </w:pPr>
          </w:p>
        </w:tc>
        <w:tc>
          <w:tcPr>
            <w:tcW w:w="424" w:type="dxa"/>
            <w:vAlign w:val="bottom"/>
          </w:tcPr>
          <w:p w14:paraId="1BE806D3" w14:textId="77777777" w:rsidR="00804708" w:rsidRPr="00E0758C" w:rsidRDefault="00804708" w:rsidP="00E0758C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150CA4" w:rsidRPr="00AC7674" w14:paraId="1A44252C" w14:textId="77777777" w:rsidTr="00332D6B">
        <w:tc>
          <w:tcPr>
            <w:tcW w:w="610" w:type="dxa"/>
          </w:tcPr>
          <w:p w14:paraId="35971742" w14:textId="56FE1777" w:rsidR="00150CA4" w:rsidRPr="00AC7674" w:rsidRDefault="00150CA4" w:rsidP="00332D6B">
            <w:pPr>
              <w:pStyle w:val="berschrift2"/>
              <w:rPr>
                <w:color w:val="70BCC9" w:themeColor="text2" w:themeTint="99"/>
              </w:rPr>
            </w:pPr>
            <w:bookmarkStart w:id="2" w:name="_Hlk124251939"/>
            <w:bookmarkEnd w:id="1"/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00641346" w14:textId="3B909F7E" w:rsidR="00150CA4" w:rsidRPr="00AC7674" w:rsidRDefault="00150CA4" w:rsidP="00332D6B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Durch 10 dividieren</w:t>
            </w:r>
          </w:p>
        </w:tc>
      </w:tr>
      <w:tr w:rsidR="00150CA4" w:rsidRPr="00E0758C" w14:paraId="4F431726" w14:textId="77777777" w:rsidTr="00332D6B">
        <w:tc>
          <w:tcPr>
            <w:tcW w:w="610" w:type="dxa"/>
          </w:tcPr>
          <w:p w14:paraId="4352BA10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7B8DF0B" w14:textId="2972FADC" w:rsidR="00150CA4" w:rsidRDefault="001A7843" w:rsidP="008A14A1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proofErr w:type="gramStart"/>
            <w:r>
              <w:t xml:space="preserve">630 </w:t>
            </w:r>
            <w:r w:rsidR="006C0BB5">
              <w:t>:</w:t>
            </w:r>
            <w:proofErr w:type="gramEnd"/>
            <w:r w:rsidR="006C0BB5">
              <w:t xml:space="preserve"> 10</w:t>
            </w:r>
            <w:r w:rsidR="00150CA4">
              <w:t xml:space="preserve"> =</w:t>
            </w:r>
          </w:p>
          <w:p w14:paraId="6A51963D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BDBE60B" wp14:editId="757B7D6D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060E0D" id="Gerade Verbindung 1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  <w:p w14:paraId="56FD9BEB" w14:textId="561A3A7D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7429E42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5A536694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C931E4C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FE1DFB" w14:textId="211527B8" w:rsidR="00150CA4" w:rsidRPr="00E0758C" w:rsidRDefault="00150CA4" w:rsidP="008A14A1">
            <w:pPr>
              <w:pStyle w:val="Listenabsatz"/>
              <w:numPr>
                <w:ilvl w:val="0"/>
                <w:numId w:val="6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AAC264D" wp14:editId="1D87B0C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5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2A2B7F" id="Gerade Verbindung 1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6C0BB5">
              <w:rPr>
                <w:noProof/>
              </w:rPr>
              <w:t>30 630 : 10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29D0EDE4" w14:textId="66FE4BF2" w:rsidR="00150CA4" w:rsidRPr="00E0758C" w:rsidRDefault="00014336" w:rsidP="00332D6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89152" behindDoc="0" locked="0" layoutInCell="1" allowOverlap="1" wp14:anchorId="44B47F99" wp14:editId="70BEB6A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259715</wp:posOffset>
                  </wp:positionV>
                  <wp:extent cx="222885" cy="700405"/>
                  <wp:effectExtent l="0" t="0" r="5715" b="0"/>
                  <wp:wrapNone/>
                  <wp:docPr id="1765150375" name="Grafik 176515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CA4" w:rsidRPr="00AC7674" w14:paraId="5F380DE5" w14:textId="77777777" w:rsidTr="00332D6B">
        <w:tc>
          <w:tcPr>
            <w:tcW w:w="610" w:type="dxa"/>
          </w:tcPr>
          <w:p w14:paraId="05A49B84" w14:textId="1081E806" w:rsidR="00150CA4" w:rsidRPr="00AC7674" w:rsidRDefault="00150CA4" w:rsidP="00332D6B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1" w:type="dxa"/>
            <w:gridSpan w:val="3"/>
          </w:tcPr>
          <w:p w14:paraId="16EEB8E6" w14:textId="2C8650D8" w:rsidR="00150CA4" w:rsidRPr="00AC7674" w:rsidRDefault="00150CA4" w:rsidP="00332D6B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Mit 10</w:t>
            </w:r>
            <w:r w:rsidR="0060393B">
              <w:rPr>
                <w:color w:val="70BCC9" w:themeColor="text2" w:themeTint="99"/>
              </w:rPr>
              <w:t>0 und 1</w:t>
            </w:r>
            <w:r w:rsidR="00960136">
              <w:rPr>
                <w:color w:val="70BCC9" w:themeColor="text2" w:themeTint="99"/>
              </w:rPr>
              <w:t xml:space="preserve"> </w:t>
            </w:r>
            <w:r w:rsidR="0060393B">
              <w:rPr>
                <w:color w:val="70BCC9" w:themeColor="text2" w:themeTint="99"/>
              </w:rPr>
              <w:t>000</w:t>
            </w:r>
            <w:r>
              <w:rPr>
                <w:color w:val="70BCC9" w:themeColor="text2" w:themeTint="99"/>
              </w:rPr>
              <w:t xml:space="preserve"> multiplizieren</w:t>
            </w:r>
            <w:r w:rsidR="0060393B">
              <w:rPr>
                <w:color w:val="70BCC9" w:themeColor="text2" w:themeTint="99"/>
              </w:rPr>
              <w:t xml:space="preserve"> und dividieren</w:t>
            </w:r>
          </w:p>
        </w:tc>
      </w:tr>
      <w:tr w:rsidR="00150CA4" w:rsidRPr="00E0758C" w14:paraId="6D1B6084" w14:textId="77777777" w:rsidTr="00332D6B">
        <w:tc>
          <w:tcPr>
            <w:tcW w:w="610" w:type="dxa"/>
          </w:tcPr>
          <w:p w14:paraId="0479E8D4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3E5D04D" w14:textId="43A17A3C" w:rsidR="00150CA4" w:rsidRDefault="00150CA4" w:rsidP="008A14A1">
            <w:pPr>
              <w:pStyle w:val="Listenabsatz"/>
              <w:numPr>
                <w:ilvl w:val="0"/>
                <w:numId w:val="7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Pr="00FC1A7D">
              <w:t>·</w:t>
            </w:r>
            <w:r>
              <w:t xml:space="preserve"> 10</w:t>
            </w:r>
            <w:r w:rsidR="006C0BB5">
              <w:t>0</w:t>
            </w:r>
            <w:r>
              <w:t xml:space="preserve"> =</w:t>
            </w:r>
          </w:p>
          <w:p w14:paraId="3274F829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E528B02" wp14:editId="7C7AFB66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3F4AD" id="Gerade Verbindung 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  <w:p w14:paraId="4C60FCBC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3FCC88D8" w14:textId="61BE2370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56627B3E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24AAAA6D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58D6EA" w14:textId="27EA6D2E" w:rsidR="00150CA4" w:rsidRPr="00E0758C" w:rsidRDefault="00150CA4" w:rsidP="008A14A1">
            <w:pPr>
              <w:pStyle w:val="Listenabsatz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EF48F" wp14:editId="150B81B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205ACE" id="Gerade Verbindung 1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6C0BB5">
              <w:rPr>
                <w:noProof/>
              </w:rPr>
              <w:t xml:space="preserve">37 </w:t>
            </w:r>
            <w:r w:rsidR="006C0BB5">
              <w:t>· 1 000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65399524" w14:textId="23E2E2F6" w:rsidR="00150CA4" w:rsidRPr="00E0758C" w:rsidRDefault="00014336" w:rsidP="00332D6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87104" behindDoc="0" locked="0" layoutInCell="1" allowOverlap="1" wp14:anchorId="5229B555" wp14:editId="0689D50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318135</wp:posOffset>
                  </wp:positionV>
                  <wp:extent cx="222885" cy="700405"/>
                  <wp:effectExtent l="0" t="0" r="5715" b="0"/>
                  <wp:wrapNone/>
                  <wp:docPr id="1217974002" name="Grafik 121797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0CA4" w:rsidRPr="00AC7674" w14:paraId="046FC6C2" w14:textId="77777777" w:rsidTr="00332D6B">
        <w:tc>
          <w:tcPr>
            <w:tcW w:w="610" w:type="dxa"/>
          </w:tcPr>
          <w:p w14:paraId="21E82F73" w14:textId="75C83BEF" w:rsidR="00150CA4" w:rsidRPr="00AC7674" w:rsidRDefault="00960136" w:rsidP="00332D6B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4</w:t>
            </w:r>
          </w:p>
        </w:tc>
        <w:tc>
          <w:tcPr>
            <w:tcW w:w="8461" w:type="dxa"/>
            <w:gridSpan w:val="3"/>
          </w:tcPr>
          <w:p w14:paraId="63711642" w14:textId="75F7D2AA" w:rsidR="00150CA4" w:rsidRPr="00AC7674" w:rsidRDefault="0060393B" w:rsidP="00332D6B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Multiplikation und Division mit Stufenzahlen</w:t>
            </w:r>
          </w:p>
        </w:tc>
      </w:tr>
      <w:tr w:rsidR="00960136" w:rsidRPr="00E0758C" w14:paraId="1B46BF24" w14:textId="77777777" w:rsidTr="00332D6B">
        <w:tc>
          <w:tcPr>
            <w:tcW w:w="610" w:type="dxa"/>
          </w:tcPr>
          <w:p w14:paraId="4F28BFB7" w14:textId="77777777" w:rsidR="00960136" w:rsidRPr="00E0758C" w:rsidRDefault="00960136" w:rsidP="00332D6B">
            <w:pPr>
              <w:spacing w:line="240" w:lineRule="atLeast"/>
            </w:pPr>
            <w:bookmarkStart w:id="3" w:name="_Hlk124252081"/>
            <w:bookmarkEnd w:id="2"/>
          </w:p>
        </w:tc>
        <w:tc>
          <w:tcPr>
            <w:tcW w:w="4018" w:type="dxa"/>
          </w:tcPr>
          <w:p w14:paraId="694FB502" w14:textId="550E1F0A" w:rsidR="00960136" w:rsidRDefault="00960136" w:rsidP="008A14A1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20 · 30 =</w:t>
            </w:r>
          </w:p>
          <w:p w14:paraId="31DFEC4A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41F7976" wp14:editId="79960853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ACFDBF" id="Gerade Verbindung 1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  <w:p w14:paraId="76788F32" w14:textId="1B1EE785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0BA4A5AC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0A1A79D6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34C0C635" w14:textId="77777777" w:rsidR="00960136" w:rsidRPr="00E0758C" w:rsidRDefault="00960136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6280B352" w14:textId="33CE73FE" w:rsidR="00960136" w:rsidRPr="00E0758C" w:rsidRDefault="00960136" w:rsidP="008A14A1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602D06E" wp14:editId="0BCA5B48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909ECB" id="Gerade Verbindung 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50 </w:t>
            </w:r>
            <w:r>
              <w:t>· 600 =</w:t>
            </w:r>
          </w:p>
        </w:tc>
        <w:tc>
          <w:tcPr>
            <w:tcW w:w="424" w:type="dxa"/>
            <w:vMerge w:val="restart"/>
            <w:vAlign w:val="bottom"/>
          </w:tcPr>
          <w:p w14:paraId="7E6C4958" w14:textId="1BF1D5F7" w:rsidR="00960136" w:rsidRPr="00E0758C" w:rsidRDefault="00014336" w:rsidP="00332D6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3248" behindDoc="0" locked="0" layoutInCell="1" allowOverlap="1" wp14:anchorId="21513DA0" wp14:editId="3080328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1382395</wp:posOffset>
                  </wp:positionV>
                  <wp:extent cx="222885" cy="700405"/>
                  <wp:effectExtent l="0" t="0" r="5715" b="0"/>
                  <wp:wrapNone/>
                  <wp:docPr id="564425231" name="Grafik 56442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3"/>
      <w:tr w:rsidR="00960136" w:rsidRPr="00E0758C" w14:paraId="536665ED" w14:textId="77777777" w:rsidTr="00960136">
        <w:tc>
          <w:tcPr>
            <w:tcW w:w="610" w:type="dxa"/>
          </w:tcPr>
          <w:p w14:paraId="116D6846" w14:textId="77777777" w:rsidR="00960136" w:rsidRPr="00E0758C" w:rsidRDefault="00960136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2D4609EA" w14:textId="2A8B09A0" w:rsidR="00960136" w:rsidRDefault="00960136" w:rsidP="008A14A1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proofErr w:type="gramStart"/>
            <w:r>
              <w:t>250 :</w:t>
            </w:r>
            <w:proofErr w:type="gramEnd"/>
            <w:r>
              <w:t xml:space="preserve"> 5 =</w:t>
            </w:r>
          </w:p>
          <w:p w14:paraId="72F73098" w14:textId="77777777" w:rsidR="00960136" w:rsidRDefault="00960136" w:rsidP="00960136">
            <w:pPr>
              <w:pStyle w:val="Listenabsatz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A611C34" wp14:editId="6D1C87AF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37949" id="Gerade Verbindung 1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  <w:p w14:paraId="10102837" w14:textId="77777777" w:rsidR="00960136" w:rsidRDefault="00960136" w:rsidP="00960136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56E37629" w14:textId="46746E7B" w:rsidR="00960136" w:rsidRDefault="00960136" w:rsidP="00960136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7BBF4AF5" w14:textId="77777777" w:rsidR="00960136" w:rsidRDefault="00960136" w:rsidP="00960136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6F38D4DD" w14:textId="77777777" w:rsidR="00960136" w:rsidRPr="00E0758C" w:rsidRDefault="00960136" w:rsidP="00960136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</w:tc>
        <w:tc>
          <w:tcPr>
            <w:tcW w:w="4019" w:type="dxa"/>
          </w:tcPr>
          <w:p w14:paraId="724B178C" w14:textId="5C6A73C4" w:rsidR="00960136" w:rsidRPr="00E0758C" w:rsidRDefault="00960136" w:rsidP="008A14A1">
            <w:pPr>
              <w:pStyle w:val="Listenabsatz"/>
              <w:numPr>
                <w:ilvl w:val="0"/>
                <w:numId w:val="8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7CFADF5" wp14:editId="7A8E3D0E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2227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90BFC3" id="Gerade Verbindung 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2 000 : 5 =</w:t>
            </w:r>
          </w:p>
        </w:tc>
        <w:tc>
          <w:tcPr>
            <w:tcW w:w="424" w:type="dxa"/>
            <w:vMerge/>
            <w:vAlign w:val="bottom"/>
          </w:tcPr>
          <w:p w14:paraId="45D33A0A" w14:textId="00F41BB5" w:rsidR="00960136" w:rsidRPr="00E0758C" w:rsidRDefault="00960136" w:rsidP="00332D6B">
            <w:pPr>
              <w:spacing w:line="240" w:lineRule="auto"/>
              <w:jc w:val="right"/>
              <w:rPr>
                <w:noProof/>
              </w:rPr>
            </w:pPr>
          </w:p>
        </w:tc>
      </w:tr>
    </w:tbl>
    <w:p w14:paraId="219D4506" w14:textId="6EF08381" w:rsidR="00960136" w:rsidRDefault="00960136"/>
    <w:p w14:paraId="26525840" w14:textId="77777777" w:rsidR="007175EE" w:rsidRDefault="007175EE">
      <w:pPr>
        <w:spacing w:after="200" w:line="276" w:lineRule="auto"/>
        <w:sectPr w:rsidR="007175EE" w:rsidSect="003079FB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12"/>
        <w:gridCol w:w="385"/>
        <w:gridCol w:w="2265"/>
        <w:gridCol w:w="28"/>
        <w:gridCol w:w="258"/>
        <w:gridCol w:w="1081"/>
        <w:gridCol w:w="194"/>
        <w:gridCol w:w="1146"/>
        <w:gridCol w:w="130"/>
        <w:gridCol w:w="2551"/>
        <w:gridCol w:w="426"/>
      </w:tblGrid>
      <w:tr w:rsidR="00960136" w:rsidRPr="00E0758C" w14:paraId="4F9C0F88" w14:textId="77777777" w:rsidTr="00B26032">
        <w:tc>
          <w:tcPr>
            <w:tcW w:w="609" w:type="dxa"/>
            <w:gridSpan w:val="2"/>
          </w:tcPr>
          <w:p w14:paraId="34CF6AA9" w14:textId="5ED64FA5" w:rsidR="00960136" w:rsidRPr="00E0758C" w:rsidRDefault="00960136" w:rsidP="00332D6B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4" w:type="dxa"/>
            <w:gridSpan w:val="10"/>
          </w:tcPr>
          <w:p w14:paraId="143BA7AB" w14:textId="64F6E08D" w:rsidR="00960136" w:rsidRPr="00E0758C" w:rsidRDefault="004049A0" w:rsidP="00332D6B">
            <w:pPr>
              <w:pStyle w:val="berschrift1"/>
              <w:rPr>
                <w:noProof/>
              </w:rPr>
            </w:pPr>
            <w:r w:rsidRPr="004049A0">
              <w:t>Kann ich sicher multiplizieren und meine Rechenwege erklären?</w:t>
            </w:r>
          </w:p>
        </w:tc>
      </w:tr>
      <w:tr w:rsidR="00960136" w:rsidRPr="00E0758C" w14:paraId="309A8A6A" w14:textId="77777777" w:rsidTr="00B26032">
        <w:tc>
          <w:tcPr>
            <w:tcW w:w="609" w:type="dxa"/>
            <w:gridSpan w:val="2"/>
          </w:tcPr>
          <w:p w14:paraId="310CA807" w14:textId="77777777" w:rsidR="00960136" w:rsidRPr="00AC7674" w:rsidRDefault="00960136" w:rsidP="00332D6B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4" w:type="dxa"/>
            <w:gridSpan w:val="10"/>
          </w:tcPr>
          <w:p w14:paraId="4D96E34B" w14:textId="4EA7DBB9" w:rsidR="00960136" w:rsidRPr="00AC7674" w:rsidRDefault="0023366C" w:rsidP="00332D6B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bis 100</w:t>
            </w:r>
          </w:p>
        </w:tc>
      </w:tr>
      <w:tr w:rsidR="00960136" w:rsidRPr="00E0758C" w14:paraId="12372AB7" w14:textId="77777777" w:rsidTr="00B26032">
        <w:tc>
          <w:tcPr>
            <w:tcW w:w="609" w:type="dxa"/>
            <w:gridSpan w:val="2"/>
          </w:tcPr>
          <w:p w14:paraId="16313204" w14:textId="77777777" w:rsidR="00960136" w:rsidRDefault="00960136" w:rsidP="00332D6B">
            <w:pPr>
              <w:spacing w:line="240" w:lineRule="atLeast"/>
            </w:pPr>
          </w:p>
          <w:p w14:paraId="76EE1914" w14:textId="77777777" w:rsidR="009C0CF8" w:rsidRDefault="009C0CF8" w:rsidP="00332D6B">
            <w:pPr>
              <w:spacing w:line="240" w:lineRule="atLeast"/>
            </w:pPr>
          </w:p>
          <w:p w14:paraId="1EE1A058" w14:textId="77777777" w:rsidR="009C0CF8" w:rsidRDefault="009C0CF8" w:rsidP="00332D6B">
            <w:pPr>
              <w:spacing w:line="240" w:lineRule="atLeast"/>
            </w:pPr>
          </w:p>
          <w:p w14:paraId="011E7451" w14:textId="77777777" w:rsidR="009C0CF8" w:rsidRDefault="009C0CF8" w:rsidP="00332D6B">
            <w:pPr>
              <w:spacing w:line="240" w:lineRule="atLeast"/>
            </w:pPr>
          </w:p>
          <w:p w14:paraId="33BCDA01" w14:textId="77777777" w:rsidR="009C0CF8" w:rsidRPr="00E0758C" w:rsidRDefault="009C0CF8" w:rsidP="00332D6B">
            <w:pPr>
              <w:spacing w:line="240" w:lineRule="atLeast"/>
            </w:pPr>
          </w:p>
        </w:tc>
        <w:tc>
          <w:tcPr>
            <w:tcW w:w="4017" w:type="dxa"/>
            <w:gridSpan w:val="5"/>
          </w:tcPr>
          <w:p w14:paraId="6F041581" w14:textId="7A03B14A" w:rsidR="00960136" w:rsidRDefault="001F16F9" w:rsidP="008A14A1">
            <w:pPr>
              <w:pStyle w:val="Listenabsatz"/>
              <w:numPr>
                <w:ilvl w:val="0"/>
                <w:numId w:val="9"/>
              </w:numPr>
              <w:tabs>
                <w:tab w:val="left" w:pos="1020"/>
              </w:tabs>
              <w:spacing w:line="240" w:lineRule="auto"/>
            </w:pPr>
            <w:r>
              <w:t>6 · 4</w:t>
            </w:r>
            <w:r w:rsidR="00960136">
              <w:t xml:space="preserve"> =</w:t>
            </w:r>
          </w:p>
          <w:p w14:paraId="3EC2D62E" w14:textId="4B2FC009" w:rsidR="00960136" w:rsidRPr="00E0758C" w:rsidRDefault="00960136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014EA67" wp14:editId="3DC94549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8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4FAAC8" id="Gerade Verbindung 1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4021" w:type="dxa"/>
            <w:gridSpan w:val="4"/>
          </w:tcPr>
          <w:p w14:paraId="539F8B89" w14:textId="53F5F58A" w:rsidR="00960136" w:rsidRPr="00E0758C" w:rsidRDefault="00960136" w:rsidP="008A14A1">
            <w:pPr>
              <w:pStyle w:val="Listenabsatz"/>
              <w:numPr>
                <w:ilvl w:val="0"/>
                <w:numId w:val="9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D4FE0EF" wp14:editId="6D73DD7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6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89F17D" id="Gerade Verbindung 1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1F16F9">
              <w:rPr>
                <w:noProof/>
              </w:rPr>
              <w:t xml:space="preserve">9 </w:t>
            </w:r>
            <w:r w:rsidR="001F16F9">
              <w:t>· 6</w:t>
            </w:r>
            <w:r>
              <w:t xml:space="preserve"> =</w:t>
            </w:r>
          </w:p>
        </w:tc>
        <w:tc>
          <w:tcPr>
            <w:tcW w:w="426" w:type="dxa"/>
            <w:vAlign w:val="bottom"/>
          </w:tcPr>
          <w:p w14:paraId="2AB8E508" w14:textId="7AAF9CBD" w:rsidR="00960136" w:rsidRPr="00E0758C" w:rsidRDefault="00014336" w:rsidP="00332D6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85056" behindDoc="0" locked="0" layoutInCell="1" allowOverlap="1" wp14:anchorId="3E1CFAD1" wp14:editId="0BCB04F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152400</wp:posOffset>
                  </wp:positionV>
                  <wp:extent cx="222885" cy="700405"/>
                  <wp:effectExtent l="0" t="0" r="5715" b="0"/>
                  <wp:wrapNone/>
                  <wp:docPr id="1732264300" name="Grafik 173226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136" w:rsidRPr="00AC7674" w14:paraId="6C3414D3" w14:textId="77777777" w:rsidTr="00B26032">
        <w:tc>
          <w:tcPr>
            <w:tcW w:w="609" w:type="dxa"/>
            <w:gridSpan w:val="2"/>
          </w:tcPr>
          <w:p w14:paraId="696E7AE8" w14:textId="77777777" w:rsidR="00960136" w:rsidRPr="00AC7674" w:rsidRDefault="00960136" w:rsidP="00332D6B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4" w:type="dxa"/>
            <w:gridSpan w:val="10"/>
          </w:tcPr>
          <w:p w14:paraId="4E6DFA9C" w14:textId="6F562962" w:rsidR="00960136" w:rsidRPr="00AC7674" w:rsidRDefault="0023366C" w:rsidP="00332D6B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bis 200</w:t>
            </w:r>
          </w:p>
        </w:tc>
      </w:tr>
      <w:tr w:rsidR="0023366C" w:rsidRPr="00E0758C" w14:paraId="1F44265C" w14:textId="77777777" w:rsidTr="007E4256">
        <w:tc>
          <w:tcPr>
            <w:tcW w:w="609" w:type="dxa"/>
            <w:gridSpan w:val="2"/>
          </w:tcPr>
          <w:p w14:paraId="421EAFEC" w14:textId="77777777" w:rsidR="0023366C" w:rsidRDefault="0023366C" w:rsidP="0023366C">
            <w:pPr>
              <w:spacing w:line="240" w:lineRule="atLeast"/>
            </w:pPr>
          </w:p>
          <w:p w14:paraId="4846021D" w14:textId="77777777" w:rsidR="009C0CF8" w:rsidRDefault="009C0CF8" w:rsidP="0023366C">
            <w:pPr>
              <w:spacing w:line="240" w:lineRule="atLeast"/>
            </w:pPr>
          </w:p>
          <w:p w14:paraId="6BB07F9A" w14:textId="77777777" w:rsidR="009C0CF8" w:rsidRDefault="009C0CF8" w:rsidP="0023366C">
            <w:pPr>
              <w:spacing w:line="240" w:lineRule="atLeast"/>
            </w:pPr>
          </w:p>
          <w:p w14:paraId="6E00E409" w14:textId="77777777" w:rsidR="009C0CF8" w:rsidRDefault="009C0CF8" w:rsidP="0023366C">
            <w:pPr>
              <w:spacing w:line="240" w:lineRule="atLeast"/>
            </w:pPr>
          </w:p>
          <w:p w14:paraId="250FE0E9" w14:textId="6D1C33EC" w:rsidR="009C0CF8" w:rsidRPr="00E0758C" w:rsidRDefault="009C0CF8" w:rsidP="0023366C">
            <w:pPr>
              <w:spacing w:line="240" w:lineRule="atLeast"/>
            </w:pPr>
          </w:p>
        </w:tc>
        <w:tc>
          <w:tcPr>
            <w:tcW w:w="2678" w:type="dxa"/>
            <w:gridSpan w:val="3"/>
          </w:tcPr>
          <w:p w14:paraId="407BD20F" w14:textId="013BCFD2" w:rsidR="0023366C" w:rsidRDefault="0023366C" w:rsidP="008A14A1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6 · 14 =</w:t>
            </w:r>
          </w:p>
          <w:p w14:paraId="4DBE4BB2" w14:textId="77777777" w:rsidR="0023366C" w:rsidRDefault="0023366C" w:rsidP="0023366C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F918C7" wp14:editId="5416490C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D798D1" id="Gerade Verbindung 1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79" w:type="dxa"/>
            <w:gridSpan w:val="4"/>
            <w:tcBorders>
              <w:bottom w:val="single" w:sz="6" w:space="0" w:color="A6A6A6" w:themeColor="background1" w:themeShade="A6"/>
            </w:tcBorders>
          </w:tcPr>
          <w:p w14:paraId="3C3DA98A" w14:textId="1D6EEF36" w:rsidR="0023366C" w:rsidRDefault="009E3104" w:rsidP="008A14A1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 xml:space="preserve">4 · 19 </w:t>
            </w:r>
            <w:r w:rsidR="0023366C">
              <w:t>=</w:t>
            </w:r>
          </w:p>
          <w:p w14:paraId="11C629F7" w14:textId="249DE46F" w:rsidR="0023366C" w:rsidRDefault="0023366C" w:rsidP="0023366C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8512CDF" wp14:editId="0C43F724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9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A6069C" id="Gerade Verbindung 1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81" w:type="dxa"/>
            <w:gridSpan w:val="2"/>
            <w:tcBorders>
              <w:bottom w:val="single" w:sz="6" w:space="0" w:color="A6A6A6" w:themeColor="background1" w:themeShade="A6"/>
            </w:tcBorders>
          </w:tcPr>
          <w:p w14:paraId="2A8E9E78" w14:textId="3BB595EE" w:rsidR="0023366C" w:rsidRPr="00E0758C" w:rsidRDefault="0023366C" w:rsidP="008A14A1">
            <w:pPr>
              <w:pStyle w:val="Listenabsatz"/>
              <w:numPr>
                <w:ilvl w:val="0"/>
                <w:numId w:val="10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FE53ADC" wp14:editId="75FD2A12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7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E5F56D" id="Gerade Verbindung 1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9E3104">
              <w:rPr>
                <w:noProof/>
              </w:rPr>
              <w:t xml:space="preserve">19 </w:t>
            </w:r>
            <w:r w:rsidR="009E3104">
              <w:t>· 6</w:t>
            </w:r>
            <w:r>
              <w:t xml:space="preserve"> =</w:t>
            </w:r>
          </w:p>
        </w:tc>
        <w:tc>
          <w:tcPr>
            <w:tcW w:w="426" w:type="dxa"/>
            <w:vAlign w:val="bottom"/>
          </w:tcPr>
          <w:p w14:paraId="3C62397C" w14:textId="0921558C" w:rsidR="0023366C" w:rsidRPr="00E0758C" w:rsidRDefault="00014336" w:rsidP="0023366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83008" behindDoc="0" locked="0" layoutInCell="1" allowOverlap="1" wp14:anchorId="2763C7CF" wp14:editId="06EB4BE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152400</wp:posOffset>
                  </wp:positionV>
                  <wp:extent cx="222885" cy="700405"/>
                  <wp:effectExtent l="0" t="0" r="5715" b="0"/>
                  <wp:wrapNone/>
                  <wp:docPr id="446809083" name="Grafik 446809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4708" w:rsidRPr="00E0758C" w14:paraId="44EFCE72" w14:textId="77777777" w:rsidTr="007E4256">
        <w:tc>
          <w:tcPr>
            <w:tcW w:w="609" w:type="dxa"/>
            <w:gridSpan w:val="2"/>
          </w:tcPr>
          <w:p w14:paraId="13B47F2A" w14:textId="77777777" w:rsidR="00804708" w:rsidRDefault="00804708" w:rsidP="0023366C">
            <w:pPr>
              <w:spacing w:line="240" w:lineRule="atLeast"/>
            </w:pPr>
          </w:p>
        </w:tc>
        <w:tc>
          <w:tcPr>
            <w:tcW w:w="2678" w:type="dxa"/>
            <w:gridSpan w:val="3"/>
            <w:tcBorders>
              <w:right w:val="single" w:sz="6" w:space="0" w:color="A6A6A6" w:themeColor="background1" w:themeShade="A6"/>
            </w:tcBorders>
          </w:tcPr>
          <w:p w14:paraId="0E7F2196" w14:textId="33A75D26" w:rsidR="00804708" w:rsidRDefault="00804708" w:rsidP="008A14A1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Warum darfst du so rechnen wie in (3)?</w:t>
            </w:r>
          </w:p>
        </w:tc>
        <w:tc>
          <w:tcPr>
            <w:tcW w:w="2679" w:type="dxa"/>
            <w:gridSpan w:val="4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308CC706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7CBB161E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5D3E9AA4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3E383B3A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</w:tc>
        <w:tc>
          <w:tcPr>
            <w:tcW w:w="2681" w:type="dxa"/>
            <w:gridSpan w:val="2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E4501B5" w14:textId="77777777" w:rsidR="00804708" w:rsidRDefault="00804708" w:rsidP="00804708">
            <w:pPr>
              <w:pStyle w:val="Listenabsatz"/>
              <w:numPr>
                <w:ilvl w:val="0"/>
                <w:numId w:val="0"/>
              </w:numPr>
              <w:spacing w:line="240" w:lineRule="auto"/>
              <w:ind w:left="360"/>
              <w:rPr>
                <w:noProof/>
              </w:rPr>
            </w:pPr>
          </w:p>
        </w:tc>
        <w:tc>
          <w:tcPr>
            <w:tcW w:w="426" w:type="dxa"/>
            <w:tcBorders>
              <w:left w:val="single" w:sz="6" w:space="0" w:color="A6A6A6" w:themeColor="background1" w:themeShade="A6"/>
            </w:tcBorders>
            <w:vAlign w:val="bottom"/>
          </w:tcPr>
          <w:p w14:paraId="085F23DF" w14:textId="77440FDC" w:rsidR="00804708" w:rsidRPr="00E0758C" w:rsidRDefault="00804708" w:rsidP="0023366C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23366C" w:rsidRPr="00AC7674" w14:paraId="537A9DB9" w14:textId="77777777" w:rsidTr="00B26032">
        <w:tc>
          <w:tcPr>
            <w:tcW w:w="609" w:type="dxa"/>
            <w:gridSpan w:val="2"/>
          </w:tcPr>
          <w:p w14:paraId="148068DF" w14:textId="77777777" w:rsidR="0023366C" w:rsidRPr="00AC7674" w:rsidRDefault="0023366C" w:rsidP="0023366C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4" w:type="dxa"/>
            <w:gridSpan w:val="10"/>
          </w:tcPr>
          <w:p w14:paraId="1D43F780" w14:textId="563E91B4" w:rsidR="0023366C" w:rsidRPr="00AC7674" w:rsidRDefault="009E3104" w:rsidP="0023366C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bis 400</w:t>
            </w:r>
          </w:p>
        </w:tc>
      </w:tr>
      <w:tr w:rsidR="0023366C" w:rsidRPr="00E0758C" w14:paraId="3E6A6F95" w14:textId="77777777" w:rsidTr="00B26032">
        <w:tc>
          <w:tcPr>
            <w:tcW w:w="609" w:type="dxa"/>
            <w:gridSpan w:val="2"/>
          </w:tcPr>
          <w:p w14:paraId="0D328E53" w14:textId="77777777" w:rsidR="0023366C" w:rsidRDefault="0023366C" w:rsidP="0023366C">
            <w:pPr>
              <w:spacing w:line="240" w:lineRule="atLeast"/>
            </w:pPr>
          </w:p>
          <w:p w14:paraId="519F8479" w14:textId="77777777" w:rsidR="009C0CF8" w:rsidRDefault="009C0CF8" w:rsidP="0023366C">
            <w:pPr>
              <w:spacing w:line="240" w:lineRule="atLeast"/>
            </w:pPr>
          </w:p>
          <w:p w14:paraId="44EBD702" w14:textId="77777777" w:rsidR="009C0CF8" w:rsidRDefault="009C0CF8" w:rsidP="0023366C">
            <w:pPr>
              <w:spacing w:line="240" w:lineRule="atLeast"/>
            </w:pPr>
          </w:p>
          <w:p w14:paraId="2201B333" w14:textId="0AD267FC" w:rsidR="009C0CF8" w:rsidRPr="00E0758C" w:rsidRDefault="009C0CF8" w:rsidP="0023366C">
            <w:pPr>
              <w:spacing w:line="240" w:lineRule="atLeast"/>
            </w:pPr>
          </w:p>
        </w:tc>
        <w:tc>
          <w:tcPr>
            <w:tcW w:w="2650" w:type="dxa"/>
            <w:gridSpan w:val="2"/>
          </w:tcPr>
          <w:p w14:paraId="36448212" w14:textId="01C8BA9F" w:rsidR="0023366C" w:rsidRDefault="009E3104" w:rsidP="008A14A1">
            <w:pPr>
              <w:pStyle w:val="Listenabsatz"/>
              <w:numPr>
                <w:ilvl w:val="0"/>
                <w:numId w:val="11"/>
              </w:numPr>
              <w:tabs>
                <w:tab w:val="left" w:pos="1020"/>
              </w:tabs>
              <w:spacing w:line="240" w:lineRule="auto"/>
            </w:pPr>
            <w:r>
              <w:t>1</w:t>
            </w:r>
            <w:r w:rsidR="00947BB1">
              <w:t>6</w:t>
            </w:r>
            <w:r>
              <w:t xml:space="preserve"> ·</w:t>
            </w:r>
            <w:r w:rsidR="006D365B">
              <w:t xml:space="preserve"> 1</w:t>
            </w:r>
            <w:r w:rsidR="00947BB1">
              <w:t>4</w:t>
            </w:r>
            <w:r w:rsidR="0023366C">
              <w:t xml:space="preserve"> =</w:t>
            </w:r>
          </w:p>
          <w:p w14:paraId="6D563EE7" w14:textId="3997AB81" w:rsidR="0023366C" w:rsidRPr="00E0758C" w:rsidRDefault="0023366C" w:rsidP="0023366C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BAE2C21" wp14:editId="1103A67A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95463" id="Gerade Verbindung 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5388" w:type="dxa"/>
            <w:gridSpan w:val="7"/>
          </w:tcPr>
          <w:p w14:paraId="20B821BA" w14:textId="454DB435" w:rsidR="0023366C" w:rsidRPr="00E0758C" w:rsidRDefault="00F60A25" w:rsidP="00F60A25">
            <w:pPr>
              <w:spacing w:line="240" w:lineRule="auto"/>
              <w:ind w:left="284" w:hanging="284"/>
            </w:pPr>
            <w:r>
              <w:t>Beschreibe, wie du die Aufgabe gelöst hast.</w:t>
            </w:r>
          </w:p>
        </w:tc>
        <w:tc>
          <w:tcPr>
            <w:tcW w:w="426" w:type="dxa"/>
            <w:vAlign w:val="bottom"/>
          </w:tcPr>
          <w:p w14:paraId="52F28F25" w14:textId="24FCF170" w:rsidR="0023366C" w:rsidRPr="00E0758C" w:rsidRDefault="00014336" w:rsidP="0023366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80960" behindDoc="0" locked="0" layoutInCell="1" allowOverlap="1" wp14:anchorId="16C727BD" wp14:editId="398037D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-1905</wp:posOffset>
                  </wp:positionV>
                  <wp:extent cx="222885" cy="700405"/>
                  <wp:effectExtent l="0" t="0" r="5715" b="0"/>
                  <wp:wrapNone/>
                  <wp:docPr id="1332399477" name="Grafik 133239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366C" w:rsidRPr="00AC7674" w14:paraId="4846A411" w14:textId="77777777" w:rsidTr="00B26032">
        <w:tc>
          <w:tcPr>
            <w:tcW w:w="609" w:type="dxa"/>
            <w:gridSpan w:val="2"/>
          </w:tcPr>
          <w:p w14:paraId="14478B9C" w14:textId="77777777" w:rsidR="0023366C" w:rsidRPr="00AC7674" w:rsidRDefault="0023366C" w:rsidP="0023366C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4</w:t>
            </w:r>
          </w:p>
        </w:tc>
        <w:tc>
          <w:tcPr>
            <w:tcW w:w="8464" w:type="dxa"/>
            <w:gridSpan w:val="10"/>
          </w:tcPr>
          <w:p w14:paraId="17C3A967" w14:textId="352D8BB7" w:rsidR="0023366C" w:rsidRPr="00AC7674" w:rsidRDefault="00F60A25" w:rsidP="0023366C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mit dem </w:t>
            </w:r>
            <w:proofErr w:type="spellStart"/>
            <w:r>
              <w:rPr>
                <w:color w:val="70BCC9" w:themeColor="text2" w:themeTint="99"/>
              </w:rPr>
              <w:t>Malkreuz</w:t>
            </w:r>
            <w:proofErr w:type="spellEnd"/>
          </w:p>
        </w:tc>
      </w:tr>
      <w:tr w:rsidR="003514BB" w14:paraId="24B440CF" w14:textId="77777777" w:rsidTr="00804708">
        <w:trPr>
          <w:trHeight w:val="1405"/>
        </w:trPr>
        <w:tc>
          <w:tcPr>
            <w:tcW w:w="497" w:type="dxa"/>
          </w:tcPr>
          <w:p w14:paraId="502BA6F1" w14:textId="77777777" w:rsidR="003514BB" w:rsidRDefault="003514BB" w:rsidP="003514BB">
            <w:pPr>
              <w:rPr>
                <w:color w:val="70BCC9" w:themeColor="text2" w:themeTint="99"/>
              </w:rPr>
            </w:pPr>
          </w:p>
          <w:p w14:paraId="46ECD8CB" w14:textId="77777777" w:rsidR="009C0CF8" w:rsidRDefault="009C0CF8" w:rsidP="003514BB">
            <w:pPr>
              <w:rPr>
                <w:color w:val="70BCC9" w:themeColor="text2" w:themeTint="99"/>
              </w:rPr>
            </w:pPr>
          </w:p>
          <w:p w14:paraId="11E5ED67" w14:textId="77777777" w:rsidR="009C0CF8" w:rsidRDefault="009C0CF8" w:rsidP="003514BB">
            <w:pPr>
              <w:rPr>
                <w:color w:val="70BCC9" w:themeColor="text2" w:themeTint="99"/>
              </w:rPr>
            </w:pPr>
          </w:p>
          <w:p w14:paraId="77600C16" w14:textId="39A1DE9D" w:rsidR="009C0CF8" w:rsidRPr="00964EC9" w:rsidRDefault="009C0CF8" w:rsidP="003514BB">
            <w:pPr>
              <w:rPr>
                <w:color w:val="70BCC9" w:themeColor="text2" w:themeTint="99"/>
              </w:rPr>
            </w:pPr>
          </w:p>
        </w:tc>
        <w:tc>
          <w:tcPr>
            <w:tcW w:w="497" w:type="dxa"/>
            <w:gridSpan w:val="2"/>
          </w:tcPr>
          <w:p w14:paraId="251716B0" w14:textId="163DF4D0" w:rsidR="003514BB" w:rsidRPr="00964EC9" w:rsidRDefault="003514BB" w:rsidP="003514BB">
            <w:pPr>
              <w:rPr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</w:t>
            </w:r>
            <w:r w:rsidRPr="00A40370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2551" w:type="dxa"/>
            <w:gridSpan w:val="3"/>
          </w:tcPr>
          <w:p w14:paraId="3191C33C" w14:textId="176A305F" w:rsidR="003514BB" w:rsidRDefault="003514BB" w:rsidP="008A14A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3 · 246 =</w:t>
            </w:r>
          </w:p>
          <w:p w14:paraId="270C395C" w14:textId="3FFBA02D" w:rsidR="003514BB" w:rsidRPr="007E21D8" w:rsidRDefault="003514BB" w:rsidP="003514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33CADD9" wp14:editId="266CEAA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7E5921" id="Gerade Verbindung 1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551" w:type="dxa"/>
            <w:gridSpan w:val="4"/>
          </w:tcPr>
          <w:p w14:paraId="4E5785A6" w14:textId="274DA8CB" w:rsidR="003514BB" w:rsidRDefault="003514BB" w:rsidP="008A14A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12 · 246 =</w:t>
            </w:r>
          </w:p>
          <w:p w14:paraId="1B014130" w14:textId="0EAF188F" w:rsidR="003514BB" w:rsidRPr="007E21D8" w:rsidRDefault="003514BB" w:rsidP="003514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E4DE4F6" wp14:editId="3B72186D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A85E40" id="Gerade Verbindung 1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551" w:type="dxa"/>
          </w:tcPr>
          <w:p w14:paraId="1037F52C" w14:textId="02D97528" w:rsidR="003514BB" w:rsidRPr="007E21D8" w:rsidRDefault="003514BB" w:rsidP="008A14A1">
            <w:pPr>
              <w:pStyle w:val="Listenabsatz"/>
              <w:numPr>
                <w:ilvl w:val="0"/>
                <w:numId w:val="12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C4EE1F5" wp14:editId="231FE3B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A53E58" id="Gerade Verbindung 1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3 </w:t>
            </w:r>
            <w:r>
              <w:t>· 206 =</w:t>
            </w:r>
          </w:p>
        </w:tc>
        <w:tc>
          <w:tcPr>
            <w:tcW w:w="426" w:type="dxa"/>
            <w:vAlign w:val="bottom"/>
          </w:tcPr>
          <w:p w14:paraId="4DC549FD" w14:textId="3A1D853E" w:rsidR="003514BB" w:rsidRDefault="003514BB" w:rsidP="00294C69">
            <w:pPr>
              <w:jc w:val="right"/>
              <w:rPr>
                <w:noProof/>
              </w:rPr>
            </w:pPr>
          </w:p>
        </w:tc>
      </w:tr>
      <w:tr w:rsidR="00B405FD" w14:paraId="63E56A6A" w14:textId="77777777" w:rsidTr="00B26032">
        <w:trPr>
          <w:trHeight w:val="1221"/>
        </w:trPr>
        <w:tc>
          <w:tcPr>
            <w:tcW w:w="497" w:type="dxa"/>
          </w:tcPr>
          <w:p w14:paraId="27128748" w14:textId="77777777" w:rsidR="00B405FD" w:rsidRPr="00964EC9" w:rsidRDefault="00B405FD" w:rsidP="003514BB">
            <w:pPr>
              <w:rPr>
                <w:color w:val="70BCC9" w:themeColor="text2" w:themeTint="99"/>
              </w:rPr>
            </w:pPr>
          </w:p>
        </w:tc>
        <w:tc>
          <w:tcPr>
            <w:tcW w:w="497" w:type="dxa"/>
            <w:gridSpan w:val="2"/>
          </w:tcPr>
          <w:p w14:paraId="0CDC9500" w14:textId="1D982536" w:rsidR="00B405FD" w:rsidRDefault="00B405FD" w:rsidP="003514BB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53" w:type="dxa"/>
            <w:gridSpan w:val="8"/>
          </w:tcPr>
          <w:p w14:paraId="2DC240E7" w14:textId="45BF7632" w:rsidR="00F108A0" w:rsidRDefault="00F108A0" w:rsidP="00F108A0">
            <w:pPr>
              <w:rPr>
                <w:noProof/>
              </w:rPr>
            </w:pPr>
            <w:r>
              <w:rPr>
                <w:noProof/>
              </w:rPr>
              <w:t xml:space="preserve">Rechne die Aufgaben mit dem Malkreuz. Kreuze an:  </w:t>
            </w:r>
          </w:p>
          <w:p w14:paraId="1040AE78" w14:textId="597FB2D9" w:rsidR="00F108A0" w:rsidRDefault="00F108A0" w:rsidP="00F108A0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gut. </w:t>
            </w: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nicht.</w:t>
            </w:r>
          </w:p>
          <w:p w14:paraId="36F02839" w14:textId="68ED6F4D" w:rsidR="00B405FD" w:rsidRDefault="00F108A0" w:rsidP="00F108A0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weiß nicht mehr genau, wie man mit dem Malkreuz rechnet.</w:t>
            </w:r>
          </w:p>
        </w:tc>
        <w:tc>
          <w:tcPr>
            <w:tcW w:w="426" w:type="dxa"/>
            <w:vAlign w:val="bottom"/>
          </w:tcPr>
          <w:p w14:paraId="3643D8EA" w14:textId="77777777" w:rsidR="00B405FD" w:rsidRPr="00E0758C" w:rsidRDefault="00B405FD" w:rsidP="003514BB">
            <w:pPr>
              <w:rPr>
                <w:noProof/>
              </w:rPr>
            </w:pPr>
          </w:p>
        </w:tc>
      </w:tr>
      <w:tr w:rsidR="00F108A0" w14:paraId="230464B6" w14:textId="77777777" w:rsidTr="00B26032">
        <w:trPr>
          <w:trHeight w:val="417"/>
        </w:trPr>
        <w:tc>
          <w:tcPr>
            <w:tcW w:w="497" w:type="dxa"/>
          </w:tcPr>
          <w:p w14:paraId="006D5F5F" w14:textId="77777777" w:rsidR="00F108A0" w:rsidRPr="00964EC9" w:rsidRDefault="00F108A0" w:rsidP="00F108A0">
            <w:pPr>
              <w:rPr>
                <w:color w:val="70BCC9" w:themeColor="text2" w:themeTint="99"/>
              </w:rPr>
            </w:pPr>
          </w:p>
        </w:tc>
        <w:tc>
          <w:tcPr>
            <w:tcW w:w="497" w:type="dxa"/>
            <w:gridSpan w:val="2"/>
          </w:tcPr>
          <w:p w14:paraId="7EF05DA1" w14:textId="77777777" w:rsidR="00F108A0" w:rsidRDefault="00F108A0" w:rsidP="00F108A0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826" w:type="dxa"/>
            <w:gridSpan w:val="5"/>
          </w:tcPr>
          <w:p w14:paraId="3E29EB14" w14:textId="56182DE8" w:rsidR="00F108A0" w:rsidRDefault="00D338E5" w:rsidP="008A14A1">
            <w:pPr>
              <w:pStyle w:val="Listenabsatz"/>
              <w:numPr>
                <w:ilvl w:val="0"/>
                <w:numId w:val="13"/>
              </w:numPr>
              <w:tabs>
                <w:tab w:val="left" w:pos="1020"/>
              </w:tabs>
              <w:spacing w:line="240" w:lineRule="auto"/>
            </w:pPr>
            <w:r>
              <w:t>15 · 13</w:t>
            </w:r>
            <w:r w:rsidR="00F108A0">
              <w:t xml:space="preserve"> =</w:t>
            </w:r>
          </w:p>
          <w:p w14:paraId="0F9BE806" w14:textId="5F40BD9F" w:rsidR="00F108A0" w:rsidRDefault="00F108A0" w:rsidP="00D338E5">
            <w:pPr>
              <w:tabs>
                <w:tab w:val="left" w:pos="102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95E8B91" wp14:editId="196ECBD4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D56CB5" id="Gerade Verbindung 1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827" w:type="dxa"/>
            <w:gridSpan w:val="3"/>
          </w:tcPr>
          <w:p w14:paraId="6644EA70" w14:textId="3DCF9E13" w:rsidR="00F108A0" w:rsidRDefault="00F108A0" w:rsidP="008A14A1">
            <w:pPr>
              <w:pStyle w:val="Listenabsatz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EC3E867" wp14:editId="4A8E4547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6BD08" id="Gerade Verbindung 1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D338E5">
              <w:rPr>
                <w:noProof/>
              </w:rPr>
              <w:t xml:space="preserve">24 </w:t>
            </w:r>
            <w:r w:rsidR="00D338E5">
              <w:t>· 127</w:t>
            </w:r>
            <w:r>
              <w:t xml:space="preserve"> =</w:t>
            </w:r>
          </w:p>
        </w:tc>
        <w:tc>
          <w:tcPr>
            <w:tcW w:w="426" w:type="dxa"/>
            <w:vAlign w:val="bottom"/>
          </w:tcPr>
          <w:p w14:paraId="7CE2C74A" w14:textId="77777777" w:rsidR="00F108A0" w:rsidRPr="00E0758C" w:rsidRDefault="00F108A0" w:rsidP="00F108A0">
            <w:pPr>
              <w:rPr>
                <w:noProof/>
              </w:rPr>
            </w:pPr>
          </w:p>
        </w:tc>
      </w:tr>
      <w:tr w:rsidR="00D338E5" w14:paraId="76ADB900" w14:textId="77777777" w:rsidTr="00294C69">
        <w:trPr>
          <w:trHeight w:val="2140"/>
        </w:trPr>
        <w:tc>
          <w:tcPr>
            <w:tcW w:w="497" w:type="dxa"/>
          </w:tcPr>
          <w:p w14:paraId="59F358F2" w14:textId="77777777" w:rsidR="00D338E5" w:rsidRPr="00964EC9" w:rsidRDefault="00D338E5" w:rsidP="00F108A0">
            <w:pPr>
              <w:rPr>
                <w:color w:val="70BCC9" w:themeColor="text2" w:themeTint="99"/>
              </w:rPr>
            </w:pPr>
          </w:p>
        </w:tc>
        <w:tc>
          <w:tcPr>
            <w:tcW w:w="497" w:type="dxa"/>
            <w:gridSpan w:val="2"/>
          </w:tcPr>
          <w:p w14:paraId="67A823EA" w14:textId="77777777" w:rsidR="00D338E5" w:rsidRDefault="00D338E5" w:rsidP="00F108A0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826" w:type="dxa"/>
            <w:gridSpan w:val="5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3"/>
              <w:gridCol w:w="852"/>
              <w:gridCol w:w="852"/>
              <w:gridCol w:w="237"/>
              <w:gridCol w:w="851"/>
            </w:tblGrid>
            <w:tr w:rsidR="009457CF" w14:paraId="1CDF5932" w14:textId="77777777" w:rsidTr="009457CF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E59A6CF" w14:textId="009746B3" w:rsidR="00B26032" w:rsidRDefault="00360A13" w:rsidP="00360A13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0610CD2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635A1EA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12916EBE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</w:tcPr>
                <w:p w14:paraId="7052359A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9457CF" w14:paraId="249F4DF8" w14:textId="77777777" w:rsidTr="009457CF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F6D9D91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B42ABAD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7C0EA2E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3EE4DAED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bottom w:val="dashSmallGap" w:sz="4" w:space="0" w:color="auto"/>
                  </w:tcBorders>
                </w:tcPr>
                <w:p w14:paraId="6CAF8572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9457CF" w14:paraId="5DFC00AC" w14:textId="77777777" w:rsidTr="009457CF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E7ED7C6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286EA5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1296DC2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1D647FB3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3383AFCC" w14:textId="47EAC6D7" w:rsidR="00B26032" w:rsidRDefault="00360A13" w:rsidP="00360A13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9457CF" w14:paraId="3FB0A19B" w14:textId="77777777" w:rsidTr="00360A13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</w:tcPr>
                <w:p w14:paraId="27B29EFA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0A89A428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D6B4302" w14:textId="746E561F" w:rsidR="00B26032" w:rsidRDefault="00360A13" w:rsidP="00360A13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</w:tcPr>
                <w:p w14:paraId="76F69192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C3B72D1" w14:textId="77777777" w:rsidR="00B26032" w:rsidRDefault="00B26032" w:rsidP="00B2603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876A658" w14:textId="77777777" w:rsidR="00D338E5" w:rsidRDefault="00D338E5" w:rsidP="00B373D3">
            <w:pPr>
              <w:tabs>
                <w:tab w:val="left" w:pos="1020"/>
              </w:tabs>
              <w:spacing w:line="240" w:lineRule="auto"/>
              <w:ind w:left="284" w:hanging="284"/>
            </w:pPr>
          </w:p>
        </w:tc>
        <w:tc>
          <w:tcPr>
            <w:tcW w:w="3827" w:type="dxa"/>
            <w:gridSpan w:val="3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4"/>
              <w:gridCol w:w="852"/>
              <w:gridCol w:w="852"/>
              <w:gridCol w:w="237"/>
              <w:gridCol w:w="851"/>
            </w:tblGrid>
            <w:tr w:rsidR="00ED6FED" w14:paraId="745F732B" w14:textId="77777777" w:rsidTr="00332D6B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29A5412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7597F686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61D97787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6ECB68C1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</w:tcPr>
                <w:p w14:paraId="0C7EB7D7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ED6FED" w14:paraId="4352B944" w14:textId="77777777" w:rsidTr="00332D6B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CD21E14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3D896A4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7180651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FB72B44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bottom w:val="dashSmallGap" w:sz="4" w:space="0" w:color="auto"/>
                  </w:tcBorders>
                </w:tcPr>
                <w:p w14:paraId="4103A160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ED6FED" w14:paraId="63625A30" w14:textId="77777777" w:rsidTr="00332D6B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79A33ED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1C6FD36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9ECF2F5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723181E2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7050B5FB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ED6FED" w14:paraId="1669EA2C" w14:textId="77777777" w:rsidTr="00332D6B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</w:tcPr>
                <w:p w14:paraId="4F2AD4F4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39387599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6044A12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</w:tcPr>
                <w:p w14:paraId="2D9A6610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74A3F45" w14:textId="77777777" w:rsidR="00ED6FED" w:rsidRDefault="00ED6FED" w:rsidP="00ED6FE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AD84BBF" w14:textId="77777777" w:rsidR="00D338E5" w:rsidRDefault="00D338E5" w:rsidP="00B373D3">
            <w:pPr>
              <w:rPr>
                <w:noProof/>
              </w:rPr>
            </w:pPr>
          </w:p>
        </w:tc>
        <w:tc>
          <w:tcPr>
            <w:tcW w:w="426" w:type="dxa"/>
            <w:vAlign w:val="bottom"/>
          </w:tcPr>
          <w:p w14:paraId="16DEA6B2" w14:textId="7654F9C7" w:rsidR="00D338E5" w:rsidRPr="00E0758C" w:rsidRDefault="00014336" w:rsidP="00294C69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76864" behindDoc="0" locked="0" layoutInCell="1" allowOverlap="1" wp14:anchorId="34FF4CD1" wp14:editId="35091BE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658495</wp:posOffset>
                  </wp:positionV>
                  <wp:extent cx="222885" cy="700405"/>
                  <wp:effectExtent l="0" t="0" r="5715" b="0"/>
                  <wp:wrapNone/>
                  <wp:docPr id="990795129" name="Grafik 99079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D226AF" w14:textId="77777777" w:rsidR="00EB33CD" w:rsidRDefault="00EB33CD">
      <w:pPr>
        <w:spacing w:after="200" w:line="276" w:lineRule="auto"/>
        <w:sectPr w:rsidR="00EB33CD" w:rsidSect="003079FB">
          <w:headerReference w:type="default" r:id="rId2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2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516"/>
        <w:gridCol w:w="1165"/>
        <w:gridCol w:w="1378"/>
        <w:gridCol w:w="1301"/>
        <w:gridCol w:w="218"/>
        <w:gridCol w:w="2460"/>
        <w:gridCol w:w="28"/>
        <w:gridCol w:w="397"/>
      </w:tblGrid>
      <w:tr w:rsidR="00EB33CD" w:rsidRPr="00E0758C" w14:paraId="38C5F3AC" w14:textId="77777777" w:rsidTr="00294C69">
        <w:tc>
          <w:tcPr>
            <w:tcW w:w="609" w:type="dxa"/>
          </w:tcPr>
          <w:p w14:paraId="10F90AD4" w14:textId="0ACBAE4E" w:rsidR="00EB33CD" w:rsidRPr="00E0758C" w:rsidRDefault="00EB33CD" w:rsidP="00332D6B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3" w:type="dxa"/>
            <w:gridSpan w:val="8"/>
          </w:tcPr>
          <w:p w14:paraId="3D211240" w14:textId="4AE59243" w:rsidR="00EB33CD" w:rsidRPr="00E0758C" w:rsidRDefault="00DA57FB" w:rsidP="00332D6B">
            <w:pPr>
              <w:pStyle w:val="berschrift1"/>
              <w:rPr>
                <w:noProof/>
              </w:rPr>
            </w:pPr>
            <w:r w:rsidRPr="00DA57FB">
              <w:t>Kann ich sicher dividieren und meine Rechenwege erklären?</w:t>
            </w:r>
          </w:p>
        </w:tc>
      </w:tr>
      <w:tr w:rsidR="00EB33CD" w:rsidRPr="00E0758C" w14:paraId="5FA716F9" w14:textId="77777777" w:rsidTr="00294C69">
        <w:tc>
          <w:tcPr>
            <w:tcW w:w="609" w:type="dxa"/>
          </w:tcPr>
          <w:p w14:paraId="1D21DFD5" w14:textId="77777777" w:rsidR="00EB33CD" w:rsidRPr="00AC7674" w:rsidRDefault="00EB33CD" w:rsidP="00332D6B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3" w:type="dxa"/>
            <w:gridSpan w:val="8"/>
          </w:tcPr>
          <w:p w14:paraId="3794B9C2" w14:textId="62E0BBCF" w:rsidR="00EB33CD" w:rsidRPr="00AC7674" w:rsidRDefault="00B93B67" w:rsidP="00332D6B">
            <w:pPr>
              <w:pStyle w:val="berschrift2"/>
              <w:rPr>
                <w:noProof/>
                <w:color w:val="70BCC9" w:themeColor="text2" w:themeTint="99"/>
              </w:rPr>
            </w:pPr>
            <w:r w:rsidRPr="00B93B67">
              <w:rPr>
                <w:color w:val="70BCC9" w:themeColor="text2" w:themeTint="99"/>
              </w:rPr>
              <w:t>Divisions-Aufgaben mit Punktefeldern lösen</w:t>
            </w:r>
          </w:p>
        </w:tc>
      </w:tr>
      <w:tr w:rsidR="00B07578" w:rsidRPr="00E0758C" w14:paraId="4000E87B" w14:textId="77777777" w:rsidTr="00FF6E9B">
        <w:trPr>
          <w:trHeight w:val="480"/>
        </w:trPr>
        <w:tc>
          <w:tcPr>
            <w:tcW w:w="609" w:type="dxa"/>
          </w:tcPr>
          <w:p w14:paraId="31C5FCA7" w14:textId="77777777" w:rsidR="00B07578" w:rsidRPr="00E0758C" w:rsidRDefault="00B07578" w:rsidP="00332D6B">
            <w:pPr>
              <w:spacing w:line="240" w:lineRule="atLeast"/>
            </w:pPr>
          </w:p>
        </w:tc>
        <w:tc>
          <w:tcPr>
            <w:tcW w:w="8038" w:type="dxa"/>
            <w:gridSpan w:val="6"/>
          </w:tcPr>
          <w:p w14:paraId="58C45E5E" w14:textId="5F83242F" w:rsidR="00B07578" w:rsidRDefault="004D6F36" w:rsidP="00B07578">
            <w:pPr>
              <w:spacing w:line="240" w:lineRule="auto"/>
              <w:ind w:left="284" w:hanging="284"/>
              <w:rPr>
                <w:noProof/>
              </w:rPr>
            </w:pPr>
            <w:r w:rsidRPr="004D6F36">
              <w:rPr>
                <w:noProof/>
              </w:rPr>
              <w:t>Rechne die Aufgabe aus. Zeichne ein passendes Bild zu der Aufgabe in das Punktefeld.</w:t>
            </w:r>
          </w:p>
        </w:tc>
        <w:tc>
          <w:tcPr>
            <w:tcW w:w="425" w:type="dxa"/>
            <w:gridSpan w:val="2"/>
            <w:vAlign w:val="bottom"/>
          </w:tcPr>
          <w:p w14:paraId="00650F19" w14:textId="77777777" w:rsidR="00B07578" w:rsidRPr="00E0758C" w:rsidRDefault="00B07578" w:rsidP="00332D6B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491962" w:rsidRPr="00E0758C" w14:paraId="4A3CBD15" w14:textId="77777777" w:rsidTr="00294C69">
        <w:trPr>
          <w:trHeight w:val="2198"/>
        </w:trPr>
        <w:tc>
          <w:tcPr>
            <w:tcW w:w="609" w:type="dxa"/>
          </w:tcPr>
          <w:p w14:paraId="282943F2" w14:textId="77777777" w:rsidR="00491962" w:rsidRPr="00E0758C" w:rsidRDefault="00491962" w:rsidP="00332D6B">
            <w:pPr>
              <w:spacing w:line="240" w:lineRule="atLeast"/>
            </w:pPr>
          </w:p>
        </w:tc>
        <w:tc>
          <w:tcPr>
            <w:tcW w:w="1516" w:type="dxa"/>
          </w:tcPr>
          <w:p w14:paraId="52206D8F" w14:textId="72A06228" w:rsidR="00491962" w:rsidRDefault="00491962" w:rsidP="008A14A1">
            <w:pPr>
              <w:pStyle w:val="Listenabsatz"/>
              <w:numPr>
                <w:ilvl w:val="0"/>
                <w:numId w:val="14"/>
              </w:numPr>
              <w:tabs>
                <w:tab w:val="left" w:pos="1020"/>
              </w:tabs>
              <w:spacing w:line="240" w:lineRule="auto"/>
            </w:pPr>
            <w:proofErr w:type="gramStart"/>
            <w:r>
              <w:t>75 :</w:t>
            </w:r>
            <w:proofErr w:type="gramEnd"/>
            <w:r>
              <w:t xml:space="preserve"> 5 =</w:t>
            </w:r>
          </w:p>
          <w:p w14:paraId="4117EE33" w14:textId="77777777" w:rsidR="00491962" w:rsidRDefault="00491962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57F8C5B9" wp14:editId="4F0496A6">
                      <wp:simplePos x="0" y="0"/>
                      <wp:positionH relativeFrom="column">
                        <wp:posOffset>214270</wp:posOffset>
                      </wp:positionH>
                      <wp:positionV relativeFrom="paragraph">
                        <wp:posOffset>46189</wp:posOffset>
                      </wp:positionV>
                      <wp:extent cx="749355" cy="0"/>
                      <wp:effectExtent l="0" t="0" r="0" b="0"/>
                      <wp:wrapSquare wrapText="bothSides"/>
                      <wp:docPr id="158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682FE2" id="Gerade Verbindung 1" o:spid="_x0000_s1026" style="position:absolute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3.65pt" to="75.85pt,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" strokeweight="1pt">
                      <w10:wrap type="square"/>
                    </v:line>
                  </w:pict>
                </mc:Fallback>
              </mc:AlternateContent>
            </w:r>
          </w:p>
          <w:p w14:paraId="414B1CA9" w14:textId="77777777" w:rsidR="00491962" w:rsidRDefault="00491962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2543" w:type="dxa"/>
            <w:gridSpan w:val="2"/>
            <w:vAlign w:val="bottom"/>
          </w:tcPr>
          <w:p w14:paraId="70FAB0A9" w14:textId="2C2CDA19" w:rsidR="00491962" w:rsidRPr="00E0758C" w:rsidRDefault="006633EA" w:rsidP="008C539B">
            <w:pPr>
              <w:tabs>
                <w:tab w:val="left" w:pos="1020"/>
              </w:tabs>
              <w:spacing w:line="240" w:lineRule="auto"/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7E1C39B" wp14:editId="4A67DA2D">
                  <wp:extent cx="1346200" cy="1320800"/>
                  <wp:effectExtent l="0" t="0" r="6350" b="0"/>
                  <wp:docPr id="188" name="Bild 16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gridSpan w:val="2"/>
          </w:tcPr>
          <w:p w14:paraId="4C3EDB3A" w14:textId="77777777" w:rsidR="00491962" w:rsidRPr="00E0758C" w:rsidRDefault="00491962" w:rsidP="008A14A1">
            <w:pPr>
              <w:pStyle w:val="Listenabsatz"/>
              <w:numPr>
                <w:ilvl w:val="0"/>
                <w:numId w:val="14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5701163" wp14:editId="7E1440A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224790</wp:posOffset>
                      </wp:positionV>
                      <wp:extent cx="745490" cy="0"/>
                      <wp:effectExtent l="0" t="0" r="0" b="0"/>
                      <wp:wrapSquare wrapText="bothSides"/>
                      <wp:docPr id="16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D9FB1E" id="Gerade Verbindung 1" o:spid="_x0000_s1026" style="position:absolute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17.7pt" to="75.95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  <w:proofErr w:type="gramStart"/>
            <w:r>
              <w:t>52 :</w:t>
            </w:r>
            <w:proofErr w:type="gramEnd"/>
            <w:r>
              <w:t xml:space="preserve"> 4 =</w:t>
            </w:r>
          </w:p>
        </w:tc>
        <w:tc>
          <w:tcPr>
            <w:tcW w:w="2460" w:type="dxa"/>
            <w:vAlign w:val="bottom"/>
          </w:tcPr>
          <w:p w14:paraId="5C583044" w14:textId="1F35DA0B" w:rsidR="00491962" w:rsidRPr="00E0758C" w:rsidRDefault="008C539B" w:rsidP="008C539B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FAA9E4" wp14:editId="77B644DA">
                  <wp:extent cx="1346200" cy="1320800"/>
                  <wp:effectExtent l="0" t="0" r="6350" b="0"/>
                  <wp:docPr id="189" name="Bild 16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  <w:vAlign w:val="bottom"/>
          </w:tcPr>
          <w:p w14:paraId="3E4077B2" w14:textId="6983FBE2" w:rsidR="00491962" w:rsidRPr="00E0758C" w:rsidRDefault="007E4256" w:rsidP="00332D6B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5296" behindDoc="0" locked="0" layoutInCell="1" allowOverlap="1" wp14:anchorId="07630969" wp14:editId="411F4D7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695325</wp:posOffset>
                  </wp:positionV>
                  <wp:extent cx="222885" cy="700405"/>
                  <wp:effectExtent l="0" t="0" r="5715" b="0"/>
                  <wp:wrapNone/>
                  <wp:docPr id="1282840326" name="Grafik 128284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33CD" w:rsidRPr="00AC7674" w14:paraId="07464F29" w14:textId="77777777" w:rsidTr="00294C69">
        <w:tc>
          <w:tcPr>
            <w:tcW w:w="609" w:type="dxa"/>
          </w:tcPr>
          <w:p w14:paraId="172EAB2B" w14:textId="77777777" w:rsidR="00EB33CD" w:rsidRPr="00AC7674" w:rsidRDefault="00EB33CD" w:rsidP="00332D6B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3" w:type="dxa"/>
            <w:gridSpan w:val="8"/>
          </w:tcPr>
          <w:p w14:paraId="7469509B" w14:textId="0FDE4C07" w:rsidR="00EB33CD" w:rsidRPr="00AC7674" w:rsidRDefault="00A069C4" w:rsidP="00332D6B">
            <w:pPr>
              <w:pStyle w:val="berschrift2"/>
              <w:rPr>
                <w:noProof/>
                <w:color w:val="70BCC9" w:themeColor="text2" w:themeTint="99"/>
              </w:rPr>
            </w:pPr>
            <w:r w:rsidRPr="00A069C4">
              <w:rPr>
                <w:color w:val="70BCC9" w:themeColor="text2" w:themeTint="99"/>
              </w:rPr>
              <w:t>Rechenwege bei Divisions-Aufgaben</w:t>
            </w:r>
          </w:p>
        </w:tc>
      </w:tr>
      <w:tr w:rsidR="003B0AB2" w:rsidRPr="00E0758C" w14:paraId="16458E6D" w14:textId="77777777" w:rsidTr="00294C69">
        <w:tc>
          <w:tcPr>
            <w:tcW w:w="609" w:type="dxa"/>
          </w:tcPr>
          <w:p w14:paraId="4ADD2D58" w14:textId="77777777" w:rsidR="003B0AB2" w:rsidRDefault="003B0AB2" w:rsidP="003B0AB2">
            <w:pPr>
              <w:spacing w:line="240" w:lineRule="atLeast"/>
            </w:pPr>
          </w:p>
          <w:p w14:paraId="73D8C7E3" w14:textId="77777777" w:rsidR="00B11041" w:rsidRDefault="00B11041" w:rsidP="003B0AB2">
            <w:pPr>
              <w:spacing w:line="240" w:lineRule="atLeast"/>
            </w:pPr>
          </w:p>
          <w:p w14:paraId="6F931D9F" w14:textId="77777777" w:rsidR="00B11041" w:rsidRDefault="00B11041" w:rsidP="003B0AB2">
            <w:pPr>
              <w:spacing w:line="240" w:lineRule="atLeast"/>
            </w:pPr>
          </w:p>
          <w:p w14:paraId="49B25756" w14:textId="77777777" w:rsidR="00B11041" w:rsidRDefault="00B11041" w:rsidP="003B0AB2">
            <w:pPr>
              <w:spacing w:line="240" w:lineRule="atLeast"/>
            </w:pPr>
          </w:p>
          <w:p w14:paraId="34F57819" w14:textId="77777777" w:rsidR="00B11041" w:rsidRDefault="00B11041" w:rsidP="003B0AB2">
            <w:pPr>
              <w:spacing w:line="240" w:lineRule="atLeast"/>
            </w:pPr>
          </w:p>
          <w:p w14:paraId="390A0E39" w14:textId="1D64BC80" w:rsidR="00B11041" w:rsidRDefault="00B11041" w:rsidP="003B0AB2">
            <w:pPr>
              <w:spacing w:line="240" w:lineRule="atLeast"/>
            </w:pPr>
          </w:p>
          <w:p w14:paraId="3CA04EB8" w14:textId="77777777" w:rsidR="00953DED" w:rsidRDefault="00953DED" w:rsidP="003B0AB2">
            <w:pPr>
              <w:spacing w:line="240" w:lineRule="atLeast"/>
            </w:pPr>
          </w:p>
          <w:p w14:paraId="2F578D52" w14:textId="480D15CC" w:rsidR="00B11041" w:rsidRPr="00E0758C" w:rsidRDefault="00B11041" w:rsidP="003B0AB2">
            <w:pPr>
              <w:spacing w:line="240" w:lineRule="atLeast"/>
            </w:pPr>
          </w:p>
        </w:tc>
        <w:tc>
          <w:tcPr>
            <w:tcW w:w="2681" w:type="dxa"/>
            <w:gridSpan w:val="2"/>
          </w:tcPr>
          <w:p w14:paraId="07459883" w14:textId="6CDF7235" w:rsidR="003B0AB2" w:rsidRDefault="003B0AB2" w:rsidP="008A14A1">
            <w:pPr>
              <w:pStyle w:val="Listenabsatz"/>
              <w:numPr>
                <w:ilvl w:val="0"/>
                <w:numId w:val="15"/>
              </w:numPr>
              <w:tabs>
                <w:tab w:val="left" w:pos="1020"/>
              </w:tabs>
              <w:spacing w:line="240" w:lineRule="auto"/>
            </w:pPr>
            <w:proofErr w:type="gramStart"/>
            <w:r>
              <w:t>396 :</w:t>
            </w:r>
            <w:proofErr w:type="gramEnd"/>
            <w:r>
              <w:t xml:space="preserve"> 3 =</w:t>
            </w:r>
          </w:p>
          <w:p w14:paraId="12D34D88" w14:textId="3A8555FE" w:rsidR="003B0AB2" w:rsidRDefault="003B0AB2" w:rsidP="003B0AB2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9B7C2EC" wp14:editId="6A02665E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6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9A97B8" id="Gerade Verbindung 1" o:spid="_x0000_s1026" style="position:absolute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79" w:type="dxa"/>
            <w:gridSpan w:val="2"/>
          </w:tcPr>
          <w:p w14:paraId="183F8307" w14:textId="3D4ED0CF" w:rsidR="003B0AB2" w:rsidRDefault="003B0AB2" w:rsidP="008A14A1">
            <w:pPr>
              <w:pStyle w:val="Listenabsatz"/>
              <w:numPr>
                <w:ilvl w:val="0"/>
                <w:numId w:val="15"/>
              </w:numPr>
              <w:tabs>
                <w:tab w:val="left" w:pos="1020"/>
              </w:tabs>
              <w:spacing w:line="240" w:lineRule="auto"/>
            </w:pPr>
            <w:r>
              <w:t xml:space="preserve">4 </w:t>
            </w:r>
            <w:proofErr w:type="gramStart"/>
            <w:r>
              <w:t>212 :</w:t>
            </w:r>
            <w:proofErr w:type="gramEnd"/>
            <w:r>
              <w:t xml:space="preserve"> 4 =</w:t>
            </w:r>
          </w:p>
          <w:p w14:paraId="044B940D" w14:textId="57926BB3" w:rsidR="003B0AB2" w:rsidRDefault="003B0AB2" w:rsidP="003B0AB2">
            <w:pPr>
              <w:tabs>
                <w:tab w:val="left" w:pos="1020"/>
              </w:tabs>
              <w:spacing w:line="240" w:lineRule="auto"/>
              <w:ind w:left="284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73A88CC" wp14:editId="12E9F37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42F12" id="Gerade Verbindung 1" o:spid="_x0000_s1026" style="position:absolute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78" w:type="dxa"/>
            <w:gridSpan w:val="2"/>
          </w:tcPr>
          <w:p w14:paraId="46387D33" w14:textId="4BEC78D9" w:rsidR="003B0AB2" w:rsidRPr="00E0758C" w:rsidRDefault="003B0AB2" w:rsidP="008A14A1">
            <w:pPr>
              <w:pStyle w:val="Listenabsatz"/>
              <w:numPr>
                <w:ilvl w:val="0"/>
                <w:numId w:val="15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704BE3CD" wp14:editId="791E1A7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F2A221" id="Gerade Verbindung 1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B11041">
              <w:rPr>
                <w:noProof/>
              </w:rPr>
              <w:t>12 852 : 6</w:t>
            </w:r>
            <w:r>
              <w:t xml:space="preserve"> =</w:t>
            </w:r>
          </w:p>
        </w:tc>
        <w:tc>
          <w:tcPr>
            <w:tcW w:w="425" w:type="dxa"/>
            <w:gridSpan w:val="2"/>
            <w:vAlign w:val="bottom"/>
          </w:tcPr>
          <w:p w14:paraId="0027E9EB" w14:textId="205C62CB" w:rsidR="003B0AB2" w:rsidRPr="00E0758C" w:rsidRDefault="007E4256" w:rsidP="003B0AB2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7344" behindDoc="0" locked="0" layoutInCell="1" allowOverlap="1" wp14:anchorId="1346B840" wp14:editId="68ECBC8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663575</wp:posOffset>
                  </wp:positionV>
                  <wp:extent cx="222885" cy="700405"/>
                  <wp:effectExtent l="0" t="0" r="5715" b="0"/>
                  <wp:wrapNone/>
                  <wp:docPr id="1283521126" name="Grafik 128352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AB2" w:rsidRPr="00AC7674" w14:paraId="1D42CE31" w14:textId="77777777" w:rsidTr="00294C69">
        <w:tc>
          <w:tcPr>
            <w:tcW w:w="609" w:type="dxa"/>
          </w:tcPr>
          <w:p w14:paraId="0575ABF7" w14:textId="77777777" w:rsidR="003B0AB2" w:rsidRPr="00AC7674" w:rsidRDefault="003B0AB2" w:rsidP="003B0AB2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3" w:type="dxa"/>
            <w:gridSpan w:val="8"/>
          </w:tcPr>
          <w:p w14:paraId="0E52E5B3" w14:textId="11EE547B" w:rsidR="003B0AB2" w:rsidRPr="00AC7674" w:rsidRDefault="003B0AB2" w:rsidP="003B0AB2">
            <w:pPr>
              <w:pStyle w:val="berschrift2"/>
              <w:rPr>
                <w:noProof/>
                <w:color w:val="70BCC9" w:themeColor="text2" w:themeTint="99"/>
              </w:rPr>
            </w:pPr>
            <w:r w:rsidRPr="004E58D0">
              <w:rPr>
                <w:color w:val="70BCC9" w:themeColor="text2" w:themeTint="99"/>
              </w:rPr>
              <w:t>Rechenwege bei Divisions-Aufgaben mit Rest</w:t>
            </w:r>
          </w:p>
        </w:tc>
      </w:tr>
      <w:tr w:rsidR="00B11041" w:rsidRPr="00E0758C" w14:paraId="45771DF4" w14:textId="77777777" w:rsidTr="00294C69">
        <w:tc>
          <w:tcPr>
            <w:tcW w:w="609" w:type="dxa"/>
          </w:tcPr>
          <w:p w14:paraId="6F9DC51A" w14:textId="77777777" w:rsidR="00B11041" w:rsidRDefault="00B11041" w:rsidP="00B11041">
            <w:pPr>
              <w:spacing w:line="240" w:lineRule="atLeast"/>
            </w:pPr>
          </w:p>
          <w:p w14:paraId="06813F21" w14:textId="77777777" w:rsidR="00BA6F12" w:rsidRDefault="00BA6F12" w:rsidP="00B11041">
            <w:pPr>
              <w:spacing w:line="240" w:lineRule="atLeast"/>
            </w:pPr>
          </w:p>
          <w:p w14:paraId="18929CEE" w14:textId="77777777" w:rsidR="00BA6F12" w:rsidRDefault="00BA6F12" w:rsidP="00B11041">
            <w:pPr>
              <w:spacing w:line="240" w:lineRule="atLeast"/>
            </w:pPr>
          </w:p>
          <w:p w14:paraId="162C6A1D" w14:textId="77777777" w:rsidR="00BA6F12" w:rsidRDefault="00BA6F12" w:rsidP="00B11041">
            <w:pPr>
              <w:spacing w:line="240" w:lineRule="atLeast"/>
            </w:pPr>
          </w:p>
          <w:p w14:paraId="406D032B" w14:textId="77777777" w:rsidR="00BA6F12" w:rsidRDefault="00BA6F12" w:rsidP="00B11041">
            <w:pPr>
              <w:spacing w:line="240" w:lineRule="atLeast"/>
            </w:pPr>
          </w:p>
          <w:p w14:paraId="1BE5FC7B" w14:textId="77777777" w:rsidR="00BA6F12" w:rsidRDefault="00BA6F12" w:rsidP="00B11041">
            <w:pPr>
              <w:spacing w:line="240" w:lineRule="atLeast"/>
            </w:pPr>
          </w:p>
          <w:p w14:paraId="49E2D07A" w14:textId="77777777" w:rsidR="00BA6F12" w:rsidRDefault="00BA6F12" w:rsidP="00B11041">
            <w:pPr>
              <w:spacing w:line="240" w:lineRule="atLeast"/>
            </w:pPr>
          </w:p>
          <w:p w14:paraId="26ECE262" w14:textId="714046A3" w:rsidR="00953DED" w:rsidRPr="00E0758C" w:rsidRDefault="00953DED" w:rsidP="00B11041">
            <w:pPr>
              <w:spacing w:line="240" w:lineRule="atLeast"/>
            </w:pPr>
          </w:p>
        </w:tc>
        <w:tc>
          <w:tcPr>
            <w:tcW w:w="2681" w:type="dxa"/>
            <w:gridSpan w:val="2"/>
          </w:tcPr>
          <w:p w14:paraId="07D7B81D" w14:textId="7E9C9CC9" w:rsidR="00B11041" w:rsidRDefault="00B11041" w:rsidP="008A14A1">
            <w:pPr>
              <w:pStyle w:val="Listenabsatz"/>
              <w:numPr>
                <w:ilvl w:val="0"/>
                <w:numId w:val="16"/>
              </w:numPr>
              <w:tabs>
                <w:tab w:val="left" w:pos="1020"/>
              </w:tabs>
              <w:spacing w:line="240" w:lineRule="auto"/>
            </w:pPr>
            <w:proofErr w:type="gramStart"/>
            <w:r>
              <w:t>638</w:t>
            </w:r>
            <w:r w:rsidR="00BA6F12">
              <w:t xml:space="preserve"> :</w:t>
            </w:r>
            <w:proofErr w:type="gramEnd"/>
            <w:r w:rsidR="00BA6F12">
              <w:t xml:space="preserve"> 3</w:t>
            </w:r>
            <w:r>
              <w:t xml:space="preserve"> =</w:t>
            </w:r>
          </w:p>
          <w:p w14:paraId="3BB6A578" w14:textId="79BEE428" w:rsidR="00B11041" w:rsidRPr="00E0758C" w:rsidRDefault="00B11041" w:rsidP="00B11041">
            <w:pPr>
              <w:spacing w:line="240" w:lineRule="auto"/>
              <w:ind w:left="284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B43D881" wp14:editId="342CEFF9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1D5DA5" id="Gerade Verbindung 1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79" w:type="dxa"/>
            <w:gridSpan w:val="2"/>
          </w:tcPr>
          <w:p w14:paraId="721BA810" w14:textId="0F060C69" w:rsidR="00B11041" w:rsidRDefault="00BA6F12" w:rsidP="008A14A1">
            <w:pPr>
              <w:pStyle w:val="Listenabsatz"/>
              <w:numPr>
                <w:ilvl w:val="0"/>
                <w:numId w:val="16"/>
              </w:numPr>
              <w:tabs>
                <w:tab w:val="left" w:pos="1020"/>
              </w:tabs>
              <w:spacing w:line="240" w:lineRule="auto"/>
            </w:pPr>
            <w:r>
              <w:t xml:space="preserve">2 </w:t>
            </w:r>
            <w:proofErr w:type="gramStart"/>
            <w:r>
              <w:t>026 :</w:t>
            </w:r>
            <w:proofErr w:type="gramEnd"/>
            <w:r>
              <w:t xml:space="preserve"> 4</w:t>
            </w:r>
            <w:r w:rsidR="00B11041">
              <w:t xml:space="preserve"> =</w:t>
            </w:r>
          </w:p>
          <w:p w14:paraId="68F6B619" w14:textId="2A0B58E3" w:rsidR="00B11041" w:rsidRPr="00E0758C" w:rsidRDefault="00B11041" w:rsidP="00B1104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05DC5AC" wp14:editId="3AFEE698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94EE2" id="Gerade Verbindung 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&#13;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678" w:type="dxa"/>
            <w:gridSpan w:val="2"/>
          </w:tcPr>
          <w:p w14:paraId="3955B7A0" w14:textId="59A97A5B" w:rsidR="00B11041" w:rsidRPr="00E0758C" w:rsidRDefault="00B11041" w:rsidP="008A14A1">
            <w:pPr>
              <w:pStyle w:val="Listenabsatz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58BCE2F" wp14:editId="5FE12577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9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99B8F1" id="Gerade Verbindung 1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 w:rsidR="00BA6F12">
              <w:rPr>
                <w:noProof/>
              </w:rPr>
              <w:t>706</w:t>
            </w:r>
            <w:r>
              <w:rPr>
                <w:noProof/>
              </w:rPr>
              <w:t xml:space="preserve"> : 6</w:t>
            </w:r>
            <w:r>
              <w:t xml:space="preserve"> =</w:t>
            </w:r>
          </w:p>
        </w:tc>
        <w:tc>
          <w:tcPr>
            <w:tcW w:w="425" w:type="dxa"/>
            <w:gridSpan w:val="2"/>
            <w:vAlign w:val="bottom"/>
          </w:tcPr>
          <w:p w14:paraId="287256C2" w14:textId="24D898FE" w:rsidR="00B11041" w:rsidRPr="00E0758C" w:rsidRDefault="007E4256" w:rsidP="00B11041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99392" behindDoc="0" locked="0" layoutInCell="1" allowOverlap="1" wp14:anchorId="77BF7F21" wp14:editId="5D0A6EF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663575</wp:posOffset>
                  </wp:positionV>
                  <wp:extent cx="222885" cy="700405"/>
                  <wp:effectExtent l="0" t="0" r="5715" b="0"/>
                  <wp:wrapNone/>
                  <wp:docPr id="464003425" name="Grafik 46400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1041" w:rsidRPr="00AC7674" w14:paraId="5723A5BA" w14:textId="77777777" w:rsidTr="00294C69">
        <w:tc>
          <w:tcPr>
            <w:tcW w:w="609" w:type="dxa"/>
          </w:tcPr>
          <w:p w14:paraId="05C4EC71" w14:textId="77777777" w:rsidR="00B11041" w:rsidRPr="00AC7674" w:rsidRDefault="00B11041" w:rsidP="00B11041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4</w:t>
            </w:r>
          </w:p>
        </w:tc>
        <w:tc>
          <w:tcPr>
            <w:tcW w:w="8463" w:type="dxa"/>
            <w:gridSpan w:val="8"/>
          </w:tcPr>
          <w:p w14:paraId="6EAF5382" w14:textId="48C0BB27" w:rsidR="00B11041" w:rsidRPr="00AC7674" w:rsidRDefault="00B11041" w:rsidP="00B11041">
            <w:pPr>
              <w:pStyle w:val="berschrift2"/>
              <w:rPr>
                <w:noProof/>
                <w:color w:val="70BCC9" w:themeColor="text2" w:themeTint="99"/>
              </w:rPr>
            </w:pPr>
            <w:r w:rsidRPr="00220F29">
              <w:rPr>
                <w:color w:val="70BCC9" w:themeColor="text2" w:themeTint="99"/>
              </w:rPr>
              <w:t>Verschiedene Rechenwege bei Divisions-Aufgaben</w:t>
            </w:r>
          </w:p>
        </w:tc>
      </w:tr>
      <w:tr w:rsidR="00B34D14" w:rsidRPr="00E0758C" w14:paraId="00A57AFC" w14:textId="77777777" w:rsidTr="00294C69">
        <w:trPr>
          <w:trHeight w:val="998"/>
        </w:trPr>
        <w:tc>
          <w:tcPr>
            <w:tcW w:w="609" w:type="dxa"/>
          </w:tcPr>
          <w:p w14:paraId="0D99A205" w14:textId="77777777" w:rsidR="00B34D14" w:rsidRPr="00E0758C" w:rsidRDefault="00B34D14" w:rsidP="00B34D14">
            <w:pPr>
              <w:spacing w:line="240" w:lineRule="atLeast"/>
            </w:pPr>
          </w:p>
        </w:tc>
        <w:tc>
          <w:tcPr>
            <w:tcW w:w="2681" w:type="dxa"/>
            <w:gridSpan w:val="2"/>
            <w:tcBorders>
              <w:right w:val="single" w:sz="4" w:space="0" w:color="auto"/>
            </w:tcBorders>
          </w:tcPr>
          <w:p w14:paraId="6BCDD729" w14:textId="0DDECFB1" w:rsidR="00B34D14" w:rsidRPr="00E0758C" w:rsidRDefault="00B34D14" w:rsidP="008A14A1">
            <w:pPr>
              <w:pStyle w:val="Listenabsatz"/>
              <w:numPr>
                <w:ilvl w:val="0"/>
                <w:numId w:val="17"/>
              </w:numPr>
              <w:spacing w:line="240" w:lineRule="auto"/>
              <w:ind w:right="13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8AB484E" wp14:editId="5B6734A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9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52CDC7" id="Gerade Verbindung 1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&#13;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7</w:t>
            </w:r>
            <w:r w:rsidR="00C56897">
              <w:rPr>
                <w:noProof/>
              </w:rPr>
              <w:t>96</w:t>
            </w:r>
            <w:r>
              <w:rPr>
                <w:noProof/>
              </w:rPr>
              <w:t xml:space="preserve"> : </w:t>
            </w:r>
            <w:r w:rsidR="00C56897">
              <w:rPr>
                <w:noProof/>
              </w:rPr>
              <w:t>4</w:t>
            </w:r>
            <w:r>
              <w:t xml:space="preserve"> =</w:t>
            </w:r>
          </w:p>
        </w:tc>
        <w:tc>
          <w:tcPr>
            <w:tcW w:w="5385" w:type="dxa"/>
            <w:gridSpan w:val="5"/>
            <w:tcBorders>
              <w:left w:val="single" w:sz="4" w:space="0" w:color="auto"/>
            </w:tcBorders>
          </w:tcPr>
          <w:p w14:paraId="18871DFC" w14:textId="77777777" w:rsidR="00B34D14" w:rsidRDefault="00887EED" w:rsidP="008A14A1">
            <w:pPr>
              <w:pStyle w:val="Listenabsatz"/>
              <w:numPr>
                <w:ilvl w:val="0"/>
                <w:numId w:val="17"/>
              </w:numPr>
              <w:spacing w:line="240" w:lineRule="auto"/>
              <w:ind w:right="1134"/>
            </w:pPr>
            <w:r>
              <w:t>Vergleiche deinen und Jonas Rechenweg: Was ist gleich? Was ist verschieden?</w:t>
            </w:r>
          </w:p>
          <w:p w14:paraId="14F6BD3D" w14:textId="77777777" w:rsidR="006F061C" w:rsidRDefault="006F061C" w:rsidP="006F061C">
            <w:pPr>
              <w:spacing w:line="240" w:lineRule="auto"/>
              <w:ind w:right="1134"/>
            </w:pPr>
            <w:r>
              <w:t>Jonas: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510"/>
              <w:gridCol w:w="340"/>
            </w:tblGrid>
            <w:tr w:rsidR="001311F3" w14:paraId="5909F9D1" w14:textId="77777777" w:rsidTr="00EC1F75">
              <w:trPr>
                <w:trHeight w:val="227"/>
              </w:trPr>
              <w:tc>
                <w:tcPr>
                  <w:tcW w:w="397" w:type="dxa"/>
                  <w:tcBorders>
                    <w:bottom w:val="single" w:sz="4" w:space="0" w:color="auto"/>
                  </w:tcBorders>
                </w:tcPr>
                <w:p w14:paraId="10DDF260" w14:textId="11319964" w:rsidR="0068512B" w:rsidRDefault="008F1F69" w:rsidP="008A14A1">
                  <w:pPr>
                    <w:spacing w:line="240" w:lineRule="auto"/>
                    <w:jc w:val="right"/>
                  </w:pPr>
                  <w:r>
                    <w:t>796</w:t>
                  </w:r>
                  <w:r w:rsidR="008A14A1">
                    <w:t xml:space="preserve">     </w:t>
                  </w:r>
                </w:p>
              </w:tc>
              <w:tc>
                <w:tcPr>
                  <w:tcW w:w="510" w:type="dxa"/>
                  <w:tcBorders>
                    <w:bottom w:val="single" w:sz="4" w:space="0" w:color="auto"/>
                  </w:tcBorders>
                </w:tcPr>
                <w:p w14:paraId="2DA81A34" w14:textId="307ACF95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8F1F69">
                    <w:t>:</w:t>
                  </w:r>
                  <w:r>
                    <w:t xml:space="preserve"> </w:t>
                  </w:r>
                  <w:r w:rsidR="008F1F69">
                    <w:t>4</w:t>
                  </w:r>
                  <w:r w:rsidR="00EC1F75">
                    <w:t xml:space="preserve"> = </w:t>
                  </w:r>
                </w:p>
              </w:tc>
              <w:tc>
                <w:tcPr>
                  <w:tcW w:w="340" w:type="dxa"/>
                  <w:tcBorders>
                    <w:bottom w:val="single" w:sz="4" w:space="0" w:color="auto"/>
                  </w:tcBorders>
                  <w:vAlign w:val="center"/>
                </w:tcPr>
                <w:p w14:paraId="250201C0" w14:textId="3691E96A" w:rsidR="0068512B" w:rsidRDefault="008F1F69" w:rsidP="00EC1F75">
                  <w:pPr>
                    <w:spacing w:line="240" w:lineRule="auto"/>
                    <w:jc w:val="right"/>
                  </w:pPr>
                  <w:r>
                    <w:t>199</w:t>
                  </w:r>
                </w:p>
              </w:tc>
            </w:tr>
            <w:tr w:rsidR="001311F3" w14:paraId="673D2652" w14:textId="77777777" w:rsidTr="00EC1F75">
              <w:trPr>
                <w:trHeight w:val="227"/>
              </w:trPr>
              <w:tc>
                <w:tcPr>
                  <w:tcW w:w="397" w:type="dxa"/>
                  <w:tcBorders>
                    <w:top w:val="single" w:sz="4" w:space="0" w:color="auto"/>
                  </w:tcBorders>
                </w:tcPr>
                <w:p w14:paraId="6EC1A34F" w14:textId="368EADA8" w:rsidR="0068512B" w:rsidRDefault="00F14E33" w:rsidP="008A14A1">
                  <w:pPr>
                    <w:spacing w:line="240" w:lineRule="auto"/>
                    <w:jc w:val="right"/>
                  </w:pPr>
                  <w:r>
                    <w:t>400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</w:tcBorders>
                </w:tcPr>
                <w:p w14:paraId="15A30C7B" w14:textId="5A294FCF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1311F3">
                    <w:t>:</w:t>
                  </w:r>
                  <w:r>
                    <w:t xml:space="preserve"> </w:t>
                  </w:r>
                  <w:r w:rsidR="001311F3">
                    <w:t>4</w:t>
                  </w:r>
                  <w:r w:rsidR="00EC1F75">
                    <w:t xml:space="preserve"> =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vAlign w:val="center"/>
                </w:tcPr>
                <w:p w14:paraId="2B228B0C" w14:textId="217D3FB4" w:rsidR="0068512B" w:rsidRDefault="00F14E33" w:rsidP="00EC1F75">
                  <w:pPr>
                    <w:spacing w:line="240" w:lineRule="auto"/>
                    <w:jc w:val="right"/>
                  </w:pPr>
                  <w:r>
                    <w:t>100</w:t>
                  </w:r>
                </w:p>
              </w:tc>
            </w:tr>
            <w:tr w:rsidR="001311F3" w14:paraId="6E83D0DE" w14:textId="77777777" w:rsidTr="00EC1F75">
              <w:trPr>
                <w:trHeight w:val="227"/>
              </w:trPr>
              <w:tc>
                <w:tcPr>
                  <w:tcW w:w="397" w:type="dxa"/>
                </w:tcPr>
                <w:p w14:paraId="2FF40543" w14:textId="2121A802" w:rsidR="0068512B" w:rsidRDefault="00F14E33" w:rsidP="008A14A1">
                  <w:pPr>
                    <w:spacing w:line="240" w:lineRule="auto"/>
                    <w:jc w:val="right"/>
                  </w:pPr>
                  <w:r>
                    <w:t>200</w:t>
                  </w:r>
                </w:p>
              </w:tc>
              <w:tc>
                <w:tcPr>
                  <w:tcW w:w="510" w:type="dxa"/>
                </w:tcPr>
                <w:p w14:paraId="3F7A9D47" w14:textId="3B8930E3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F14E33">
                    <w:t>:</w:t>
                  </w:r>
                  <w:r>
                    <w:t xml:space="preserve"> </w:t>
                  </w:r>
                  <w:r w:rsidR="00F14E33">
                    <w:t>4</w:t>
                  </w:r>
                  <w:r w:rsidR="00EC1F75">
                    <w:t xml:space="preserve"> =</w:t>
                  </w:r>
                </w:p>
              </w:tc>
              <w:tc>
                <w:tcPr>
                  <w:tcW w:w="340" w:type="dxa"/>
                  <w:vAlign w:val="center"/>
                </w:tcPr>
                <w:p w14:paraId="5DF080A3" w14:textId="235482A7" w:rsidR="0068512B" w:rsidRDefault="00F14E33" w:rsidP="00EC1F75">
                  <w:pPr>
                    <w:spacing w:line="240" w:lineRule="auto"/>
                    <w:jc w:val="right"/>
                  </w:pPr>
                  <w:r>
                    <w:t>50</w:t>
                  </w:r>
                </w:p>
              </w:tc>
            </w:tr>
            <w:tr w:rsidR="001311F3" w14:paraId="6A55125B" w14:textId="77777777" w:rsidTr="00EC1F75">
              <w:trPr>
                <w:trHeight w:val="227"/>
              </w:trPr>
              <w:tc>
                <w:tcPr>
                  <w:tcW w:w="397" w:type="dxa"/>
                </w:tcPr>
                <w:p w14:paraId="51F0C4D1" w14:textId="32DBAA4E" w:rsidR="0068512B" w:rsidRDefault="00F14E33" w:rsidP="008A14A1">
                  <w:pPr>
                    <w:spacing w:line="240" w:lineRule="auto"/>
                    <w:jc w:val="right"/>
                  </w:pPr>
                  <w:r>
                    <w:t>100</w:t>
                  </w:r>
                </w:p>
              </w:tc>
              <w:tc>
                <w:tcPr>
                  <w:tcW w:w="510" w:type="dxa"/>
                </w:tcPr>
                <w:p w14:paraId="1CBB5C9F" w14:textId="45D5680B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F14E33">
                    <w:t>:</w:t>
                  </w:r>
                  <w:r>
                    <w:t xml:space="preserve"> </w:t>
                  </w:r>
                  <w:r w:rsidR="00F14E33">
                    <w:t>4</w:t>
                  </w:r>
                  <w:r w:rsidR="00EC1F75">
                    <w:t xml:space="preserve"> =</w:t>
                  </w:r>
                </w:p>
              </w:tc>
              <w:tc>
                <w:tcPr>
                  <w:tcW w:w="340" w:type="dxa"/>
                  <w:vAlign w:val="center"/>
                </w:tcPr>
                <w:p w14:paraId="5ADCF94E" w14:textId="35B62790" w:rsidR="0068512B" w:rsidRDefault="00F14E33" w:rsidP="00EC1F75">
                  <w:pPr>
                    <w:spacing w:line="240" w:lineRule="auto"/>
                    <w:jc w:val="right"/>
                  </w:pPr>
                  <w:r>
                    <w:t>25</w:t>
                  </w:r>
                </w:p>
              </w:tc>
            </w:tr>
            <w:tr w:rsidR="001311F3" w14:paraId="775B1BE5" w14:textId="77777777" w:rsidTr="00EC1F75">
              <w:trPr>
                <w:trHeight w:val="227"/>
              </w:trPr>
              <w:tc>
                <w:tcPr>
                  <w:tcW w:w="397" w:type="dxa"/>
                </w:tcPr>
                <w:p w14:paraId="5CAE11E9" w14:textId="08B5A226" w:rsidR="0068512B" w:rsidRDefault="00F14E33" w:rsidP="008A14A1">
                  <w:pPr>
                    <w:spacing w:line="240" w:lineRule="auto"/>
                    <w:jc w:val="right"/>
                  </w:pPr>
                  <w:r>
                    <w:t>80</w:t>
                  </w:r>
                </w:p>
              </w:tc>
              <w:tc>
                <w:tcPr>
                  <w:tcW w:w="510" w:type="dxa"/>
                </w:tcPr>
                <w:p w14:paraId="1CF20438" w14:textId="1267D9FC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F14E33">
                    <w:t>:</w:t>
                  </w:r>
                  <w:r>
                    <w:t xml:space="preserve"> </w:t>
                  </w:r>
                  <w:r w:rsidR="00F14E33">
                    <w:t>4</w:t>
                  </w:r>
                  <w:r w:rsidR="00EC1F75">
                    <w:t xml:space="preserve"> =</w:t>
                  </w:r>
                </w:p>
              </w:tc>
              <w:tc>
                <w:tcPr>
                  <w:tcW w:w="340" w:type="dxa"/>
                  <w:vAlign w:val="center"/>
                </w:tcPr>
                <w:p w14:paraId="0B989364" w14:textId="53CC326C" w:rsidR="0068512B" w:rsidRDefault="00F14E33" w:rsidP="00EC1F75">
                  <w:pPr>
                    <w:spacing w:line="240" w:lineRule="auto"/>
                    <w:jc w:val="right"/>
                  </w:pPr>
                  <w:r>
                    <w:t>20</w:t>
                  </w:r>
                </w:p>
              </w:tc>
            </w:tr>
            <w:tr w:rsidR="001311F3" w14:paraId="67E7B79E" w14:textId="77777777" w:rsidTr="00EC1F75">
              <w:trPr>
                <w:trHeight w:val="227"/>
              </w:trPr>
              <w:tc>
                <w:tcPr>
                  <w:tcW w:w="397" w:type="dxa"/>
                </w:tcPr>
                <w:p w14:paraId="7D4A25B6" w14:textId="45D37A0E" w:rsidR="0068512B" w:rsidRDefault="00F14E33" w:rsidP="008A14A1">
                  <w:pPr>
                    <w:spacing w:line="240" w:lineRule="auto"/>
                    <w:jc w:val="right"/>
                  </w:pPr>
                  <w:r>
                    <w:t>16</w:t>
                  </w:r>
                </w:p>
              </w:tc>
              <w:tc>
                <w:tcPr>
                  <w:tcW w:w="510" w:type="dxa"/>
                </w:tcPr>
                <w:p w14:paraId="2095AB55" w14:textId="7FE252D0" w:rsidR="0068512B" w:rsidRDefault="008A14A1" w:rsidP="008F1F69">
                  <w:pPr>
                    <w:spacing w:line="240" w:lineRule="auto"/>
                  </w:pPr>
                  <w:r>
                    <w:t xml:space="preserve"> </w:t>
                  </w:r>
                  <w:r w:rsidR="00F14E33">
                    <w:t>:</w:t>
                  </w:r>
                  <w:r>
                    <w:t xml:space="preserve"> </w:t>
                  </w:r>
                  <w:r w:rsidR="00F14E33">
                    <w:t>4</w:t>
                  </w:r>
                  <w:r w:rsidR="00EC1F75">
                    <w:t xml:space="preserve"> =</w:t>
                  </w:r>
                </w:p>
              </w:tc>
              <w:tc>
                <w:tcPr>
                  <w:tcW w:w="340" w:type="dxa"/>
                  <w:vAlign w:val="center"/>
                </w:tcPr>
                <w:p w14:paraId="28DAAB3B" w14:textId="1EB8CBF7" w:rsidR="0068512B" w:rsidRDefault="00EC1F75" w:rsidP="00EC1F75">
                  <w:pPr>
                    <w:spacing w:line="240" w:lineRule="auto"/>
                    <w:jc w:val="right"/>
                  </w:pPr>
                  <w:r>
                    <w:t>4</w:t>
                  </w:r>
                </w:p>
              </w:tc>
            </w:tr>
          </w:tbl>
          <w:p w14:paraId="11C5F323" w14:textId="760D3DDA" w:rsidR="006F061C" w:rsidRPr="00E0758C" w:rsidRDefault="006F061C" w:rsidP="006F061C">
            <w:pPr>
              <w:spacing w:line="240" w:lineRule="auto"/>
              <w:ind w:right="1134"/>
            </w:pPr>
          </w:p>
        </w:tc>
        <w:tc>
          <w:tcPr>
            <w:tcW w:w="397" w:type="dxa"/>
            <w:vAlign w:val="bottom"/>
          </w:tcPr>
          <w:p w14:paraId="720D3B36" w14:textId="5D1A35BA" w:rsidR="00B34D14" w:rsidRPr="00E0758C" w:rsidRDefault="007E4256" w:rsidP="00B34D14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01440" behindDoc="0" locked="0" layoutInCell="1" allowOverlap="1" wp14:anchorId="7EE2B7A3" wp14:editId="74511D8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840740</wp:posOffset>
                  </wp:positionV>
                  <wp:extent cx="222885" cy="700405"/>
                  <wp:effectExtent l="0" t="0" r="5715" b="0"/>
                  <wp:wrapNone/>
                  <wp:docPr id="1147126258" name="Grafik 1147126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6AC30A" w14:textId="66301172" w:rsidR="007175EE" w:rsidRDefault="007175EE"/>
    <w:p w14:paraId="5FA67C3D" w14:textId="77777777" w:rsidR="007175EE" w:rsidRDefault="007175EE"/>
    <w:p w14:paraId="6D1229A4" w14:textId="118969A4" w:rsidR="00EB33CD" w:rsidRDefault="00EB33CD">
      <w:pPr>
        <w:sectPr w:rsidR="00EB33CD" w:rsidSect="003079FB">
          <w:headerReference w:type="default" r:id="rId2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36F5C2D7" w:rsidR="00E0758C" w:rsidRPr="00AC7674" w:rsidRDefault="001D1756" w:rsidP="00AC7674">
            <w:pPr>
              <w:pStyle w:val="berschrift1"/>
            </w:pPr>
            <w:r>
              <w:t>Ich kann sicher mit Stufenzahlen multiplizieren und dividieren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229BABDA" w:rsidR="00E0758C" w:rsidRPr="00911328" w:rsidRDefault="001D1756" w:rsidP="00AC7674">
            <w:pPr>
              <w:pStyle w:val="berschrift2"/>
            </w:pPr>
            <w:r>
              <w:t>Mit 10 multiplizieren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0F872D43" w:rsidR="00E0758C" w:rsidRPr="00911328" w:rsidRDefault="007E4256" w:rsidP="00AC7674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03488" behindDoc="0" locked="0" layoutInCell="1" allowOverlap="1" wp14:anchorId="3544135F" wp14:editId="66E7A028">
                      <wp:simplePos x="0" y="0"/>
                      <wp:positionH relativeFrom="column">
                        <wp:posOffset>4369830</wp:posOffset>
                      </wp:positionH>
                      <wp:positionV relativeFrom="paragraph">
                        <wp:posOffset>24058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A87DC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4135F" id="Gruppieren 22" o:spid="_x0000_s1026" style="position:absolute;margin-left:344.1pt;margin-top:1.9pt;width:55.35pt;height:61.05pt;z-index:251903488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">
                        <v:imagedata r:id="rId2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21A87DC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1D15">
              <w:t>Zehnmal so viele Punkte</w:t>
            </w:r>
          </w:p>
        </w:tc>
      </w:tr>
      <w:tr w:rsidR="00E0758C" w:rsidRPr="00E0758C" w14:paraId="24A2CC51" w14:textId="77777777" w:rsidTr="00192D9F">
        <w:tc>
          <w:tcPr>
            <w:tcW w:w="610" w:type="dxa"/>
          </w:tcPr>
          <w:p w14:paraId="454C576A" w14:textId="4C744134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1CC24DC2" w14:textId="25D40E8C" w:rsidR="00E0758C" w:rsidRPr="00E0758C" w:rsidRDefault="00E0758C" w:rsidP="00AC7674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3631D6F" w14:textId="1D9F9E43" w:rsidR="00733966" w:rsidRDefault="00733966" w:rsidP="00733966">
            <w:r>
              <w:t xml:space="preserve">Hier siehst du Dilaras Punkte. Lege Material vor dich auf den Tisch, </w:t>
            </w:r>
          </w:p>
          <w:p w14:paraId="10F6AB8C" w14:textId="77777777" w:rsidR="00E0758C" w:rsidRDefault="00733966" w:rsidP="00733966">
            <w:pPr>
              <w:rPr>
                <w:noProof/>
              </w:rPr>
            </w:pPr>
            <w:r>
              <w:t xml:space="preserve">so dass du immer genau </w:t>
            </w:r>
            <w:r w:rsidRPr="00733966">
              <w:rPr>
                <w:i/>
                <w:iCs/>
              </w:rPr>
              <w:t>zehnmal</w:t>
            </w:r>
            <w:r>
              <w:t xml:space="preserve"> so viele Punkte hast wie Dilara.</w:t>
            </w:r>
          </w:p>
          <w:p w14:paraId="79C8BA5F" w14:textId="16247DB1" w:rsidR="007A4344" w:rsidRPr="00E0758C" w:rsidRDefault="007A4344" w:rsidP="00733966"/>
        </w:tc>
      </w:tr>
      <w:tr w:rsidR="00B219F1" w:rsidRPr="00E0758C" w14:paraId="491E32C9" w14:textId="77777777" w:rsidTr="001621B1">
        <w:tc>
          <w:tcPr>
            <w:tcW w:w="610" w:type="dxa"/>
          </w:tcPr>
          <w:p w14:paraId="1485185E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0498ED" w14:textId="261D13BD" w:rsidR="00B219F1" w:rsidRPr="00E0758C" w:rsidRDefault="00B219F1" w:rsidP="00AC7674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2678" w:type="dxa"/>
          </w:tcPr>
          <w:p w14:paraId="5EA52436" w14:textId="2698B970" w:rsidR="00B219F1" w:rsidRDefault="00B219F1" w:rsidP="007D52D9">
            <w:pPr>
              <w:pStyle w:val="Listenabsatz"/>
              <w:numPr>
                <w:ilvl w:val="0"/>
                <w:numId w:val="18"/>
              </w:numPr>
            </w:pPr>
            <w:r>
              <w:t xml:space="preserve"> </w:t>
            </w:r>
            <w:r w:rsidR="00F450B2">
              <w:sym w:font="Wingdings" w:char="F06C"/>
            </w:r>
            <w:r w:rsidR="00F450B2">
              <w:sym w:font="Wingdings" w:char="F06C"/>
            </w:r>
            <w:r w:rsidR="001113E1">
              <w:t xml:space="preserve"> </w:t>
            </w:r>
          </w:p>
          <w:p w14:paraId="2D211798" w14:textId="267FD1A4" w:rsidR="00B219F1" w:rsidRPr="00E0758C" w:rsidRDefault="00B219F1" w:rsidP="00B219F1"/>
        </w:tc>
        <w:tc>
          <w:tcPr>
            <w:tcW w:w="2679" w:type="dxa"/>
          </w:tcPr>
          <w:p w14:paraId="6992E8B9" w14:textId="5E77D41E" w:rsidR="00B219F1" w:rsidRPr="00E0758C" w:rsidRDefault="00F450B2" w:rsidP="007D52D9">
            <w:pPr>
              <w:pStyle w:val="Listenabsatz"/>
              <w:numPr>
                <w:ilvl w:val="0"/>
                <w:numId w:val="18"/>
              </w:num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</w:p>
        </w:tc>
        <w:tc>
          <w:tcPr>
            <w:tcW w:w="2679" w:type="dxa"/>
            <w:vMerge w:val="restart"/>
          </w:tcPr>
          <w:p w14:paraId="13FC1780" w14:textId="5986030A" w:rsidR="00B219F1" w:rsidRPr="00E0758C" w:rsidRDefault="00460C47" w:rsidP="00E6087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6D23B196" wp14:editId="215CA0A6">
                  <wp:simplePos x="0" y="0"/>
                  <wp:positionH relativeFrom="column">
                    <wp:posOffset>463017</wp:posOffset>
                  </wp:positionH>
                  <wp:positionV relativeFrom="paragraph">
                    <wp:posOffset>10795</wp:posOffset>
                  </wp:positionV>
                  <wp:extent cx="647700" cy="647700"/>
                  <wp:effectExtent l="0" t="0" r="0" b="0"/>
                  <wp:wrapSquare wrapText="bothSides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19F1">
              <w:t>c)</w:t>
            </w:r>
            <w:r w:rsidR="00FC04FE">
              <w:t xml:space="preserve"> </w:t>
            </w:r>
          </w:p>
        </w:tc>
      </w:tr>
      <w:tr w:rsidR="00B219F1" w:rsidRPr="00E0758C" w14:paraId="3D369454" w14:textId="77777777" w:rsidTr="007D52D9">
        <w:tc>
          <w:tcPr>
            <w:tcW w:w="610" w:type="dxa"/>
          </w:tcPr>
          <w:p w14:paraId="4A0108C1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4B9C329" w14:textId="7EFFB0C8" w:rsidR="00B219F1" w:rsidRPr="00E0758C" w:rsidRDefault="00B219F1" w:rsidP="00AC7674">
            <w:pPr>
              <w:pStyle w:val="Nummerierung"/>
            </w:pPr>
            <w:r>
              <w:t>b)</w:t>
            </w:r>
          </w:p>
        </w:tc>
        <w:tc>
          <w:tcPr>
            <w:tcW w:w="2678" w:type="dxa"/>
          </w:tcPr>
          <w:p w14:paraId="0580B6B8" w14:textId="26A24C95" w:rsidR="00B219F1" w:rsidRPr="00E0758C" w:rsidRDefault="005257A8" w:rsidP="00FF6E9B">
            <w:r w:rsidRPr="003F2652">
              <w:rPr>
                <w:noProof/>
              </w:rPr>
              <w:drawing>
                <wp:anchor distT="0" distB="0" distL="0" distR="0" simplePos="0" relativeHeight="251713024" behindDoc="0" locked="0" layoutInCell="1" allowOverlap="1" wp14:anchorId="33FDE5B2" wp14:editId="09DEB560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0</wp:posOffset>
                  </wp:positionV>
                  <wp:extent cx="589915" cy="179705"/>
                  <wp:effectExtent l="0" t="0" r="635" b="0"/>
                  <wp:wrapSquare wrapText="bothSides"/>
                  <wp:docPr id="15252" name="Grafik 1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899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2652">
              <w:rPr>
                <w:noProof/>
              </w:rPr>
              <w:drawing>
                <wp:anchor distT="0" distB="0" distL="0" distR="0" simplePos="0" relativeHeight="251712000" behindDoc="0" locked="0" layoutInCell="1" allowOverlap="1" wp14:anchorId="1EFD46A7" wp14:editId="5B7A9CD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243</wp:posOffset>
                  </wp:positionV>
                  <wp:extent cx="590400" cy="180000"/>
                  <wp:effectExtent l="0" t="0" r="635" b="0"/>
                  <wp:wrapSquare wrapText="bothSides"/>
                  <wp:docPr id="15250" name="Grafik 1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904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E9B">
              <w:t>(1)</w:t>
            </w:r>
          </w:p>
        </w:tc>
        <w:tc>
          <w:tcPr>
            <w:tcW w:w="2679" w:type="dxa"/>
          </w:tcPr>
          <w:p w14:paraId="1E7A4F1D" w14:textId="1BD3B7EF" w:rsidR="00B219F1" w:rsidRDefault="00D24639" w:rsidP="00FF6E9B">
            <w:r w:rsidRPr="003F2652">
              <w:rPr>
                <w:noProof/>
              </w:rPr>
              <w:drawing>
                <wp:anchor distT="0" distB="0" distL="0" distR="0" simplePos="0" relativeHeight="251714048" behindDoc="0" locked="0" layoutInCell="1" allowOverlap="1" wp14:anchorId="7749C178" wp14:editId="3FE0E73C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0</wp:posOffset>
                  </wp:positionV>
                  <wp:extent cx="589915" cy="179705"/>
                  <wp:effectExtent l="0" t="0" r="635" b="0"/>
                  <wp:wrapSquare wrapText="bothSides"/>
                  <wp:docPr id="15255" name="Grafik 1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899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2652">
              <w:rPr>
                <w:noProof/>
              </w:rPr>
              <w:drawing>
                <wp:anchor distT="0" distB="0" distL="0" distR="0" simplePos="0" relativeHeight="251716096" behindDoc="0" locked="0" layoutInCell="1" allowOverlap="1" wp14:anchorId="55465AEB" wp14:editId="3CD0C55C">
                  <wp:simplePos x="0" y="0"/>
                  <wp:positionH relativeFrom="column">
                    <wp:posOffset>249095</wp:posOffset>
                  </wp:positionH>
                  <wp:positionV relativeFrom="paragraph">
                    <wp:posOffset>270</wp:posOffset>
                  </wp:positionV>
                  <wp:extent cx="589915" cy="179705"/>
                  <wp:effectExtent l="0" t="0" r="635" b="0"/>
                  <wp:wrapSquare wrapText="bothSides"/>
                  <wp:docPr id="15261" name="Grafik 1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899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E9B">
              <w:t>(2)</w:t>
            </w:r>
          </w:p>
          <w:p w14:paraId="35EE5483" w14:textId="14DDB5AD" w:rsidR="00B219F1" w:rsidRPr="00E0758C" w:rsidRDefault="00D24639" w:rsidP="007D52D9">
            <w:pPr>
              <w:spacing w:line="240" w:lineRule="exact"/>
              <w:ind w:left="340"/>
            </w:pPr>
            <w:r w:rsidRPr="003F2652">
              <w:rPr>
                <w:noProof/>
              </w:rPr>
              <w:drawing>
                <wp:anchor distT="0" distB="0" distL="0" distR="0" simplePos="0" relativeHeight="251717120" behindDoc="0" locked="0" layoutInCell="1" allowOverlap="1" wp14:anchorId="2A802C1E" wp14:editId="30302B59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36803</wp:posOffset>
                  </wp:positionV>
                  <wp:extent cx="589915" cy="179705"/>
                  <wp:effectExtent l="0" t="0" r="635" b="0"/>
                  <wp:wrapSquare wrapText="bothSides"/>
                  <wp:docPr id="15262" name="Grafik 1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899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2652">
              <w:rPr>
                <w:noProof/>
              </w:rPr>
              <w:drawing>
                <wp:anchor distT="0" distB="0" distL="0" distR="0" simplePos="0" relativeHeight="251715072" behindDoc="0" locked="0" layoutInCell="1" allowOverlap="1" wp14:anchorId="26D5614F" wp14:editId="3213CDF4">
                  <wp:simplePos x="0" y="0"/>
                  <wp:positionH relativeFrom="column">
                    <wp:posOffset>804950</wp:posOffset>
                  </wp:positionH>
                  <wp:positionV relativeFrom="paragraph">
                    <wp:posOffset>34818</wp:posOffset>
                  </wp:positionV>
                  <wp:extent cx="589915" cy="179705"/>
                  <wp:effectExtent l="0" t="0" r="635" b="0"/>
                  <wp:wrapSquare wrapText="bothSides"/>
                  <wp:docPr id="15258" name="Grafik 1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9" r="90316"/>
                          <a:stretch/>
                        </pic:blipFill>
                        <pic:spPr bwMode="auto">
                          <a:xfrm>
                            <a:off x="0" y="0"/>
                            <a:ext cx="5899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Merge/>
          </w:tcPr>
          <w:p w14:paraId="132CEAC0" w14:textId="77777777" w:rsidR="00B219F1" w:rsidRPr="00E0758C" w:rsidRDefault="00B219F1" w:rsidP="00597BCC"/>
        </w:tc>
      </w:tr>
    </w:tbl>
    <w:p w14:paraId="6C025D20" w14:textId="7DE92DD2" w:rsidR="00BE1EF5" w:rsidRDefault="00BE1EF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58AD1185" w14:textId="1CE18831" w:rsidR="00BE1EF5" w:rsidRPr="00230A99" w:rsidRDefault="00800542" w:rsidP="00146F2A">
            <w:pPr>
              <w:pStyle w:val="berschrift3"/>
            </w:pPr>
            <w:r>
              <w:t>Verzehnfachen mit Material und mit der Stellentafel</w:t>
            </w:r>
          </w:p>
        </w:tc>
      </w:tr>
      <w:tr w:rsidR="009442DA" w14:paraId="525B8A68" w14:textId="77777777" w:rsidTr="005C24F6">
        <w:tc>
          <w:tcPr>
            <w:tcW w:w="610" w:type="dxa"/>
          </w:tcPr>
          <w:p w14:paraId="781B9ECC" w14:textId="3CBAD534" w:rsidR="009442DA" w:rsidRDefault="009442DA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1EF40" wp14:editId="07944F68">
                  <wp:extent cx="360000" cy="272386"/>
                  <wp:effectExtent l="0" t="0" r="2540" b="0"/>
                  <wp:docPr id="22275" name="Grafik 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7777777" w:rsidR="009442DA" w:rsidRPr="00230A99" w:rsidRDefault="009442DA" w:rsidP="00230A99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vMerge w:val="restart"/>
          </w:tcPr>
          <w:p w14:paraId="219B19E3" w14:textId="52B11F68" w:rsidR="009442DA" w:rsidRDefault="009442DA" w:rsidP="008E2563">
            <w:pPr>
              <w:spacing w:line="240" w:lineRule="auto"/>
            </w:pPr>
            <w:r w:rsidRPr="00C83BB4">
              <w:t xml:space="preserve">Erkläre mit dem Material und mit der Stellentafel: </w:t>
            </w:r>
            <w:r w:rsidRPr="00C83BB4">
              <w:rPr>
                <w:b/>
                <w:bCs/>
              </w:rPr>
              <w:t>4 · 10 = 40</w:t>
            </w:r>
            <w:r w:rsidRPr="00C83BB4">
              <w:t xml:space="preserve"> </w:t>
            </w:r>
          </w:p>
          <w:p w14:paraId="35DE2D2E" w14:textId="77777777" w:rsidR="009442DA" w:rsidRDefault="009442DA" w:rsidP="008E2563">
            <w:pPr>
              <w:spacing w:line="240" w:lineRule="auto"/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9442DA" w14:paraId="37F44AB1" w14:textId="77777777" w:rsidTr="006F3E4F">
              <w:trPr>
                <w:trHeight w:val="794"/>
              </w:trPr>
              <w:tc>
                <w:tcPr>
                  <w:tcW w:w="1701" w:type="dxa"/>
                  <w:vAlign w:val="center"/>
                </w:tcPr>
                <w:p w14:paraId="563CE152" w14:textId="77777777" w:rsidR="009442DA" w:rsidRDefault="009442DA" w:rsidP="00F4271D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789CE80B" w14:textId="02D272B5" w:rsidR="009442DA" w:rsidRDefault="00E1648A" w:rsidP="0061029E">
                  <w:pPr>
                    <w:ind w:left="57"/>
                  </w:pP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</w:p>
              </w:tc>
              <w:tc>
                <w:tcPr>
                  <w:tcW w:w="1644" w:type="dxa"/>
                  <w:vAlign w:val="center"/>
                </w:tcPr>
                <w:p w14:paraId="367EE55C" w14:textId="77777777" w:rsidR="009442DA" w:rsidRPr="00F4271D" w:rsidRDefault="009442DA" w:rsidP="00F4271D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p w14:paraId="3D31BB89" w14:textId="77777777" w:rsidR="009442DA" w:rsidRDefault="009442DA" w:rsidP="00F4271D"/>
              </w:tc>
            </w:tr>
            <w:tr w:rsidR="009442DA" w14:paraId="3237ADE3" w14:textId="77777777" w:rsidTr="006F3E4F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31E22C90" w14:textId="77777777" w:rsidR="009442DA" w:rsidRDefault="009442DA" w:rsidP="00F4271D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9442DA" w14:paraId="59D25B47" w14:textId="77777777" w:rsidTr="006F3E4F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CD455FF" w14:textId="77777777" w:rsidR="009442DA" w:rsidRPr="00354F01" w:rsidRDefault="009442DA" w:rsidP="00354F0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8F3EEA2" w14:textId="77777777" w:rsidR="009442DA" w:rsidRPr="00354F01" w:rsidRDefault="009442DA" w:rsidP="00354F0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1166BE9" w14:textId="77777777" w:rsidR="009442DA" w:rsidRPr="00354F01" w:rsidRDefault="009442DA" w:rsidP="00354F0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4367FD2" w14:textId="77777777" w:rsidR="009442DA" w:rsidRPr="00354F01" w:rsidRDefault="009442DA" w:rsidP="00354F01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9442DA" w14:paraId="7ED475D4" w14:textId="77777777" w:rsidTr="006F3E4F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76049146" w14:textId="77777777" w:rsidR="009442DA" w:rsidRDefault="009442DA" w:rsidP="00354F01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8462C82" w14:textId="77777777" w:rsidR="009442DA" w:rsidRDefault="009442DA" w:rsidP="00354F01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26374B" w14:textId="77777777" w:rsidR="009442DA" w:rsidRDefault="009442DA" w:rsidP="00354F01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23F757" w14:textId="77777777" w:rsidR="009442DA" w:rsidRDefault="009442DA" w:rsidP="00354F01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7B9532F" w14:textId="77777777" w:rsidR="009442DA" w:rsidRDefault="009442DA" w:rsidP="00F4271D"/>
              </w:tc>
              <w:tc>
                <w:tcPr>
                  <w:tcW w:w="1644" w:type="dxa"/>
                  <w:vAlign w:val="center"/>
                </w:tcPr>
                <w:p w14:paraId="5BB8FC07" w14:textId="77777777" w:rsidR="009442DA" w:rsidRPr="00F4271D" w:rsidRDefault="009442DA" w:rsidP="00F4271D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9442DA" w14:paraId="3AC86C79" w14:textId="77777777" w:rsidTr="006F3E4F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2A97D18" w14:textId="77777777" w:rsidR="009442DA" w:rsidRPr="00354F01" w:rsidRDefault="009442DA" w:rsidP="0061029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B30F8C8" w14:textId="77777777" w:rsidR="009442DA" w:rsidRPr="00354F01" w:rsidRDefault="009442DA" w:rsidP="0061029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0C4DC2F" w14:textId="77777777" w:rsidR="009442DA" w:rsidRPr="00354F01" w:rsidRDefault="009442DA" w:rsidP="0061029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5B3FD482" w14:textId="77777777" w:rsidR="009442DA" w:rsidRPr="00354F01" w:rsidRDefault="009442DA" w:rsidP="0061029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9442DA" w14:paraId="04429684" w14:textId="77777777" w:rsidTr="006F3E4F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35F6315A" w14:textId="77777777" w:rsidR="009442DA" w:rsidRDefault="009442DA" w:rsidP="0061029E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D029E7" w14:textId="77777777" w:rsidR="009442DA" w:rsidRDefault="009442DA" w:rsidP="0061029E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CE46574" w14:textId="77777777" w:rsidR="009442DA" w:rsidRDefault="009442DA" w:rsidP="0061029E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4C126" w14:textId="77777777" w:rsidR="009442DA" w:rsidRDefault="009442DA" w:rsidP="0061029E">
                        <w:pPr>
                          <w:jc w:val="center"/>
                        </w:pPr>
                      </w:p>
                    </w:tc>
                  </w:tr>
                </w:tbl>
                <w:p w14:paraId="0994F2EA" w14:textId="77777777" w:rsidR="009442DA" w:rsidRDefault="009442DA" w:rsidP="00F4271D"/>
              </w:tc>
            </w:tr>
          </w:tbl>
          <w:p w14:paraId="55239D6F" w14:textId="4127C872" w:rsidR="009442DA" w:rsidRDefault="009442DA" w:rsidP="003908B0"/>
        </w:tc>
      </w:tr>
      <w:tr w:rsidR="009442DA" w14:paraId="7CF5C9AF" w14:textId="77777777" w:rsidTr="0074738C">
        <w:tc>
          <w:tcPr>
            <w:tcW w:w="610" w:type="dxa"/>
          </w:tcPr>
          <w:p w14:paraId="1CD9A4E1" w14:textId="77777777" w:rsidR="009442DA" w:rsidRDefault="009442DA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3A81727" w14:textId="77777777" w:rsidR="009442DA" w:rsidRDefault="009442DA" w:rsidP="00230A99">
            <w:pPr>
              <w:pStyle w:val="Nummerierung"/>
            </w:pPr>
          </w:p>
          <w:p w14:paraId="2496DDB8" w14:textId="77777777" w:rsidR="009442DA" w:rsidRDefault="009442DA" w:rsidP="00230A99">
            <w:pPr>
              <w:pStyle w:val="Nummerierung"/>
            </w:pPr>
          </w:p>
          <w:p w14:paraId="7B77F339" w14:textId="77777777" w:rsidR="009442DA" w:rsidRDefault="009442DA" w:rsidP="00230A99">
            <w:pPr>
              <w:pStyle w:val="Nummerierung"/>
            </w:pPr>
          </w:p>
          <w:p w14:paraId="701C7483" w14:textId="77777777" w:rsidR="006C02C9" w:rsidRDefault="006C02C9" w:rsidP="00230A99">
            <w:pPr>
              <w:pStyle w:val="Nummerierung"/>
            </w:pPr>
          </w:p>
          <w:p w14:paraId="5E7FD59A" w14:textId="77777777" w:rsidR="006C02C9" w:rsidRDefault="006C02C9" w:rsidP="00230A99">
            <w:pPr>
              <w:pStyle w:val="Nummerierung"/>
            </w:pPr>
          </w:p>
          <w:p w14:paraId="4D1BC320" w14:textId="77777777" w:rsidR="006C02C9" w:rsidRDefault="006C02C9" w:rsidP="00230A99">
            <w:pPr>
              <w:pStyle w:val="Nummerierung"/>
            </w:pPr>
          </w:p>
          <w:p w14:paraId="64971132" w14:textId="69326363" w:rsidR="006C02C9" w:rsidRPr="00230A99" w:rsidRDefault="006C02C9" w:rsidP="00230A99">
            <w:pPr>
              <w:pStyle w:val="Nummerierung"/>
            </w:pPr>
          </w:p>
        </w:tc>
        <w:tc>
          <w:tcPr>
            <w:tcW w:w="8036" w:type="dxa"/>
            <w:vMerge/>
            <w:vAlign w:val="center"/>
          </w:tcPr>
          <w:p w14:paraId="2ED35878" w14:textId="77777777" w:rsidR="009442DA" w:rsidRDefault="009442DA" w:rsidP="003908B0"/>
        </w:tc>
      </w:tr>
      <w:tr w:rsidR="004E5F18" w14:paraId="069E100D" w14:textId="77777777" w:rsidTr="00704644">
        <w:trPr>
          <w:trHeight w:val="2381"/>
        </w:trPr>
        <w:tc>
          <w:tcPr>
            <w:tcW w:w="610" w:type="dxa"/>
          </w:tcPr>
          <w:p w14:paraId="7C473376" w14:textId="5221EBB0" w:rsidR="004E5F18" w:rsidRDefault="00EA0B65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BAEF4" wp14:editId="2A53B5B0">
                  <wp:extent cx="360000" cy="272386"/>
                  <wp:effectExtent l="0" t="0" r="2540" b="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36" w:type="dxa"/>
          </w:tcPr>
          <w:p w14:paraId="3EA81091" w14:textId="40DF9411" w:rsidR="00E14506" w:rsidRDefault="0058303D" w:rsidP="00E145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473FAB44" wp14:editId="798BC4F0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6781165</wp:posOffset>
                      </wp:positionV>
                      <wp:extent cx="2214880" cy="478155"/>
                      <wp:effectExtent l="1270" t="113665" r="3175" b="8255"/>
                      <wp:wrapNone/>
                      <wp:docPr id="22305" name="Sprechblase: rechteckig 2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478155"/>
                              </a:xfrm>
                              <a:prstGeom prst="wedgeRectCallout">
                                <a:avLst>
                                  <a:gd name="adj1" fmla="val -45213"/>
                                  <a:gd name="adj2" fmla="val -71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7BCCC" w14:textId="77777777" w:rsidR="0058303D" w:rsidRPr="001A7AF9" w:rsidRDefault="0058303D" w:rsidP="0058303D">
                                  <w:pPr>
                                    <w:pStyle w:val="TextSprechblasen"/>
                                  </w:pPr>
                                  <w:r w:rsidRPr="001A7AF9">
                                    <w:t xml:space="preserve">Die 4 wird aus der </w:t>
                                  </w:r>
                                  <w:proofErr w:type="spellStart"/>
                                  <w:r w:rsidRPr="001A7AF9">
                                    <w:t>Einerspalte</w:t>
                                  </w:r>
                                  <w:proofErr w:type="spellEnd"/>
                                  <w:r w:rsidRPr="001A7AF9">
                                    <w:t xml:space="preserve"> in die Zehnerspalte verschoben.</w:t>
                                  </w:r>
                                </w:p>
                                <w:p w14:paraId="3A02B3D4" w14:textId="77777777" w:rsidR="0058303D" w:rsidRDefault="0058303D" w:rsidP="005830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FAB4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rechblase: rechteckig 22305" o:spid="_x0000_s1029" type="#_x0000_t61" style="position:absolute;margin-left:191.35pt;margin-top:533.95pt;width:174.4pt;height:37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" adj="1034,-4647">
                      <v:textbox>
                        <w:txbxContent>
                          <w:p w14:paraId="2CA7BCCC" w14:textId="77777777" w:rsidR="0058303D" w:rsidRPr="001A7AF9" w:rsidRDefault="0058303D" w:rsidP="0058303D">
                            <w:pPr>
                              <w:pStyle w:val="TextSprechblasen"/>
                            </w:pPr>
                            <w:r w:rsidRPr="001A7AF9">
                              <w:t xml:space="preserve">Die 4 wird aus der </w:t>
                            </w:r>
                            <w:proofErr w:type="spellStart"/>
                            <w:r w:rsidRPr="001A7AF9">
                              <w:t>Einerspalte</w:t>
                            </w:r>
                            <w:proofErr w:type="spellEnd"/>
                            <w:r w:rsidRPr="001A7AF9">
                              <w:t xml:space="preserve"> in die Zehnerspalte verschoben.</w:t>
                            </w:r>
                          </w:p>
                          <w:p w14:paraId="3A02B3D4" w14:textId="77777777" w:rsidR="0058303D" w:rsidRDefault="0058303D" w:rsidP="0058303D"/>
                        </w:txbxContent>
                      </v:textbox>
                    </v:shape>
                  </w:pict>
                </mc:Fallback>
              </mc:AlternateContent>
            </w:r>
            <w:r w:rsidR="00DA714A">
              <w:t>Erkläre die Sätze von Maurice und Dilara.</w:t>
            </w:r>
          </w:p>
          <w:p w14:paraId="57B69D35" w14:textId="7DA1C9E6" w:rsidR="006C02C9" w:rsidRDefault="007E4256" w:rsidP="00E14506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064CBD0C" wp14:editId="6F302A6F">
                      <wp:simplePos x="0" y="0"/>
                      <wp:positionH relativeFrom="column">
                        <wp:posOffset>239635</wp:posOffset>
                      </wp:positionH>
                      <wp:positionV relativeFrom="paragraph">
                        <wp:posOffset>91404</wp:posOffset>
                      </wp:positionV>
                      <wp:extent cx="581025" cy="702310"/>
                      <wp:effectExtent l="0" t="0" r="0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B67E0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CBD0C" id="Gruppieren 17" o:spid="_x0000_s1030" style="position:absolute;margin-left:18.85pt;margin-top:7.2pt;width:45.75pt;height:55.3pt;z-index:25190758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WeDOnAMAAH8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9GKUo3xCW8mK8WR8&#13;&#10;2h5QNe+BjpVKhxpBelnZKLKb0vH5KI1YH07AjEYB5qPTQfL75T7W9CHQpV49I06rkTFMFGf4XMKZ&#13;&#10;e+b8glkMD2xiIPpv+FSNxlu6lyiptf33rf2gj8zhlJIdhtGUun82LHSr5otCTsPkGgQ7CMtBUJv2&#13;&#10;RqPKUJ/wJoq4YH0ziBVq8jvm5Cy8giOmON6aUj+IN74biZizXMxmUalrevfqwaBVZhGrAPrj/juz&#13;&#10;pmesR76+6oE1rGSnxO10A+hKzzZeVzKyOuDaodjDDQZHKU45SCdj9Md11Dr+33D9HwA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">
                      <v:shape id="Grafik 7" o:spid="_x0000_s103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03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5B67E0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09059B9" w14:textId="707F5AF9" w:rsidR="004E5F18" w:rsidRDefault="004E5F18" w:rsidP="00E14506"/>
          <w:p w14:paraId="44C03DB8" w14:textId="729C9F8D" w:rsidR="004E5F18" w:rsidRDefault="00FF6E9B" w:rsidP="008E25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2959193" wp14:editId="020F13B7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40005</wp:posOffset>
                      </wp:positionV>
                      <wp:extent cx="1889760" cy="467995"/>
                      <wp:effectExtent l="330200" t="0" r="15240" b="14605"/>
                      <wp:wrapSquare wrapText="bothSides"/>
                      <wp:docPr id="22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760" cy="467995"/>
                              </a:xfrm>
                              <a:prstGeom prst="wedgeRoundRectCallout">
                                <a:avLst>
                                  <a:gd name="adj1" fmla="val -65978"/>
                                  <a:gd name="adj2" fmla="val -3369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2D292" w14:textId="59706329" w:rsidR="0058303D" w:rsidRPr="00FF6E9B" w:rsidRDefault="00CC0CCE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4 wird aus der </w:t>
                                  </w:r>
                                  <w:proofErr w:type="spellStart"/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die Zehnerspalte verschoben.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9591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3" type="#_x0000_t62" style="position:absolute;margin-left:83.85pt;margin-top:3.15pt;width:148.8pt;height:36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" adj="-3451,3522" fillcolor="white [3201]" strokecolor="#bfbfbf [2412]">
                      <v:textbox inset="2mm,1mm,2mm,1mm">
                        <w:txbxContent>
                          <w:p w14:paraId="58C2D292" w14:textId="59706329" w:rsidR="0058303D" w:rsidRPr="00FF6E9B" w:rsidRDefault="00CC0CCE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4 wird aus der </w:t>
                            </w:r>
                            <w:proofErr w:type="spellStart"/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die Zehnerspalte verschoben.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521C6">
              <w:t xml:space="preserve"> </w:t>
            </w:r>
          </w:p>
          <w:p w14:paraId="61985D1D" w14:textId="120A2BF0" w:rsidR="00CC48DD" w:rsidRPr="00CC48DD" w:rsidRDefault="007E4256" w:rsidP="00CC48D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05536" behindDoc="0" locked="0" layoutInCell="1" allowOverlap="1" wp14:anchorId="440BFEFA" wp14:editId="5EF81AFC">
                      <wp:simplePos x="0" y="0"/>
                      <wp:positionH relativeFrom="column">
                        <wp:posOffset>4336630</wp:posOffset>
                      </wp:positionH>
                      <wp:positionV relativeFrom="paragraph">
                        <wp:posOffset>181454</wp:posOffset>
                      </wp:positionV>
                      <wp:extent cx="702945" cy="775261"/>
                      <wp:effectExtent l="0" t="0" r="0" b="0"/>
                      <wp:wrapNone/>
                      <wp:docPr id="112175885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29130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8408521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976091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BFEFA" id="_x0000_s1034" style="position:absolute;margin-left:341.45pt;margin-top:14.3pt;width:55.35pt;height:61.05pt;z-index:251905536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">
                      <v:shape id="Grafik 1" o:spid="_x0000_s1035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">
                        <v:imagedata r:id="rId28" o:title="" chromakey="white"/>
                      </v:shape>
                      <v:shape id="Textfeld 12" o:spid="_x0000_s1036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976091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F6C33E5" w14:textId="2D071E12" w:rsidR="00CC48DD" w:rsidRPr="00CC48DD" w:rsidRDefault="00FF6E9B" w:rsidP="00CC48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2F63BB14" wp14:editId="177415F2">
                      <wp:simplePos x="0" y="0"/>
                      <wp:positionH relativeFrom="column">
                        <wp:posOffset>2813339</wp:posOffset>
                      </wp:positionH>
                      <wp:positionV relativeFrom="paragraph">
                        <wp:posOffset>52185</wp:posOffset>
                      </wp:positionV>
                      <wp:extent cx="1524000" cy="429260"/>
                      <wp:effectExtent l="0" t="0" r="177800" b="15240"/>
                      <wp:wrapSquare wrapText="bothSides"/>
                      <wp:docPr id="2230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429260"/>
                              </a:xfrm>
                              <a:prstGeom prst="wedgeRoundRectCallout">
                                <a:avLst>
                                  <a:gd name="adj1" fmla="val 59355"/>
                                  <a:gd name="adj2" fmla="val -80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99DF9" w14:textId="641942F6" w:rsidR="00CC0CCE" w:rsidRPr="00FF6E9B" w:rsidRDefault="00CC0CCE" w:rsidP="00FF6E9B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Aus 4 Plättchen werden </w:t>
                                  </w:r>
                                  <w:r w:rsid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4 Zehnerstreifen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BB14" id="_x0000_s1037" type="#_x0000_t62" style="position:absolute;margin-left:221.5pt;margin-top:4.1pt;width:120pt;height:33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" adj="23621,9060" fillcolor="white [3201]" strokecolor="#bfbfbf [2412]">
                      <v:textbox inset="2mm,1mm,2mm,2mm">
                        <w:txbxContent>
                          <w:p w14:paraId="7C899DF9" w14:textId="641942F6" w:rsidR="00CC0CCE" w:rsidRPr="00FF6E9B" w:rsidRDefault="00CC0CCE" w:rsidP="00FF6E9B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Aus 4 Plättchen werden </w:t>
                            </w:r>
                            <w:r w:rsid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4 Zehnerstreifen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DF0D28" w14:textId="3B9094CE" w:rsidR="00CC48DD" w:rsidRPr="00CC48DD" w:rsidRDefault="00CC48DD" w:rsidP="00CC48DD"/>
          <w:p w14:paraId="63DC8049" w14:textId="045AC130" w:rsidR="00CC48DD" w:rsidRDefault="00CC48DD" w:rsidP="00CC48DD"/>
          <w:p w14:paraId="2E6C90CF" w14:textId="77777777" w:rsidR="00CC48DD" w:rsidRPr="00CC48DD" w:rsidRDefault="00CC48DD" w:rsidP="00CC48DD"/>
          <w:p w14:paraId="5D8D08F9" w14:textId="3708B38A" w:rsidR="00CC48DD" w:rsidRPr="00CC48DD" w:rsidRDefault="00CC48DD" w:rsidP="00CC48DD"/>
        </w:tc>
      </w:tr>
      <w:tr w:rsidR="004E5F18" w14:paraId="42277095" w14:textId="77777777" w:rsidTr="005C24F6">
        <w:tc>
          <w:tcPr>
            <w:tcW w:w="610" w:type="dxa"/>
          </w:tcPr>
          <w:p w14:paraId="78DA8328" w14:textId="6F858AE6" w:rsidR="004E5F18" w:rsidRDefault="004E5F18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185AF54A" w14:textId="77777777" w:rsidR="004E5F18" w:rsidRDefault="00563011" w:rsidP="00230A99">
            <w:pPr>
              <w:pStyle w:val="Nummerierung"/>
            </w:pPr>
            <w:r w:rsidRPr="00230A99">
              <w:t>c</w:t>
            </w:r>
            <w:r w:rsidR="004E5F18" w:rsidRPr="00230A99">
              <w:t>)</w:t>
            </w:r>
          </w:p>
          <w:p w14:paraId="0E42605C" w14:textId="77777777" w:rsidR="006C02C9" w:rsidRDefault="006C02C9" w:rsidP="00230A99">
            <w:pPr>
              <w:pStyle w:val="Nummerierung"/>
            </w:pPr>
          </w:p>
          <w:p w14:paraId="38BA4C9E" w14:textId="77777777" w:rsidR="006C02C9" w:rsidRDefault="006C02C9" w:rsidP="00230A99">
            <w:pPr>
              <w:pStyle w:val="Nummerierung"/>
            </w:pPr>
          </w:p>
          <w:p w14:paraId="2D421BC3" w14:textId="77777777" w:rsidR="006C02C9" w:rsidRDefault="006C02C9" w:rsidP="00230A99">
            <w:pPr>
              <w:pStyle w:val="Nummerierung"/>
            </w:pPr>
          </w:p>
          <w:p w14:paraId="32D7EE8F" w14:textId="77777777" w:rsidR="006C02C9" w:rsidRDefault="006C02C9" w:rsidP="00230A99">
            <w:pPr>
              <w:pStyle w:val="Nummerierung"/>
            </w:pPr>
          </w:p>
          <w:p w14:paraId="729FE020" w14:textId="77777777" w:rsidR="006C02C9" w:rsidRDefault="006C02C9" w:rsidP="00230A99">
            <w:pPr>
              <w:pStyle w:val="Nummerierung"/>
            </w:pPr>
          </w:p>
          <w:p w14:paraId="3A8A0E56" w14:textId="77777777" w:rsidR="006C02C9" w:rsidRDefault="006C02C9" w:rsidP="00230A99">
            <w:pPr>
              <w:pStyle w:val="Nummerierung"/>
            </w:pPr>
          </w:p>
          <w:p w14:paraId="17CB79FB" w14:textId="77777777" w:rsidR="006C02C9" w:rsidRDefault="006C02C9" w:rsidP="00230A99">
            <w:pPr>
              <w:pStyle w:val="Nummerierung"/>
            </w:pPr>
          </w:p>
          <w:p w14:paraId="2241B79F" w14:textId="77777777" w:rsidR="006C02C9" w:rsidRDefault="006C02C9" w:rsidP="00230A99">
            <w:pPr>
              <w:pStyle w:val="Nummerierung"/>
            </w:pPr>
          </w:p>
          <w:p w14:paraId="71E69DD3" w14:textId="741344C2" w:rsidR="006C02C9" w:rsidRPr="00230A99" w:rsidRDefault="006C02C9" w:rsidP="00230A99">
            <w:pPr>
              <w:pStyle w:val="Nummerierung"/>
            </w:pPr>
          </w:p>
        </w:tc>
        <w:tc>
          <w:tcPr>
            <w:tcW w:w="8036" w:type="dxa"/>
          </w:tcPr>
          <w:p w14:paraId="50865F3A" w14:textId="0A05BB02" w:rsidR="00563011" w:rsidRDefault="009442DA" w:rsidP="00BC0F77">
            <w:pPr>
              <w:rPr>
                <w:b/>
                <w:bCs/>
              </w:rPr>
            </w:pPr>
            <w:r w:rsidRPr="009442DA">
              <w:t xml:space="preserve">Erkläre mit dem Material und mit der Stellentafel: </w:t>
            </w:r>
            <w:r w:rsidRPr="009442DA">
              <w:rPr>
                <w:b/>
                <w:bCs/>
              </w:rPr>
              <w:t>6 · 10 = 60</w:t>
            </w:r>
          </w:p>
          <w:p w14:paraId="18E3DF19" w14:textId="77777777" w:rsidR="009442DA" w:rsidRDefault="009442DA" w:rsidP="00BC0F77">
            <w:pPr>
              <w:rPr>
                <w:b/>
                <w:bCs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9442DA" w14:paraId="31B6349A" w14:textId="77777777" w:rsidTr="006F3E4F">
              <w:trPr>
                <w:trHeight w:val="1134"/>
              </w:trPr>
              <w:tc>
                <w:tcPr>
                  <w:tcW w:w="1701" w:type="dxa"/>
                  <w:vAlign w:val="center"/>
                </w:tcPr>
                <w:p w14:paraId="4E00104E" w14:textId="77777777" w:rsidR="009442DA" w:rsidRDefault="009442DA" w:rsidP="009442DA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737E712D" w14:textId="2D968242" w:rsidR="009442DA" w:rsidRDefault="00E1648A" w:rsidP="009442DA">
                  <w:pPr>
                    <w:ind w:left="57"/>
                  </w:pP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</w:p>
              </w:tc>
              <w:tc>
                <w:tcPr>
                  <w:tcW w:w="1644" w:type="dxa"/>
                  <w:vAlign w:val="center"/>
                </w:tcPr>
                <w:p w14:paraId="54C8BA51" w14:textId="77777777" w:rsidR="009442DA" w:rsidRPr="00F4271D" w:rsidRDefault="009442DA" w:rsidP="009442DA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p w14:paraId="33A08FB7" w14:textId="77777777" w:rsidR="009442DA" w:rsidRDefault="009442DA" w:rsidP="009442DA"/>
              </w:tc>
            </w:tr>
            <w:tr w:rsidR="009442DA" w14:paraId="15AB1C31" w14:textId="77777777" w:rsidTr="006F3E4F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360CB89C" w14:textId="77777777" w:rsidR="009442DA" w:rsidRDefault="009442DA" w:rsidP="009442DA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9442DA" w14:paraId="6AAFF785" w14:textId="77777777" w:rsidTr="006F3E4F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1130926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252AD6D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8D41865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BB8C6D1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9442DA" w14:paraId="7DFA4F36" w14:textId="77777777" w:rsidTr="006F3E4F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7BB7A0F9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EA773BB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90FAFC5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9D6BC15" w14:textId="2544CED1" w:rsidR="009442DA" w:rsidRDefault="007A4344" w:rsidP="009442DA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</w:tbl>
                <w:p w14:paraId="06BDC5CE" w14:textId="77777777" w:rsidR="009442DA" w:rsidRDefault="009442DA" w:rsidP="009442DA"/>
              </w:tc>
              <w:tc>
                <w:tcPr>
                  <w:tcW w:w="1644" w:type="dxa"/>
                  <w:vAlign w:val="center"/>
                </w:tcPr>
                <w:p w14:paraId="395A14A0" w14:textId="77777777" w:rsidR="009442DA" w:rsidRPr="00F4271D" w:rsidRDefault="009442DA" w:rsidP="009442DA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9442DA" w14:paraId="09D22C69" w14:textId="77777777" w:rsidTr="006F3E4F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FD61F15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473441D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509046C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5FB6EB0" w14:textId="77777777" w:rsidR="009442DA" w:rsidRPr="00354F01" w:rsidRDefault="009442DA" w:rsidP="009442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9442DA" w14:paraId="16509173" w14:textId="77777777" w:rsidTr="006F3E4F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EFE5CC8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3A5E0A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36895C" w14:textId="77777777" w:rsidR="009442DA" w:rsidRDefault="009442DA" w:rsidP="009442DA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0408590" w14:textId="77777777" w:rsidR="009442DA" w:rsidRDefault="009442DA" w:rsidP="009442DA">
                        <w:pPr>
                          <w:jc w:val="center"/>
                        </w:pPr>
                      </w:p>
                    </w:tc>
                  </w:tr>
                </w:tbl>
                <w:p w14:paraId="2BE89BBB" w14:textId="77777777" w:rsidR="009442DA" w:rsidRDefault="009442DA" w:rsidP="009442DA"/>
              </w:tc>
            </w:tr>
          </w:tbl>
          <w:p w14:paraId="7B74928F" w14:textId="488FD25F" w:rsidR="009442DA" w:rsidRPr="008026EF" w:rsidRDefault="009442DA" w:rsidP="00BC0F77"/>
        </w:tc>
      </w:tr>
    </w:tbl>
    <w:p w14:paraId="18AFF936" w14:textId="3FE3F15A" w:rsidR="007A4344" w:rsidRDefault="007A4344">
      <w:pPr>
        <w:spacing w:after="200" w:line="276" w:lineRule="auto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0680FF66" w:rsidR="00BE1EF5" w:rsidRPr="00596FF7" w:rsidRDefault="00C830D5" w:rsidP="00146F2A">
            <w:pPr>
              <w:pStyle w:val="berschrift3"/>
            </w:pPr>
            <w:r w:rsidRPr="00C830D5">
              <w:t>Verzehnfachen mit Material und mit der Stellentafel</w:t>
            </w:r>
          </w:p>
        </w:tc>
      </w:tr>
      <w:tr w:rsidR="001C0814" w14:paraId="3907D3C7" w14:textId="77777777" w:rsidTr="00A65A52">
        <w:trPr>
          <w:trHeight w:val="2804"/>
        </w:trPr>
        <w:tc>
          <w:tcPr>
            <w:tcW w:w="610" w:type="dxa"/>
          </w:tcPr>
          <w:p w14:paraId="5F327B48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50DE65" w14:textId="011E8B99" w:rsidR="00A65A52" w:rsidRDefault="00376C2F" w:rsidP="004D033C">
            <w:pPr>
              <w:pStyle w:val="Nummerierung"/>
            </w:pPr>
            <w:r w:rsidRPr="004D033C">
              <w:t>a</w:t>
            </w:r>
            <w:r w:rsidR="00A65A52">
              <w:t>)</w:t>
            </w:r>
          </w:p>
          <w:p w14:paraId="4A59A793" w14:textId="77777777" w:rsidR="00A65A52" w:rsidRDefault="00A65A52" w:rsidP="004D033C">
            <w:pPr>
              <w:pStyle w:val="Nummerierung"/>
            </w:pPr>
          </w:p>
          <w:p w14:paraId="4CE5830F" w14:textId="77777777" w:rsidR="00A65A52" w:rsidRDefault="00A65A52" w:rsidP="004D033C">
            <w:pPr>
              <w:pStyle w:val="Nummerierung"/>
            </w:pPr>
          </w:p>
          <w:p w14:paraId="3C4BD785" w14:textId="77777777" w:rsidR="00A65A52" w:rsidRDefault="00A65A52" w:rsidP="004D033C">
            <w:pPr>
              <w:pStyle w:val="Nummerierung"/>
            </w:pPr>
          </w:p>
          <w:p w14:paraId="12AFFEAC" w14:textId="77777777" w:rsidR="00A65A52" w:rsidRDefault="00A65A52" w:rsidP="004D033C">
            <w:pPr>
              <w:pStyle w:val="Nummerierung"/>
            </w:pPr>
          </w:p>
          <w:p w14:paraId="4A4098C3" w14:textId="77777777" w:rsidR="00A65A52" w:rsidRDefault="00A65A52" w:rsidP="004D033C">
            <w:pPr>
              <w:pStyle w:val="Nummerierung"/>
            </w:pPr>
          </w:p>
          <w:p w14:paraId="2F89BC9D" w14:textId="77777777" w:rsidR="00A65A52" w:rsidRDefault="00A65A52" w:rsidP="004D033C">
            <w:pPr>
              <w:pStyle w:val="Nummerierung"/>
            </w:pPr>
          </w:p>
          <w:p w14:paraId="228AB696" w14:textId="77777777" w:rsidR="00A65A52" w:rsidRDefault="00A65A52" w:rsidP="004D033C">
            <w:pPr>
              <w:pStyle w:val="Nummerierung"/>
            </w:pPr>
          </w:p>
          <w:p w14:paraId="04079713" w14:textId="77777777" w:rsidR="00A65A52" w:rsidRDefault="00A65A52" w:rsidP="004D033C">
            <w:pPr>
              <w:pStyle w:val="Nummerierung"/>
            </w:pPr>
          </w:p>
          <w:p w14:paraId="2EB0740A" w14:textId="0BDE1FFD" w:rsidR="001C0814" w:rsidRPr="004D033C" w:rsidRDefault="001C0814" w:rsidP="004D033C">
            <w:pPr>
              <w:pStyle w:val="Nummerierung"/>
            </w:pPr>
          </w:p>
        </w:tc>
        <w:tc>
          <w:tcPr>
            <w:tcW w:w="8036" w:type="dxa"/>
          </w:tcPr>
          <w:p w14:paraId="0A1963E0" w14:textId="176F541F" w:rsidR="00376C2F" w:rsidRDefault="00567846" w:rsidP="008E2563">
            <w:pPr>
              <w:rPr>
                <w:b/>
                <w:bCs/>
              </w:rPr>
            </w:pPr>
            <w:r w:rsidRPr="00567846">
              <w:t xml:space="preserve">Erkläre mit dem Material und mit der Stellentafel: </w:t>
            </w:r>
            <w:r w:rsidRPr="00567846">
              <w:rPr>
                <w:b/>
                <w:bCs/>
              </w:rPr>
              <w:t>30 · 10 = __________</w:t>
            </w:r>
          </w:p>
          <w:p w14:paraId="24FAF278" w14:textId="77777777" w:rsidR="002E5993" w:rsidRDefault="002E5993" w:rsidP="008E2563"/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567846" w14:paraId="1036059B" w14:textId="77777777" w:rsidTr="00C51D6C">
              <w:trPr>
                <w:trHeight w:val="1020"/>
              </w:trPr>
              <w:tc>
                <w:tcPr>
                  <w:tcW w:w="1701" w:type="dxa"/>
                  <w:vAlign w:val="center"/>
                </w:tcPr>
                <w:p w14:paraId="2D42CE36" w14:textId="77777777" w:rsidR="00567846" w:rsidRDefault="00567846" w:rsidP="00567846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76EDBA6A" w14:textId="0FFCBEE3" w:rsidR="00567846" w:rsidRDefault="007B153C" w:rsidP="007B153C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6BB8F0" wp14:editId="417484EF">
                            <wp:extent cx="1141095" cy="545465"/>
                            <wp:effectExtent l="0" t="0" r="1905" b="6985"/>
                            <wp:docPr id="15288" name="Gruppieren 152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1095" cy="545465"/>
                                      <a:chOff x="0" y="0"/>
                                      <a:chExt cx="1141603" cy="5454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276" name="Grafik 1527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77" name="Grafik 152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" name="Grafik 152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18288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5" name="Grafik 1528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18288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6" name="Grafik 1528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36576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7" name="Grafik 1528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36576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3514DD86" id="Gruppieren 15288" o:spid="_x0000_s1026" style="width:89.85pt;height:42.95pt;mso-position-horizontal-relative:char;mso-position-vertical-relative:line" coordsize="11416,54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">
                            <v:shape id="Grafik 15276" o:spid="_x0000_s1027" type="#_x0000_t75" style="position:absolute;left:5516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">
                              <v:imagedata r:id="rId37" o:title="" croptop="2968f" cropright="59189f"/>
                            </v:shape>
                            <v:shape id="Grafik 15277" o:spid="_x0000_s1028" type="#_x0000_t75" style="position:absolute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">
                              <v:imagedata r:id="rId37" o:title="" croptop="2968f" cropright="59189f"/>
                            </v:shape>
                            <v:shape id="Grafik 15284" o:spid="_x0000_s1029" type="#_x0000_t75" style="position:absolute;left:5516;top:1828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">
                              <v:imagedata r:id="rId37" o:title="" croptop="2968f" cropright="59189f"/>
                            </v:shape>
                            <v:shape id="Grafik 15285" o:spid="_x0000_s1030" type="#_x0000_t75" style="position:absolute;top:1828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">
                              <v:imagedata r:id="rId37" o:title="" croptop="2968f" cropright="59189f"/>
                            </v:shape>
                            <v:shape id="Grafik 15286" o:spid="_x0000_s1031" type="#_x0000_t75" style="position:absolute;left:5516;top:3657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">
                              <v:imagedata r:id="rId37" o:title="" croptop="2968f" cropright="59189f"/>
                            </v:shape>
                            <v:shape id="Grafik 15287" o:spid="_x0000_s1032" type="#_x0000_t75" style="position:absolute;top:3657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">
                              <v:imagedata r:id="rId37" o:title="" croptop="2968f" cropright="5918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4" w:type="dxa"/>
                  <w:vAlign w:val="center"/>
                </w:tcPr>
                <w:p w14:paraId="19157BAE" w14:textId="77777777" w:rsidR="00567846" w:rsidRPr="00F4271D" w:rsidRDefault="00567846" w:rsidP="00567846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p w14:paraId="68368FC2" w14:textId="77777777" w:rsidR="00567846" w:rsidRDefault="00567846" w:rsidP="00567846"/>
              </w:tc>
            </w:tr>
            <w:tr w:rsidR="00567846" w14:paraId="682A62FB" w14:textId="77777777" w:rsidTr="00DF1141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0381D604" w14:textId="77777777" w:rsidR="00567846" w:rsidRDefault="00567846" w:rsidP="00567846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567846" w14:paraId="46083628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6FC0E9A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EC8F7CC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ED71C62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D68BC2F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567846" w14:paraId="2BDF6117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441289A0" w14:textId="77777777" w:rsidR="00567846" w:rsidRDefault="00567846" w:rsidP="0056784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636AAF3" w14:textId="77777777" w:rsidR="00567846" w:rsidRDefault="00567846" w:rsidP="0056784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A48EE5D" w14:textId="4B73300C" w:rsidR="00567846" w:rsidRDefault="00A65A52" w:rsidP="00567846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AED4790" w14:textId="33D1955D" w:rsidR="00567846" w:rsidRDefault="00A65A52" w:rsidP="00567846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339C79E9" w14:textId="77777777" w:rsidR="00567846" w:rsidRDefault="00567846" w:rsidP="00567846"/>
              </w:tc>
              <w:tc>
                <w:tcPr>
                  <w:tcW w:w="1644" w:type="dxa"/>
                  <w:vAlign w:val="center"/>
                </w:tcPr>
                <w:p w14:paraId="14FDAF39" w14:textId="77777777" w:rsidR="00567846" w:rsidRPr="00F4271D" w:rsidRDefault="00567846" w:rsidP="00567846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567846" w14:paraId="7008CE7D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337CD6F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ED11036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567CF3E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5A865F74" w14:textId="77777777" w:rsidR="00567846" w:rsidRPr="00354F01" w:rsidRDefault="00567846" w:rsidP="0056784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567846" w14:paraId="194B8137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1CE67A16" w14:textId="77777777" w:rsidR="00567846" w:rsidRDefault="00567846" w:rsidP="0056784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E66E64" w14:textId="77777777" w:rsidR="00567846" w:rsidRDefault="00567846" w:rsidP="0056784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325C859" w14:textId="77777777" w:rsidR="00567846" w:rsidRDefault="00567846" w:rsidP="0056784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B83C5E3" w14:textId="77777777" w:rsidR="00567846" w:rsidRDefault="00567846" w:rsidP="00567846">
                        <w:pPr>
                          <w:jc w:val="center"/>
                        </w:pPr>
                      </w:p>
                    </w:tc>
                  </w:tr>
                </w:tbl>
                <w:p w14:paraId="00A8D61A" w14:textId="77777777" w:rsidR="00567846" w:rsidRDefault="00567846" w:rsidP="00567846"/>
              </w:tc>
            </w:tr>
          </w:tbl>
          <w:p w14:paraId="3C6991B6" w14:textId="77777777" w:rsidR="001C0814" w:rsidRPr="00D53CEA" w:rsidRDefault="001C0814" w:rsidP="008E2563"/>
        </w:tc>
      </w:tr>
      <w:tr w:rsidR="001C0814" w14:paraId="7338D76D" w14:textId="77777777" w:rsidTr="005C24F6">
        <w:tc>
          <w:tcPr>
            <w:tcW w:w="610" w:type="dxa"/>
          </w:tcPr>
          <w:p w14:paraId="7C5438E7" w14:textId="77777777" w:rsidR="001C0814" w:rsidRDefault="001C0814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3C8D7F62" w14:textId="77777777" w:rsidR="001C0814" w:rsidRDefault="00376C2F" w:rsidP="004D033C">
            <w:pPr>
              <w:pStyle w:val="Nummerierung"/>
            </w:pPr>
            <w:r w:rsidRPr="004D033C">
              <w:t>b</w:t>
            </w:r>
            <w:r w:rsidR="001C0814" w:rsidRPr="004D033C">
              <w:t>)</w:t>
            </w:r>
          </w:p>
          <w:p w14:paraId="4D89BA23" w14:textId="77777777" w:rsidR="003D683B" w:rsidRDefault="003D683B" w:rsidP="004D033C">
            <w:pPr>
              <w:pStyle w:val="Nummerierung"/>
            </w:pPr>
          </w:p>
          <w:p w14:paraId="74CE25DC" w14:textId="77777777" w:rsidR="003D683B" w:rsidRDefault="003D683B" w:rsidP="004D033C">
            <w:pPr>
              <w:pStyle w:val="Nummerierung"/>
            </w:pPr>
          </w:p>
          <w:p w14:paraId="4E95CFD2" w14:textId="77777777" w:rsidR="003D683B" w:rsidRDefault="003D683B" w:rsidP="004D033C">
            <w:pPr>
              <w:pStyle w:val="Nummerierung"/>
            </w:pPr>
          </w:p>
          <w:p w14:paraId="4EC11E07" w14:textId="77777777" w:rsidR="003D683B" w:rsidRDefault="003D683B" w:rsidP="004D033C">
            <w:pPr>
              <w:pStyle w:val="Nummerierung"/>
            </w:pPr>
          </w:p>
          <w:p w14:paraId="4B2970BA" w14:textId="77777777" w:rsidR="003D683B" w:rsidRDefault="003D683B" w:rsidP="004D033C">
            <w:pPr>
              <w:pStyle w:val="Nummerierung"/>
            </w:pPr>
          </w:p>
          <w:p w14:paraId="32DB2D2F" w14:textId="77777777" w:rsidR="003D683B" w:rsidRDefault="003D683B" w:rsidP="004D033C">
            <w:pPr>
              <w:pStyle w:val="Nummerierung"/>
            </w:pPr>
          </w:p>
          <w:p w14:paraId="35017DA8" w14:textId="77777777" w:rsidR="003D683B" w:rsidRDefault="003D683B" w:rsidP="004D033C">
            <w:pPr>
              <w:pStyle w:val="Nummerierung"/>
            </w:pPr>
          </w:p>
          <w:p w14:paraId="16E0B4FD" w14:textId="77777777" w:rsidR="003D683B" w:rsidRDefault="003D683B" w:rsidP="004D033C">
            <w:pPr>
              <w:pStyle w:val="Nummerierung"/>
            </w:pPr>
          </w:p>
          <w:p w14:paraId="4617FE4A" w14:textId="153E6CCD" w:rsidR="003D683B" w:rsidRPr="004D033C" w:rsidRDefault="003D683B" w:rsidP="004D033C">
            <w:pPr>
              <w:pStyle w:val="Nummerierung"/>
            </w:pPr>
          </w:p>
        </w:tc>
        <w:tc>
          <w:tcPr>
            <w:tcW w:w="8036" w:type="dxa"/>
          </w:tcPr>
          <w:p w14:paraId="3F75C44C" w14:textId="46B18C9B" w:rsidR="00376C2F" w:rsidRDefault="004E6D67" w:rsidP="008E2563">
            <w:pPr>
              <w:ind w:left="284" w:hanging="284"/>
              <w:rPr>
                <w:noProof/>
              </w:rPr>
            </w:pPr>
            <w:r w:rsidRPr="004E6D67">
              <w:rPr>
                <w:noProof/>
              </w:rPr>
              <w:t xml:space="preserve">Erkläre mit dem Material und mit der Stellentafel: </w:t>
            </w:r>
            <w:r w:rsidRPr="004E6D67">
              <w:rPr>
                <w:b/>
                <w:bCs/>
                <w:noProof/>
              </w:rPr>
              <w:t>200 · 10 = __________</w:t>
            </w:r>
          </w:p>
          <w:p w14:paraId="246BFE76" w14:textId="77777777" w:rsidR="004E6D67" w:rsidRDefault="004E6D67" w:rsidP="008E2563">
            <w:pPr>
              <w:ind w:left="284" w:hanging="284"/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4E6D67" w14:paraId="419BEF0E" w14:textId="77777777" w:rsidTr="00C51D6C">
              <w:trPr>
                <w:trHeight w:val="1020"/>
              </w:trPr>
              <w:tc>
                <w:tcPr>
                  <w:tcW w:w="1701" w:type="dxa"/>
                  <w:vAlign w:val="center"/>
                </w:tcPr>
                <w:p w14:paraId="0266BC83" w14:textId="77777777" w:rsidR="004E6D67" w:rsidRDefault="004E6D67" w:rsidP="004E6D67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3A5AB200" w14:textId="364BC07B" w:rsidR="004E6D67" w:rsidRDefault="004678CD" w:rsidP="004E6D67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B1BA0AB" wp14:editId="105F3F77">
                        <wp:extent cx="1196283" cy="550015"/>
                        <wp:effectExtent l="0" t="0" r="4445" b="2540"/>
                        <wp:docPr id="455" name="Grafik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915" cy="55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  <w:vAlign w:val="center"/>
                </w:tcPr>
                <w:p w14:paraId="446B7D9F" w14:textId="77777777" w:rsidR="004E6D67" w:rsidRPr="00F4271D" w:rsidRDefault="004E6D67" w:rsidP="004E6D67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p w14:paraId="6ABF2283" w14:textId="77777777" w:rsidR="004E6D67" w:rsidRDefault="004E6D67" w:rsidP="004E6D67"/>
              </w:tc>
            </w:tr>
            <w:tr w:rsidR="004E6D67" w14:paraId="25F1B867" w14:textId="77777777" w:rsidTr="00DF1141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162EC268" w14:textId="77777777" w:rsidR="004E6D67" w:rsidRDefault="004E6D67" w:rsidP="004E6D67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E6D67" w14:paraId="2952F4D0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AE4CCDA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56937C18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30C87B2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2BEB5D8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E6D67" w14:paraId="074382A6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6E86A521" w14:textId="77777777" w:rsidR="004E6D67" w:rsidRDefault="004E6D67" w:rsidP="004E6D6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E79CD76" w14:textId="31126676" w:rsidR="004E6D67" w:rsidRDefault="004678CD" w:rsidP="004E6D67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1CC060D" w14:textId="3499CAA4" w:rsidR="004E6D67" w:rsidRDefault="004678CD" w:rsidP="004E6D67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1106EC" w14:textId="12D92CA4" w:rsidR="004E6D67" w:rsidRDefault="004678CD" w:rsidP="004E6D67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43F7D7F9" w14:textId="77777777" w:rsidR="004E6D67" w:rsidRDefault="004E6D67" w:rsidP="004E6D67"/>
              </w:tc>
              <w:tc>
                <w:tcPr>
                  <w:tcW w:w="1644" w:type="dxa"/>
                  <w:vAlign w:val="center"/>
                </w:tcPr>
                <w:p w14:paraId="162531BE" w14:textId="77777777" w:rsidR="004E6D67" w:rsidRPr="00F4271D" w:rsidRDefault="004E6D67" w:rsidP="004E6D67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E6D67" w14:paraId="522995A7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BF20809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F2B1C14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3E1312A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127E283" w14:textId="77777777" w:rsidR="004E6D67" w:rsidRPr="00354F01" w:rsidRDefault="004E6D67" w:rsidP="004E6D6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E6D67" w14:paraId="4F91BC6E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205F0E3F" w14:textId="77777777" w:rsidR="004E6D67" w:rsidRDefault="004E6D67" w:rsidP="004E6D6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9B253E9" w14:textId="77777777" w:rsidR="004E6D67" w:rsidRDefault="004E6D67" w:rsidP="004E6D6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4A075B" w14:textId="77777777" w:rsidR="004E6D67" w:rsidRDefault="004E6D67" w:rsidP="004E6D6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0915AF" w14:textId="77777777" w:rsidR="004E6D67" w:rsidRDefault="004E6D67" w:rsidP="004E6D67">
                        <w:pPr>
                          <w:jc w:val="center"/>
                        </w:pPr>
                      </w:p>
                    </w:tc>
                  </w:tr>
                </w:tbl>
                <w:p w14:paraId="24F6AA58" w14:textId="77777777" w:rsidR="004E6D67" w:rsidRDefault="004E6D67" w:rsidP="004E6D67"/>
              </w:tc>
            </w:tr>
          </w:tbl>
          <w:p w14:paraId="3E3786BD" w14:textId="77777777" w:rsidR="00376C2F" w:rsidRPr="008026EF" w:rsidRDefault="00376C2F" w:rsidP="008E2563">
            <w:pPr>
              <w:ind w:left="284" w:hanging="284"/>
            </w:pPr>
          </w:p>
        </w:tc>
      </w:tr>
      <w:tr w:rsidR="001C0814" w14:paraId="375FD68B" w14:textId="77777777" w:rsidTr="005C24F6">
        <w:tc>
          <w:tcPr>
            <w:tcW w:w="610" w:type="dxa"/>
          </w:tcPr>
          <w:p w14:paraId="66AD5779" w14:textId="601C2E29" w:rsidR="001C0814" w:rsidRDefault="003D683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23B4F6" wp14:editId="58E20194">
                  <wp:extent cx="360000" cy="272386"/>
                  <wp:effectExtent l="0" t="0" r="2540" b="0"/>
                  <wp:docPr id="456" name="Grafi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01A5EF" w14:textId="0948FBBB" w:rsidR="001C0814" w:rsidRPr="004D033C" w:rsidRDefault="0071032F" w:rsidP="004D033C">
            <w:pPr>
              <w:pStyle w:val="Nummerierung"/>
            </w:pPr>
            <w:r w:rsidRPr="004D033C">
              <w:t>c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02C1CF7" w14:textId="441DDF7F" w:rsidR="00376C2F" w:rsidRPr="00563011" w:rsidRDefault="00EE533C" w:rsidP="008E2563">
            <w:r w:rsidRPr="00EE533C">
              <w:rPr>
                <w:noProof/>
              </w:rPr>
              <w:t xml:space="preserve">Formuliere für jede Aufgabe Sätze wie Dilara und Maurice in Aufgabe </w:t>
            </w:r>
            <w:r w:rsidRPr="00683518">
              <w:rPr>
                <w:b/>
                <w:color w:val="327A86" w:themeColor="text2"/>
              </w:rPr>
              <w:t>1.2 b</w:t>
            </w:r>
            <w:r w:rsidRPr="00EE533C">
              <w:rPr>
                <w:b/>
                <w:bCs/>
                <w:noProof/>
              </w:rPr>
              <w:t>.</w:t>
            </w:r>
          </w:p>
        </w:tc>
      </w:tr>
    </w:tbl>
    <w:p w14:paraId="72B66FC8" w14:textId="355FF2C4" w:rsidR="001C0814" w:rsidRDefault="001C0814" w:rsidP="001C081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EE533C" w14:paraId="3720ADBD" w14:textId="77777777" w:rsidTr="00DF1141">
        <w:trPr>
          <w:trHeight w:val="154"/>
        </w:trPr>
        <w:tc>
          <w:tcPr>
            <w:tcW w:w="610" w:type="dxa"/>
          </w:tcPr>
          <w:p w14:paraId="60636AD1" w14:textId="10004D3B" w:rsidR="00EE533C" w:rsidRDefault="00EE533C" w:rsidP="00DF1141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1" w:type="dxa"/>
            <w:gridSpan w:val="3"/>
          </w:tcPr>
          <w:p w14:paraId="6105D09B" w14:textId="6ABA45C3" w:rsidR="00EE533C" w:rsidRPr="00596FF7" w:rsidRDefault="00CA4EEC" w:rsidP="00DF1141">
            <w:pPr>
              <w:pStyle w:val="berschrift3"/>
            </w:pPr>
            <w:r w:rsidRPr="00CA4EEC">
              <w:t>Mit 10 multiplizieren auf verschiedenen Wegen</w:t>
            </w:r>
          </w:p>
        </w:tc>
      </w:tr>
      <w:tr w:rsidR="00EE533C" w14:paraId="2C5B42A5" w14:textId="77777777" w:rsidTr="00DF1141">
        <w:trPr>
          <w:trHeight w:val="2804"/>
        </w:trPr>
        <w:tc>
          <w:tcPr>
            <w:tcW w:w="610" w:type="dxa"/>
          </w:tcPr>
          <w:p w14:paraId="7BB606EB" w14:textId="77777777" w:rsidR="00EE533C" w:rsidRDefault="00EE533C" w:rsidP="00DF114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1346EB8" w14:textId="77777777" w:rsidR="00EE533C" w:rsidRDefault="00EE533C" w:rsidP="00DF1141">
            <w:pPr>
              <w:pStyle w:val="Nummerierung"/>
            </w:pPr>
            <w:r w:rsidRPr="004D033C">
              <w:t>a</w:t>
            </w:r>
            <w:r>
              <w:t>)</w:t>
            </w:r>
          </w:p>
          <w:p w14:paraId="23883A60" w14:textId="77777777" w:rsidR="00EE533C" w:rsidRDefault="00EE533C" w:rsidP="00DF1141">
            <w:pPr>
              <w:pStyle w:val="Nummerierung"/>
            </w:pPr>
          </w:p>
          <w:p w14:paraId="3C342AD3" w14:textId="64168CA5" w:rsidR="00EE533C" w:rsidRDefault="00EE533C" w:rsidP="00DF1141">
            <w:pPr>
              <w:pStyle w:val="Nummerierung"/>
            </w:pPr>
          </w:p>
          <w:p w14:paraId="501E7374" w14:textId="3B3FF6FE" w:rsidR="005C0A18" w:rsidRDefault="005C0A18" w:rsidP="00DF1141">
            <w:pPr>
              <w:pStyle w:val="Nummerierung"/>
            </w:pPr>
          </w:p>
          <w:p w14:paraId="1FF33D8D" w14:textId="518D0471" w:rsidR="005C0A18" w:rsidRDefault="005C0A18" w:rsidP="00DF1141">
            <w:pPr>
              <w:pStyle w:val="Nummerierung"/>
            </w:pPr>
          </w:p>
          <w:p w14:paraId="29F04210" w14:textId="01231F95" w:rsidR="005C0A18" w:rsidRDefault="005C0A18" w:rsidP="00DF1141">
            <w:pPr>
              <w:pStyle w:val="Nummerierung"/>
            </w:pPr>
          </w:p>
          <w:p w14:paraId="3B7F3A59" w14:textId="1AEE2A0C" w:rsidR="005C0A18" w:rsidRDefault="005C0A18" w:rsidP="00DF1141">
            <w:pPr>
              <w:pStyle w:val="Nummerierung"/>
            </w:pPr>
          </w:p>
          <w:p w14:paraId="3DCFD8C3" w14:textId="69BB98D7" w:rsidR="005C0A18" w:rsidRDefault="005C0A18" w:rsidP="00DF1141">
            <w:pPr>
              <w:pStyle w:val="Nummerierung"/>
            </w:pPr>
          </w:p>
          <w:p w14:paraId="5CE34E70" w14:textId="174512D4" w:rsidR="005C0A18" w:rsidRDefault="005C0A18" w:rsidP="00DF1141">
            <w:pPr>
              <w:pStyle w:val="Nummerierung"/>
            </w:pPr>
          </w:p>
          <w:p w14:paraId="4FF01752" w14:textId="48BB897E" w:rsidR="005C0A18" w:rsidRDefault="005C0A18" w:rsidP="00DF1141">
            <w:pPr>
              <w:pStyle w:val="Nummerierung"/>
            </w:pPr>
          </w:p>
          <w:p w14:paraId="5D968568" w14:textId="7288D06D" w:rsidR="005C0A18" w:rsidRDefault="005C0A18" w:rsidP="00DF1141">
            <w:pPr>
              <w:pStyle w:val="Nummerierung"/>
            </w:pPr>
          </w:p>
          <w:p w14:paraId="7F3AD36C" w14:textId="14813C54" w:rsidR="005C0A18" w:rsidRDefault="005C0A18" w:rsidP="00DF1141">
            <w:pPr>
              <w:pStyle w:val="Nummerierung"/>
            </w:pPr>
          </w:p>
          <w:p w14:paraId="3CF41ACA" w14:textId="77777777" w:rsidR="005C0A18" w:rsidRDefault="005C0A18" w:rsidP="00DF1141">
            <w:pPr>
              <w:pStyle w:val="Nummerierung"/>
            </w:pPr>
          </w:p>
          <w:p w14:paraId="385BB21A" w14:textId="77777777" w:rsidR="00EE533C" w:rsidRDefault="00EE533C" w:rsidP="00DF1141">
            <w:pPr>
              <w:pStyle w:val="Nummerierung"/>
            </w:pPr>
          </w:p>
          <w:p w14:paraId="30CC53EE" w14:textId="77777777" w:rsidR="00EE533C" w:rsidRDefault="00EE533C" w:rsidP="00DF1141">
            <w:pPr>
              <w:pStyle w:val="Nummerierung"/>
            </w:pPr>
          </w:p>
          <w:p w14:paraId="29BCAC0D" w14:textId="77777777" w:rsidR="00EE533C" w:rsidRDefault="00EE533C" w:rsidP="00DF1141">
            <w:pPr>
              <w:pStyle w:val="Nummerierung"/>
            </w:pPr>
          </w:p>
          <w:p w14:paraId="0158BE2F" w14:textId="77777777" w:rsidR="00E26278" w:rsidRDefault="00E26278" w:rsidP="00DF1141">
            <w:pPr>
              <w:pStyle w:val="Nummerierung"/>
            </w:pPr>
          </w:p>
          <w:p w14:paraId="26B08D41" w14:textId="77777777" w:rsidR="00EE533C" w:rsidRPr="004D033C" w:rsidRDefault="00EE533C" w:rsidP="00DF1141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3D1F6713" w14:textId="77777777" w:rsidR="00A77B0D" w:rsidRDefault="00A77B0D" w:rsidP="00A77B0D">
            <w:r>
              <w:t xml:space="preserve">Maurice, Dilara und Jonas rechnen die Aufgabe </w:t>
            </w:r>
            <w:r w:rsidRPr="00A77B0D">
              <w:rPr>
                <w:b/>
                <w:bCs/>
              </w:rPr>
              <w:t>123 · 10</w:t>
            </w:r>
            <w:r w:rsidRPr="00A77B0D">
              <w:t xml:space="preserve">. </w:t>
            </w:r>
          </w:p>
          <w:p w14:paraId="43DE40FA" w14:textId="624947C5" w:rsidR="00A77B0D" w:rsidRDefault="00A77B0D" w:rsidP="00A77B0D">
            <w:r>
              <w:t>Erkläre, wie die Kinder vorgehen.</w:t>
            </w:r>
          </w:p>
          <w:p w14:paraId="30534A2D" w14:textId="77777777" w:rsidR="007E5579" w:rsidRDefault="007E5579" w:rsidP="00A77B0D"/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222"/>
              <w:gridCol w:w="102"/>
              <w:gridCol w:w="1644"/>
              <w:gridCol w:w="2361"/>
            </w:tblGrid>
            <w:tr w:rsidR="00EE533C" w14:paraId="2307E9CF" w14:textId="77777777" w:rsidTr="00564CFB">
              <w:trPr>
                <w:trHeight w:val="767"/>
              </w:trPr>
              <w:tc>
                <w:tcPr>
                  <w:tcW w:w="1701" w:type="dxa"/>
                </w:tcPr>
                <w:p w14:paraId="179EEE86" w14:textId="180FC9A2" w:rsidR="007E4256" w:rsidRDefault="007E4256" w:rsidP="005C0A18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9632" behindDoc="0" locked="0" layoutInCell="1" allowOverlap="1" wp14:anchorId="7F403EE1" wp14:editId="25D8CBF4">
                            <wp:simplePos x="0" y="0"/>
                            <wp:positionH relativeFrom="column">
                              <wp:posOffset>4949</wp:posOffset>
                            </wp:positionH>
                            <wp:positionV relativeFrom="paragraph">
                              <wp:posOffset>-34805</wp:posOffset>
                            </wp:positionV>
                            <wp:extent cx="581025" cy="702310"/>
                            <wp:effectExtent l="0" t="0" r="0" b="8890"/>
                            <wp:wrapNone/>
                            <wp:docPr id="859691262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81025" cy="702310"/>
                                      <a:chOff x="0" y="0"/>
                                      <a:chExt cx="581025" cy="70240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9595600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10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83097368" name="Textfeld 12"/>
                                    <wps:cNvSpPr txBox="1"/>
                                    <wps:spPr>
                                      <a:xfrm>
                                        <a:off x="124874" y="555540"/>
                                        <a:ext cx="407529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AC5905" w14:textId="77777777" w:rsidR="007E4256" w:rsidRPr="008D5126" w:rsidRDefault="007E4256" w:rsidP="007E4256">
                                          <w:pPr>
                                            <w:pStyle w:val="Transcript"/>
                                          </w:pPr>
                                          <w:r>
                                            <w:t>Maurice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F403EE1" id="_x0000_s1038" style="position:absolute;margin-left:.4pt;margin-top:-2.75pt;width:45.75pt;height:55.3pt;z-index:25190963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">
                            <v:shape id="Grafik 7" o:spid="_x0000_s103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">
                              <v:imagedata r:id="rId33" o:title="" chromakey="white"/>
                            </v:shape>
                            <v:shape id="Textfeld 12" o:spid="_x0000_s1040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FAC5905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48B7045B" w14:textId="3E2176C9" w:rsidR="007E4256" w:rsidRDefault="007E4256" w:rsidP="005C0A18">
                  <w:pPr>
                    <w:rPr>
                      <w:b/>
                      <w:bCs/>
                    </w:rPr>
                  </w:pPr>
                </w:p>
                <w:p w14:paraId="14CDEE5E" w14:textId="4CE32B91" w:rsidR="007E4256" w:rsidRDefault="007E4256" w:rsidP="005C0A18">
                  <w:pPr>
                    <w:rPr>
                      <w:b/>
                      <w:bCs/>
                    </w:rPr>
                  </w:pPr>
                </w:p>
                <w:p w14:paraId="57AA28D8" w14:textId="491725BE" w:rsidR="0049063E" w:rsidRPr="0049063E" w:rsidRDefault="0049063E" w:rsidP="005C0A18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324" w:type="dxa"/>
                  <w:gridSpan w:val="2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BE3E66" w14:paraId="6A81E1B8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E5C0E55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C9EBAF4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07707F2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1789891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BE3E66" w14:paraId="587B31BB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13BD3107" w14:textId="77777777" w:rsidR="00BE3E66" w:rsidRDefault="00BE3E66" w:rsidP="00BE3E66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C0EA392" w14:textId="5AE848C8" w:rsidR="00BE3E66" w:rsidRDefault="00BE3E66" w:rsidP="00BE3E66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A60390" w14:textId="6BCFBB62" w:rsidR="00BE3E66" w:rsidRDefault="00BE3E66" w:rsidP="00BE3E66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3E377E3" w14:textId="149A21D6" w:rsidR="00BE3E66" w:rsidRDefault="00BE3E66" w:rsidP="00BE3E66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35EDC208" w14:textId="09D869B6" w:rsidR="00EE533C" w:rsidRDefault="00EE533C" w:rsidP="00DF1141">
                  <w:pPr>
                    <w:spacing w:line="240" w:lineRule="atLeast"/>
                  </w:pPr>
                </w:p>
              </w:tc>
              <w:tc>
                <w:tcPr>
                  <w:tcW w:w="1644" w:type="dxa"/>
                  <w:vAlign w:val="center"/>
                </w:tcPr>
                <w:p w14:paraId="7D398565" w14:textId="77777777" w:rsidR="00EE533C" w:rsidRPr="00F4271D" w:rsidRDefault="00EE533C" w:rsidP="00DF1141">
                  <w:r w:rsidRPr="00F4271D">
                    <w:t>·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BE3E66" w14:paraId="1EF28055" w14:textId="77777777" w:rsidTr="00DF1141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7E25C64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1FF62B0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D79C53D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390A40E" w14:textId="77777777" w:rsidR="00BE3E66" w:rsidRPr="00354F01" w:rsidRDefault="00BE3E66" w:rsidP="00BE3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BE3E66" w14:paraId="1DE7EAA7" w14:textId="77777777" w:rsidTr="00DF1141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8320F26" w14:textId="1DD29A7F" w:rsidR="00BE3E66" w:rsidRDefault="00BE3E66" w:rsidP="00BE3E66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37C0F95" w14:textId="7B1D87CD" w:rsidR="00BE3E66" w:rsidRDefault="00BE3E66" w:rsidP="00BE3E66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96E7463" w14:textId="2840C971" w:rsidR="00BE3E66" w:rsidRDefault="00BE3E66" w:rsidP="00BE3E66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73C8B7" w14:textId="419E12EE" w:rsidR="00BE3E66" w:rsidRDefault="00BE3E66" w:rsidP="00BE3E66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22BF6163" w14:textId="77777777" w:rsidR="00EE533C" w:rsidRDefault="00EE533C" w:rsidP="00DF1141"/>
              </w:tc>
            </w:tr>
            <w:tr w:rsidR="0066418D" w14:paraId="44A3D32F" w14:textId="77777777" w:rsidTr="00EA23B7">
              <w:trPr>
                <w:trHeight w:val="767"/>
              </w:trPr>
              <w:tc>
                <w:tcPr>
                  <w:tcW w:w="1701" w:type="dxa"/>
                </w:tcPr>
                <w:p w14:paraId="01A171AF" w14:textId="6AF68944" w:rsidR="0066418D" w:rsidRPr="0049063E" w:rsidRDefault="007E4256" w:rsidP="0066418D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11680" behindDoc="0" locked="0" layoutInCell="1" allowOverlap="1" wp14:anchorId="0EFCF216" wp14:editId="09150B36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702945" cy="775261"/>
                            <wp:effectExtent l="0" t="0" r="0" b="0"/>
                            <wp:wrapNone/>
                            <wp:docPr id="234833110" name="Gruppieren 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02945" cy="775261"/>
                                      <a:chOff x="0" y="0"/>
                                      <a:chExt cx="702945" cy="77526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55775692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294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38086709" name="Textfeld 12"/>
                                    <wps:cNvSpPr txBox="1"/>
                                    <wps:spPr>
                                      <a:xfrm>
                                        <a:off x="197382" y="62839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70DFC5" w14:textId="77777777" w:rsidR="007E4256" w:rsidRPr="008D5126" w:rsidRDefault="007E4256" w:rsidP="007E4256">
                                          <w:pPr>
                                            <w:pStyle w:val="Zitat1"/>
                                          </w:pPr>
                                          <w:r w:rsidRPr="00846BA4">
                                            <w:t>Dilara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EFCF216" id="_x0000_s1041" style="position:absolute;margin-left:.05pt;margin-top:-.35pt;width:55.35pt;height:61.05pt;z-index:251911680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">
                            <v:shape id="Grafik 1" o:spid="_x0000_s1042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">
                              <v:imagedata r:id="rId28" o:title="" chromakey="white"/>
                            </v:shape>
                            <v:shape id="Textfeld 12" o:spid="_x0000_s1043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" filled="f" stroked="f" strokeweight=".5pt">
                              <v:textbox inset="0,0,0,0">
                                <w:txbxContent>
                                  <w:p w14:paraId="5F70DFC5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24" w:type="dxa"/>
                  <w:gridSpan w:val="2"/>
                </w:tcPr>
                <w:p w14:paraId="1802D0F6" w14:textId="77777777" w:rsidR="0066418D" w:rsidRPr="001A7AF9" w:rsidRDefault="006F5E26" w:rsidP="0066418D">
                  <w:pPr>
                    <w:pStyle w:val="Text"/>
                  </w:pPr>
                  <w:r>
                    <w:rPr>
                      <w:noProof/>
                    </w:rPr>
                    <w:pict w14:anchorId="7F0A16A2">
                      <v:shape id="_x0000_s2059" type="#_x0000_t75" alt="" style="position:absolute;margin-left:-2.45pt;margin-top:4.9pt;width:28.75pt;height:28.75pt;z-index:251729408;mso-wrap-edited:f;mso-width-percent:0;mso-height-percent:0;mso-position-horizontal-relative:text;mso-position-vertical-relative:text;mso-width-percent:0;mso-height-percent:0">
                        <v:imagedata r:id="rId39" o:title="100er_mini"/>
                      </v:shape>
                    </w:pict>
                  </w:r>
                  <w:r>
                    <w:rPr>
                      <w:noProof/>
                    </w:rPr>
                    <w:pict w14:anchorId="2B4116FC">
                      <v:shape id="_x0000_s2058" type="#_x0000_t75" alt="" style="position:absolute;margin-left:28.45pt;margin-top:4.9pt;width:67pt;height:8pt;z-index:251726336;mso-wrap-edited:f;mso-width-percent:0;mso-height-percent:0;mso-position-horizontal-relative:text;mso-position-vertical-relative:text;mso-width-percent:0;mso-height-percent:0">
                        <v:imagedata r:id="rId40" o:title="10er"/>
                      </v:shape>
                    </w:pict>
                  </w:r>
                </w:p>
                <w:p w14:paraId="3F171D66" w14:textId="77777777" w:rsidR="0066418D" w:rsidRPr="001A7AF9" w:rsidRDefault="006F5E26" w:rsidP="0066418D">
                  <w:pPr>
                    <w:pStyle w:val="Text"/>
                  </w:pPr>
                  <w:r>
                    <w:rPr>
                      <w:noProof/>
                    </w:rPr>
                    <w:pict w14:anchorId="165E2BA9">
                      <v:shape id="_x0000_s2057" type="#_x0000_t75" alt="" style="position:absolute;margin-left:28.45pt;margin-top:10.3pt;width:18pt;height:6pt;z-index:251728384;mso-wrap-edited:f;mso-width-percent:0;mso-height-percent:0;mso-width-percent:0;mso-height-percent:0">
                        <v:imagedata r:id="rId41" o:title="3er"/>
                      </v:shape>
                    </w:pict>
                  </w:r>
                  <w:r>
                    <w:rPr>
                      <w:noProof/>
                    </w:rPr>
                    <w:pict w14:anchorId="39D8B2A2">
                      <v:shape id="_x0000_s2056" type="#_x0000_t75" alt="" style="position:absolute;margin-left:28.45pt;margin-top:0;width:67pt;height:8pt;z-index:251727360;mso-wrap-edited:f;mso-width-percent:0;mso-height-percent:0;mso-width-percent:0;mso-height-percent:0">
                        <v:imagedata r:id="rId40" o:title="10er"/>
                      </v:shape>
                    </w:pict>
                  </w:r>
                </w:p>
                <w:p w14:paraId="74CFA197" w14:textId="77777777" w:rsidR="0066418D" w:rsidRPr="001A7AF9" w:rsidRDefault="0066418D" w:rsidP="0066418D">
                  <w:pPr>
                    <w:pStyle w:val="Text"/>
                  </w:pPr>
                </w:p>
                <w:p w14:paraId="5C77039B" w14:textId="77777777" w:rsidR="0066418D" w:rsidRPr="001A7AF9" w:rsidRDefault="0066418D" w:rsidP="0066418D">
                  <w:pPr>
                    <w:pStyle w:val="Text"/>
                  </w:pPr>
                </w:p>
                <w:p w14:paraId="26FF0DD7" w14:textId="77777777" w:rsidR="0066418D" w:rsidRDefault="0066418D" w:rsidP="0066418D"/>
              </w:tc>
              <w:tc>
                <w:tcPr>
                  <w:tcW w:w="1644" w:type="dxa"/>
                  <w:vAlign w:val="center"/>
                </w:tcPr>
                <w:p w14:paraId="7EABC618" w14:textId="77777777" w:rsidR="0066418D" w:rsidRPr="001A7AF9" w:rsidRDefault="006F5E26" w:rsidP="0066418D">
                  <w:pPr>
                    <w:pStyle w:val="Text"/>
                    <w:rPr>
                      <w:noProof/>
                      <w:szCs w:val="22"/>
                    </w:rPr>
                  </w:pPr>
                  <w:r>
                    <w:rPr>
                      <w:noProof/>
                    </w:rPr>
                    <w:pict w14:anchorId="0A8EAEFE">
                      <v:shape id="_x0000_s2055" type="#_x0000_t75" alt="" style="position:absolute;margin-left:26pt;margin-top:-8.55pt;width:165.2pt;height:19.3pt;z-index:251730432;mso-wrap-edited:f;mso-width-percent:0;mso-height-percent:0;mso-position-horizontal-relative:text;mso-position-vertical-relative:text;mso-width-percent:0;mso-height-percent:0">
                        <v:imagedata r:id="rId42" o:title="1000er_gedreht_dick"/>
                      </v:shape>
                    </w:pict>
                  </w:r>
                  <w:r w:rsidR="0066418D" w:rsidRPr="001A7AF9">
                    <w:rPr>
                      <w:noProof/>
                      <w:szCs w:val="22"/>
                    </w:rPr>
                    <w:t xml:space="preserve">           </w:t>
                  </w:r>
                </w:p>
                <w:p w14:paraId="1EDB8919" w14:textId="77777777" w:rsidR="0066418D" w:rsidRPr="001A7AF9" w:rsidRDefault="0066418D" w:rsidP="0066418D">
                  <w:pPr>
                    <w:pStyle w:val="Text"/>
                    <w:rPr>
                      <w:noProof/>
                      <w:szCs w:val="22"/>
                    </w:rPr>
                  </w:pPr>
                  <w:r w:rsidRPr="001A7AF9">
                    <w:rPr>
                      <w:noProof/>
                      <w:szCs w:val="22"/>
                    </w:rPr>
                    <w:t>· 10</w:t>
                  </w:r>
                </w:p>
                <w:p w14:paraId="21C2B85D" w14:textId="672739A7" w:rsidR="0066418D" w:rsidRPr="00F4271D" w:rsidRDefault="0066418D" w:rsidP="0066418D">
                  <w:r w:rsidRPr="001A7AF9">
                    <w:rPr>
                      <w:noProof/>
                    </w:rPr>
                    <w:tab/>
                  </w:r>
                </w:p>
              </w:tc>
              <w:tc>
                <w:tcPr>
                  <w:tcW w:w="2361" w:type="dxa"/>
                </w:tcPr>
                <w:p w14:paraId="635BA9AF" w14:textId="77777777" w:rsidR="0066418D" w:rsidRPr="001A7AF9" w:rsidRDefault="0066418D" w:rsidP="0066418D">
                  <w:pPr>
                    <w:pStyle w:val="Text"/>
                    <w:rPr>
                      <w:noProof/>
                      <w:sz w:val="18"/>
                    </w:rPr>
                  </w:pPr>
                  <w:r w:rsidRPr="001A7AF9">
                    <w:rPr>
                      <w:noProof/>
                    </w:rPr>
                    <w:t xml:space="preserve"> </w:t>
                  </w:r>
                  <w:r w:rsidRPr="001A7AF9">
                    <w:rPr>
                      <w:noProof/>
                      <w:sz w:val="18"/>
                    </w:rPr>
                    <w:t xml:space="preserve"> </w:t>
                  </w:r>
                </w:p>
                <w:p w14:paraId="4E8986B9" w14:textId="77777777" w:rsidR="0066418D" w:rsidRPr="001A7AF9" w:rsidRDefault="0066418D" w:rsidP="0066418D">
                  <w:pPr>
                    <w:pStyle w:val="Text"/>
                    <w:rPr>
                      <w:noProof/>
                      <w:sz w:val="18"/>
                    </w:rPr>
                  </w:pPr>
                </w:p>
                <w:p w14:paraId="0D02537B" w14:textId="7AF5D386" w:rsidR="0066418D" w:rsidRPr="001A7AF9" w:rsidRDefault="006F5E26" w:rsidP="0066418D">
                  <w:pPr>
                    <w:pStyle w:val="Text"/>
                    <w:rPr>
                      <w:noProof/>
                      <w:sz w:val="18"/>
                    </w:rPr>
                  </w:pPr>
                  <w:r>
                    <w:rPr>
                      <w:noProof/>
                    </w:rPr>
                    <w:pict w14:anchorId="642AD6B2">
                      <v:shape id="_x0000_s2054" type="#_x0000_t75" alt="" style="position:absolute;margin-left:-4.05pt;margin-top:7.2pt;width:28.75pt;height:28.75pt;z-index:251721216;mso-wrap-edited:f;mso-width-percent:0;mso-height-percent:0;mso-width-percent:0;mso-height-percent:0">
                        <v:imagedata r:id="rId39" o:title="100er_mini"/>
                      </v:shape>
                    </w:pict>
                  </w:r>
                  <w:r>
                    <w:rPr>
                      <w:noProof/>
                    </w:rPr>
                    <w:pict w14:anchorId="04BD8B7A">
                      <v:shape id="_x0000_s2053" type="#_x0000_t75" alt="" style="position:absolute;margin-left:25.6pt;margin-top:7.35pt;width:28.75pt;height:28.75pt;z-index:251722240;mso-wrap-edited:f;mso-width-percent:0;mso-height-percent:0;mso-width-percent:0;mso-height-percent:0">
                        <v:imagedata r:id="rId39" o:title="100er_mini"/>
                      </v:shape>
                    </w:pict>
                  </w:r>
                  <w:r>
                    <w:rPr>
                      <w:noProof/>
                    </w:rPr>
                    <w:pict w14:anchorId="136346F2">
                      <v:shape id="_x0000_s2052" type="#_x0000_t75" alt="" style="position:absolute;margin-left:57.3pt;margin-top:8.1pt;width:51.85pt;height:6.2pt;z-index:251723264;mso-wrap-edited:f;mso-width-percent:0;mso-height-percent:0;mso-width-percent:0;mso-height-percent:0">
                        <v:imagedata r:id="rId40" o:title="10er"/>
                      </v:shape>
                    </w:pict>
                  </w:r>
                  <w:r>
                    <w:rPr>
                      <w:noProof/>
                    </w:rPr>
                    <w:pict w14:anchorId="1ED90FEE">
                      <v:shape id="_x0000_s2051" type="#_x0000_t75" alt="" style="position:absolute;margin-left:57.3pt;margin-top:20.5pt;width:51.85pt;height:6.2pt;z-index:251724288;mso-wrap-edited:f;mso-width-percent:0;mso-height-percent:0;mso-width-percent:0;mso-height-percent:0">
                        <v:imagedata r:id="rId40" o:title="10er"/>
                      </v:shape>
                    </w:pict>
                  </w:r>
                  <w:r>
                    <w:rPr>
                      <w:noProof/>
                    </w:rPr>
                    <w:pict w14:anchorId="3B09921E">
                      <v:shape id="_x0000_s2050" type="#_x0000_t75" alt="" style="position:absolute;margin-left:57.3pt;margin-top:14.3pt;width:51.85pt;height:6.2pt;z-index:251725312;mso-wrap-edited:f;mso-width-percent:0;mso-height-percent:0;mso-width-percent:0;mso-height-percent:0">
                        <v:imagedata r:id="rId40" o:title="10er"/>
                      </v:shape>
                    </w:pict>
                  </w:r>
                </w:p>
                <w:p w14:paraId="41430F04" w14:textId="60060DD8" w:rsidR="0066418D" w:rsidRDefault="0066418D" w:rsidP="0066418D"/>
              </w:tc>
            </w:tr>
            <w:tr w:rsidR="0066418D" w14:paraId="52C5D96B" w14:textId="4F50D215" w:rsidTr="00D46496">
              <w:trPr>
                <w:trHeight w:val="907"/>
              </w:trPr>
              <w:tc>
                <w:tcPr>
                  <w:tcW w:w="1701" w:type="dxa"/>
                </w:tcPr>
                <w:p w14:paraId="65B5AD21" w14:textId="7919BDE8" w:rsidR="0066418D" w:rsidRPr="0049063E" w:rsidRDefault="007E4256" w:rsidP="0066418D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13728" behindDoc="0" locked="0" layoutInCell="1" allowOverlap="1" wp14:anchorId="6B97538E" wp14:editId="075BD99B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578485" cy="722893"/>
                            <wp:effectExtent l="0" t="0" r="0" b="1270"/>
                            <wp:wrapNone/>
                            <wp:docPr id="615019957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2893"/>
                                      <a:chOff x="0" y="0"/>
                                      <a:chExt cx="57848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43722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2734485" name="Textfeld 12"/>
                                    <wps:cNvSpPr txBox="1"/>
                                    <wps:spPr>
                                      <a:xfrm>
                                        <a:off x="124874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8BEE0A" w14:textId="77777777" w:rsidR="007E4256" w:rsidRPr="008D5126" w:rsidRDefault="007E4256" w:rsidP="007E4256">
                                          <w:pPr>
                                            <w:pStyle w:val="Transcript"/>
                                          </w:pPr>
                                          <w: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B97538E" id="Gruppieren 20" o:spid="_x0000_s1044" style="position:absolute;margin-left:.05pt;margin-top:-.25pt;width:45.55pt;height:56.9pt;z-index:25191372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">
                            <v:shape id="Grafik 4" o:spid="_x0000_s104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      <v:imagedata r:id="rId44" o:title="" chromakey="white"/>
                            </v:shape>
                            <v:shape id="Textfeld 12" o:spid="_x0000_s104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C8BEE0A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22" w:type="dxa"/>
                </w:tcPr>
                <w:p w14:paraId="4C22B160" w14:textId="4ABE35F1" w:rsidR="0066418D" w:rsidRDefault="0066418D" w:rsidP="0066418D">
                  <w:r w:rsidRPr="00D643AF">
                    <w:t>123 = 100 + 20 + 3</w:t>
                  </w:r>
                </w:p>
                <w:p w14:paraId="03DD1045" w14:textId="5A67EBE4" w:rsidR="0066418D" w:rsidRPr="00D643AF" w:rsidRDefault="0066418D" w:rsidP="0066418D"/>
              </w:tc>
              <w:tc>
                <w:tcPr>
                  <w:tcW w:w="4107" w:type="dxa"/>
                  <w:gridSpan w:val="3"/>
                </w:tcPr>
                <w:tbl>
                  <w:tblPr>
                    <w:tblStyle w:val="Tabellenraster"/>
                    <w:tblW w:w="28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"/>
                    <w:gridCol w:w="581"/>
                    <w:gridCol w:w="850"/>
                    <w:gridCol w:w="283"/>
                    <w:gridCol w:w="838"/>
                  </w:tblGrid>
                  <w:tr w:rsidR="0066418D" w14:paraId="2412901F" w14:textId="77777777" w:rsidTr="00E9537E">
                    <w:tc>
                      <w:tcPr>
                        <w:tcW w:w="283" w:type="dxa"/>
                        <w:vAlign w:val="center"/>
                      </w:tcPr>
                      <w:p w14:paraId="2AC8814B" w14:textId="77777777" w:rsidR="0066418D" w:rsidRDefault="0066418D" w:rsidP="0066418D">
                        <w:pPr>
                          <w:spacing w:before="120"/>
                        </w:pPr>
                      </w:p>
                    </w:tc>
                    <w:tc>
                      <w:tcPr>
                        <w:tcW w:w="581" w:type="dxa"/>
                        <w:vAlign w:val="center"/>
                      </w:tcPr>
                      <w:p w14:paraId="6914D92F" w14:textId="77777777" w:rsidR="0066418D" w:rsidRDefault="0066418D" w:rsidP="0066418D">
                        <w:pPr>
                          <w:spacing w:before="120"/>
                          <w:jc w:val="right"/>
                        </w:pPr>
                        <w:r>
                          <w:t>100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5FDCDE7A" w14:textId="77777777" w:rsidR="0066418D" w:rsidRDefault="0066418D" w:rsidP="0066418D">
                        <w:pPr>
                          <w:spacing w:before="120"/>
                        </w:pPr>
                        <w:r w:rsidRPr="00F4271D">
                          <w:t>· 10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4FD892" w14:textId="77777777" w:rsidR="0066418D" w:rsidRDefault="0066418D" w:rsidP="0066418D">
                        <w:pPr>
                          <w:spacing w:before="120"/>
                        </w:pP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0D34223F" w14:textId="77777777" w:rsidR="0066418D" w:rsidRDefault="0066418D" w:rsidP="0066418D">
                        <w:pPr>
                          <w:spacing w:before="120"/>
                          <w:jc w:val="right"/>
                        </w:pPr>
                        <w:r>
                          <w:t>1 000</w:t>
                        </w:r>
                      </w:p>
                    </w:tc>
                  </w:tr>
                  <w:tr w:rsidR="0066418D" w14:paraId="61B2DE3A" w14:textId="77777777" w:rsidTr="00E9537E">
                    <w:tc>
                      <w:tcPr>
                        <w:tcW w:w="283" w:type="dxa"/>
                        <w:vAlign w:val="center"/>
                      </w:tcPr>
                      <w:p w14:paraId="772FC8CE" w14:textId="77777777" w:rsidR="0066418D" w:rsidRDefault="0066418D" w:rsidP="0066418D">
                        <w:r>
                          <w:t>+</w:t>
                        </w:r>
                      </w:p>
                    </w:tc>
                    <w:tc>
                      <w:tcPr>
                        <w:tcW w:w="581" w:type="dxa"/>
                        <w:vAlign w:val="center"/>
                      </w:tcPr>
                      <w:p w14:paraId="7F3774FA" w14:textId="77777777" w:rsidR="0066418D" w:rsidRDefault="0066418D" w:rsidP="0066418D">
                        <w:pPr>
                          <w:jc w:val="right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0D8F9BA0" w14:textId="77777777" w:rsidR="0066418D" w:rsidRDefault="0066418D" w:rsidP="0066418D">
                        <w:r w:rsidRPr="00F4271D">
                          <w:t>· 10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5205E4" w14:textId="77777777" w:rsidR="0066418D" w:rsidRDefault="0066418D" w:rsidP="0066418D">
                        <w:r>
                          <w:t>+</w:t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3AB8E195" w14:textId="77777777" w:rsidR="0066418D" w:rsidRDefault="0066418D" w:rsidP="0066418D">
                        <w:pPr>
                          <w:jc w:val="right"/>
                        </w:pPr>
                        <w:r>
                          <w:t>200</w:t>
                        </w:r>
                      </w:p>
                    </w:tc>
                  </w:tr>
                  <w:tr w:rsidR="0066418D" w14:paraId="0C45E036" w14:textId="77777777" w:rsidTr="00E9537E">
                    <w:tc>
                      <w:tcPr>
                        <w:tcW w:w="283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60453C1" w14:textId="77777777" w:rsidR="0066418D" w:rsidRDefault="0066418D" w:rsidP="0066418D">
                        <w:r>
                          <w:t>+</w:t>
                        </w:r>
                      </w:p>
                    </w:tc>
                    <w:tc>
                      <w:tcPr>
                        <w:tcW w:w="58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F0DD02F" w14:textId="77777777" w:rsidR="0066418D" w:rsidRDefault="0066418D" w:rsidP="0066418D">
                        <w:pPr>
                          <w:jc w:val="right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FF84FFA" w14:textId="77777777" w:rsidR="0066418D" w:rsidRDefault="0066418D" w:rsidP="0066418D">
                        <w:r w:rsidRPr="00F4271D">
                          <w:t>· 10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420E671" w14:textId="77777777" w:rsidR="0066418D" w:rsidRDefault="0066418D" w:rsidP="0066418D">
                        <w:r>
                          <w:t>+</w:t>
                        </w:r>
                      </w:p>
                    </w:tc>
                    <w:tc>
                      <w:tcPr>
                        <w:tcW w:w="8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D352E81" w14:textId="77777777" w:rsidR="0066418D" w:rsidRDefault="0066418D" w:rsidP="0066418D">
                        <w:pPr>
                          <w:jc w:val="right"/>
                        </w:pPr>
                        <w:r>
                          <w:t>30</w:t>
                        </w:r>
                      </w:p>
                    </w:tc>
                  </w:tr>
                  <w:tr w:rsidR="0066418D" w14:paraId="146BE4C3" w14:textId="77777777" w:rsidTr="00E9537E">
                    <w:tc>
                      <w:tcPr>
                        <w:tcW w:w="283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6FB726D2" w14:textId="77777777" w:rsidR="0066418D" w:rsidRDefault="0066418D" w:rsidP="0066418D"/>
                    </w:tc>
                    <w:tc>
                      <w:tcPr>
                        <w:tcW w:w="581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605930C3" w14:textId="77777777" w:rsidR="0066418D" w:rsidRDefault="0066418D" w:rsidP="0066418D">
                        <w:pPr>
                          <w:jc w:val="right"/>
                        </w:pPr>
                        <w: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58B08706" w14:textId="77777777" w:rsidR="0066418D" w:rsidRDefault="0066418D" w:rsidP="0066418D">
                        <w:r w:rsidRPr="00F4271D">
                          <w:t>· 10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0738D763" w14:textId="77777777" w:rsidR="0066418D" w:rsidRDefault="0066418D" w:rsidP="0066418D"/>
                    </w:tc>
                    <w:tc>
                      <w:tcPr>
                        <w:tcW w:w="838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2AAB9B27" w14:textId="77777777" w:rsidR="0066418D" w:rsidRDefault="0066418D" w:rsidP="0066418D">
                        <w:pPr>
                          <w:jc w:val="right"/>
                        </w:pPr>
                        <w:r>
                          <w:t>1 230</w:t>
                        </w:r>
                      </w:p>
                    </w:tc>
                  </w:tr>
                </w:tbl>
                <w:p w14:paraId="6A9857B4" w14:textId="77777777" w:rsidR="0066418D" w:rsidRPr="00D643AF" w:rsidRDefault="0066418D" w:rsidP="0066418D"/>
              </w:tc>
            </w:tr>
          </w:tbl>
          <w:p w14:paraId="5BE99DE5" w14:textId="77777777" w:rsidR="00EE533C" w:rsidRPr="00D53CEA" w:rsidRDefault="00EE533C" w:rsidP="00DF1141"/>
        </w:tc>
      </w:tr>
      <w:tr w:rsidR="00EE533C" w14:paraId="1A3A1684" w14:textId="77777777" w:rsidTr="00564CFB">
        <w:trPr>
          <w:trHeight w:val="142"/>
        </w:trPr>
        <w:tc>
          <w:tcPr>
            <w:tcW w:w="610" w:type="dxa"/>
          </w:tcPr>
          <w:p w14:paraId="44186F5C" w14:textId="50396258" w:rsidR="00EE533C" w:rsidRDefault="00655C98" w:rsidP="00DF1141">
            <w:pPr>
              <w:spacing w:line="240" w:lineRule="atLeast"/>
            </w:pPr>
            <w:bookmarkStart w:id="4" w:name="_Hlk124414631"/>
            <w:r>
              <w:rPr>
                <w:noProof/>
              </w:rPr>
              <w:drawing>
                <wp:inline distT="0" distB="0" distL="0" distR="0" wp14:anchorId="447EA695" wp14:editId="49C96916">
                  <wp:extent cx="360000" cy="272386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4E8589" w14:textId="5F0E23AC" w:rsidR="00EE533C" w:rsidRPr="004D033C" w:rsidRDefault="00EE533C" w:rsidP="00D05749">
            <w:pPr>
              <w:pStyle w:val="Nummerierung"/>
            </w:pPr>
            <w:r w:rsidRPr="004D033C">
              <w:t>b)</w:t>
            </w:r>
          </w:p>
        </w:tc>
        <w:tc>
          <w:tcPr>
            <w:tcW w:w="8036" w:type="dxa"/>
            <w:gridSpan w:val="2"/>
          </w:tcPr>
          <w:p w14:paraId="065C3ABA" w14:textId="72B8A8B5" w:rsidR="00EE533C" w:rsidRDefault="00564CFB" w:rsidP="00564CFB">
            <w:pPr>
              <w:ind w:left="284" w:hanging="284"/>
              <w:rPr>
                <w:noProof/>
              </w:rPr>
            </w:pPr>
            <w:r w:rsidRPr="00564CFB">
              <w:rPr>
                <w:noProof/>
              </w:rPr>
              <w:t xml:space="preserve">Löse die beiden Aufgaben wie Maurice, Dilara und Jonas. Erkläre </w:t>
            </w:r>
            <w:r w:rsidR="0037454C">
              <w:rPr>
                <w:noProof/>
              </w:rPr>
              <w:t>deinen Rechenweg</w:t>
            </w:r>
            <w:r>
              <w:rPr>
                <w:noProof/>
              </w:rPr>
              <w:t>.</w:t>
            </w:r>
          </w:p>
          <w:p w14:paraId="0D47E573" w14:textId="38509476" w:rsidR="008833E5" w:rsidRPr="008026EF" w:rsidRDefault="008833E5" w:rsidP="00564CFB">
            <w:pPr>
              <w:ind w:left="284" w:hanging="284"/>
            </w:pPr>
          </w:p>
        </w:tc>
      </w:tr>
      <w:tr w:rsidR="00A06D93" w14:paraId="1852B12C" w14:textId="77777777" w:rsidTr="0014461E">
        <w:tc>
          <w:tcPr>
            <w:tcW w:w="610" w:type="dxa"/>
          </w:tcPr>
          <w:p w14:paraId="5CBEE823" w14:textId="77777777" w:rsidR="00A06D93" w:rsidRDefault="00A06D93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22DC6AF9" w14:textId="77777777" w:rsidR="00A06D93" w:rsidRPr="004D033C" w:rsidRDefault="00A06D93" w:rsidP="00DF1141">
            <w:pPr>
              <w:pStyle w:val="Nummerierung"/>
            </w:pPr>
          </w:p>
        </w:tc>
        <w:tc>
          <w:tcPr>
            <w:tcW w:w="4018" w:type="dxa"/>
          </w:tcPr>
          <w:p w14:paraId="3F680B26" w14:textId="02DD1EA4" w:rsidR="00A06D93" w:rsidRPr="00564CFB" w:rsidRDefault="00D05749" w:rsidP="00A06D93">
            <w:pPr>
              <w:pStyle w:val="Listenabsatz"/>
              <w:numPr>
                <w:ilvl w:val="0"/>
                <w:numId w:val="21"/>
              </w:numPr>
              <w:rPr>
                <w:noProof/>
              </w:rPr>
            </w:pPr>
            <w:r w:rsidRPr="00D05749">
              <w:rPr>
                <w:noProof/>
              </w:rPr>
              <w:t>35 · 10</w:t>
            </w:r>
          </w:p>
        </w:tc>
        <w:tc>
          <w:tcPr>
            <w:tcW w:w="4018" w:type="dxa"/>
          </w:tcPr>
          <w:p w14:paraId="7D008747" w14:textId="62EE53A4" w:rsidR="00A06D93" w:rsidRPr="00564CFB" w:rsidRDefault="00D05749" w:rsidP="00D05749">
            <w:pPr>
              <w:pStyle w:val="Listenabsatz"/>
              <w:numPr>
                <w:ilvl w:val="0"/>
                <w:numId w:val="21"/>
              </w:numPr>
              <w:rPr>
                <w:noProof/>
              </w:rPr>
            </w:pPr>
            <w:r>
              <w:t>137</w:t>
            </w:r>
            <w:r w:rsidRPr="001A7AF9">
              <w:t xml:space="preserve"> · 10</w:t>
            </w:r>
          </w:p>
        </w:tc>
      </w:tr>
      <w:bookmarkEnd w:id="4"/>
    </w:tbl>
    <w:p w14:paraId="1E6F8EAC" w14:textId="1B99FE6E" w:rsidR="00FC7A1F" w:rsidRDefault="00FC7A1F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425"/>
        <w:gridCol w:w="283"/>
        <w:gridCol w:w="2397"/>
        <w:gridCol w:w="283"/>
        <w:gridCol w:w="1054"/>
        <w:gridCol w:w="1343"/>
        <w:gridCol w:w="283"/>
        <w:gridCol w:w="2395"/>
      </w:tblGrid>
      <w:tr w:rsidR="0071032F" w14:paraId="59874D2A" w14:textId="77777777" w:rsidTr="00960920">
        <w:tc>
          <w:tcPr>
            <w:tcW w:w="609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3" w:type="dxa"/>
            <w:gridSpan w:val="8"/>
          </w:tcPr>
          <w:p w14:paraId="1B1D991A" w14:textId="1EE3B97A" w:rsidR="0071032F" w:rsidRPr="001C0C6A" w:rsidRDefault="00B63C88" w:rsidP="00146F2A">
            <w:pPr>
              <w:pStyle w:val="berschrift2"/>
            </w:pPr>
            <w:r>
              <w:t>Durch 10 dividieren</w:t>
            </w:r>
          </w:p>
        </w:tc>
      </w:tr>
      <w:tr w:rsidR="0071032F" w14:paraId="1C7469FD" w14:textId="77777777" w:rsidTr="00960920">
        <w:tc>
          <w:tcPr>
            <w:tcW w:w="609" w:type="dxa"/>
          </w:tcPr>
          <w:p w14:paraId="463C4081" w14:textId="7A8425C3" w:rsidR="0071032F" w:rsidRPr="001E402C" w:rsidRDefault="0071032F" w:rsidP="00146F2A">
            <w:pPr>
              <w:pStyle w:val="berschrift3"/>
            </w:pPr>
            <w:r w:rsidRPr="001E402C">
              <w:t>2.1</w:t>
            </w:r>
          </w:p>
        </w:tc>
        <w:tc>
          <w:tcPr>
            <w:tcW w:w="8463" w:type="dxa"/>
            <w:gridSpan w:val="8"/>
          </w:tcPr>
          <w:p w14:paraId="10836989" w14:textId="0C5448B4" w:rsidR="0071032F" w:rsidRPr="001E402C" w:rsidRDefault="00356617" w:rsidP="00146F2A">
            <w:pPr>
              <w:pStyle w:val="berschrift3"/>
            </w:pPr>
            <w:r>
              <w:t>Mal 10 und geteilt durch 10</w:t>
            </w:r>
          </w:p>
        </w:tc>
      </w:tr>
      <w:tr w:rsidR="00356617" w:rsidRPr="008026EF" w14:paraId="0942E29B" w14:textId="77777777" w:rsidTr="00960920">
        <w:trPr>
          <w:trHeight w:val="142"/>
        </w:trPr>
        <w:tc>
          <w:tcPr>
            <w:tcW w:w="609" w:type="dxa"/>
          </w:tcPr>
          <w:p w14:paraId="4EEEE66D" w14:textId="77777777" w:rsidR="00356617" w:rsidRDefault="00356617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E0AB306" w14:textId="1BB3FA49" w:rsidR="00356617" w:rsidRPr="004D033C" w:rsidRDefault="00356617" w:rsidP="00757DD4">
            <w:pPr>
              <w:pStyle w:val="Nummerierung"/>
            </w:pPr>
            <w:r>
              <w:t>a</w:t>
            </w:r>
            <w:r w:rsidRPr="004D033C">
              <w:t>)</w:t>
            </w:r>
          </w:p>
        </w:tc>
        <w:tc>
          <w:tcPr>
            <w:tcW w:w="8038" w:type="dxa"/>
            <w:gridSpan w:val="7"/>
          </w:tcPr>
          <w:p w14:paraId="4313B5D8" w14:textId="7D12D195" w:rsidR="00356617" w:rsidRDefault="00FF543B" w:rsidP="006F69BD">
            <w:pPr>
              <w:rPr>
                <w:noProof/>
              </w:rPr>
            </w:pPr>
            <w:r w:rsidRPr="00FF543B">
              <w:rPr>
                <w:noProof/>
              </w:rPr>
              <w:t xml:space="preserve">Finde heraus, welche Zahlen hier mal 10 gerechnet wurden. </w:t>
            </w:r>
            <w:r w:rsidR="007E4256">
              <w:rPr>
                <w:noProof/>
              </w:rPr>
              <w:br/>
            </w:r>
            <w:r w:rsidRPr="00FF543B">
              <w:rPr>
                <w:noProof/>
              </w:rPr>
              <w:t>Du kannst das Material oder</w:t>
            </w:r>
            <w:r w:rsidR="006F69BD">
              <w:rPr>
                <w:noProof/>
              </w:rPr>
              <w:t xml:space="preserve"> </w:t>
            </w:r>
            <w:r w:rsidRPr="00FF543B">
              <w:rPr>
                <w:noProof/>
              </w:rPr>
              <w:t>die Stellentafel zu Hilfe nehmen.</w:t>
            </w:r>
          </w:p>
          <w:p w14:paraId="20737B03" w14:textId="090294D0" w:rsidR="00FF543B" w:rsidRPr="008026EF" w:rsidRDefault="00FF543B" w:rsidP="00757DD4">
            <w:pPr>
              <w:ind w:left="284" w:hanging="284"/>
            </w:pPr>
          </w:p>
        </w:tc>
      </w:tr>
      <w:tr w:rsidR="00356617" w:rsidRPr="00564CFB" w14:paraId="3421A1F7" w14:textId="77777777" w:rsidTr="00960920">
        <w:tc>
          <w:tcPr>
            <w:tcW w:w="609" w:type="dxa"/>
          </w:tcPr>
          <w:p w14:paraId="65FC16D8" w14:textId="77777777" w:rsidR="00356617" w:rsidRDefault="00356617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667A2D29" w14:textId="77777777" w:rsidR="00356617" w:rsidRDefault="00356617" w:rsidP="00757DD4">
            <w:pPr>
              <w:pStyle w:val="Nummerierung"/>
            </w:pPr>
          </w:p>
          <w:p w14:paraId="03C0813C" w14:textId="77777777" w:rsidR="00FC74CD" w:rsidRDefault="00FC74CD" w:rsidP="00757DD4">
            <w:pPr>
              <w:pStyle w:val="Nummerierung"/>
            </w:pPr>
          </w:p>
          <w:p w14:paraId="130541B3" w14:textId="78237806" w:rsidR="00FC74CD" w:rsidRPr="004D033C" w:rsidRDefault="00FC74CD" w:rsidP="00757DD4">
            <w:pPr>
              <w:pStyle w:val="Nummerierung"/>
            </w:pPr>
          </w:p>
        </w:tc>
        <w:tc>
          <w:tcPr>
            <w:tcW w:w="4017" w:type="dxa"/>
            <w:gridSpan w:val="4"/>
          </w:tcPr>
          <w:tbl>
            <w:tblPr>
              <w:tblStyle w:val="Tabellenraster"/>
              <w:tblW w:w="2733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033"/>
              <w:gridCol w:w="850"/>
            </w:tblGrid>
            <w:tr w:rsidR="00A140C9" w14:paraId="324E0188" w14:textId="77777777" w:rsidTr="00757DD4">
              <w:tc>
                <w:tcPr>
                  <w:tcW w:w="850" w:type="dxa"/>
                  <w:vMerge w:val="restart"/>
                  <w:vAlign w:val="center"/>
                </w:tcPr>
                <w:p w14:paraId="4B62A40E" w14:textId="086B1936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_____</w:t>
                  </w:r>
                </w:p>
              </w:tc>
              <w:tc>
                <w:tcPr>
                  <w:tcW w:w="1033" w:type="dxa"/>
                  <w:vAlign w:val="center"/>
                </w:tcPr>
                <w:p w14:paraId="223C9A69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09FC6226" w14:textId="58A0186F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50</w:t>
                  </w:r>
                </w:p>
              </w:tc>
            </w:tr>
            <w:tr w:rsidR="00A140C9" w14:paraId="2793CD6C" w14:textId="77777777" w:rsidTr="00757DD4">
              <w:tc>
                <w:tcPr>
                  <w:tcW w:w="850" w:type="dxa"/>
                  <w:vMerge/>
                  <w:vAlign w:val="center"/>
                </w:tcPr>
                <w:p w14:paraId="759D7AF2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33" w:type="dxa"/>
                  <w:vAlign w:val="center"/>
                </w:tcPr>
                <w:p w14:paraId="35828D20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776" behindDoc="0" locked="0" layoutInCell="1" allowOverlap="1" wp14:anchorId="6C3C6BE4" wp14:editId="2F1D999B">
                            <wp:simplePos x="0" y="0"/>
                            <wp:positionH relativeFrom="margin">
                              <wp:posOffset>69215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117" name="Gerade Verbindung mit Pfeil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3EC23A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117" o:spid="_x0000_s1026" type="#_x0000_t32" style="position:absolute;margin-left:5.45pt;margin-top:4pt;width:38.2pt;height:0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OpC&#13;&#10;lrHfAAAACg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  <w:vMerge/>
                  <w:vAlign w:val="center"/>
                </w:tcPr>
                <w:p w14:paraId="6C6CDE29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4BB632B7" w14:textId="1D816919" w:rsidR="00356617" w:rsidRPr="00564CFB" w:rsidRDefault="00356617" w:rsidP="00FF543B">
            <w:pPr>
              <w:ind w:left="284" w:hanging="284"/>
              <w:rPr>
                <w:noProof/>
              </w:rPr>
            </w:pPr>
          </w:p>
        </w:tc>
        <w:tc>
          <w:tcPr>
            <w:tcW w:w="4021" w:type="dxa"/>
            <w:gridSpan w:val="3"/>
          </w:tcPr>
          <w:tbl>
            <w:tblPr>
              <w:tblStyle w:val="Tabellenraster"/>
              <w:tblW w:w="2733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033"/>
              <w:gridCol w:w="850"/>
            </w:tblGrid>
            <w:tr w:rsidR="00A140C9" w14:paraId="30984DF5" w14:textId="77777777" w:rsidTr="00757DD4">
              <w:tc>
                <w:tcPr>
                  <w:tcW w:w="850" w:type="dxa"/>
                  <w:vMerge w:val="restart"/>
                  <w:vAlign w:val="center"/>
                </w:tcPr>
                <w:p w14:paraId="755F1A36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_____</w:t>
                  </w:r>
                </w:p>
              </w:tc>
              <w:tc>
                <w:tcPr>
                  <w:tcW w:w="1033" w:type="dxa"/>
                  <w:vAlign w:val="center"/>
                </w:tcPr>
                <w:p w14:paraId="5C7D7F67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558D80F0" w14:textId="450B84DE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200</w:t>
                  </w:r>
                </w:p>
              </w:tc>
            </w:tr>
            <w:tr w:rsidR="00A140C9" w14:paraId="51E5C848" w14:textId="77777777" w:rsidTr="00757DD4">
              <w:tc>
                <w:tcPr>
                  <w:tcW w:w="850" w:type="dxa"/>
                  <w:vMerge/>
                  <w:vAlign w:val="center"/>
                </w:tcPr>
                <w:p w14:paraId="5DF37084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33" w:type="dxa"/>
                  <w:vAlign w:val="center"/>
                </w:tcPr>
                <w:p w14:paraId="5F3060DA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824" behindDoc="0" locked="0" layoutInCell="1" allowOverlap="1" wp14:anchorId="77416551" wp14:editId="1D9AAE18">
                            <wp:simplePos x="0" y="0"/>
                            <wp:positionH relativeFrom="margin">
                              <wp:posOffset>69215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118" name="Gerade Verbindung mit Pfeil 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1502B5" id="Gerade Verbindung mit Pfeil 118" o:spid="_x0000_s1026" type="#_x0000_t32" style="position:absolute;margin-left:5.45pt;margin-top:4pt;width:38.2pt;height:0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OpC&#13;&#10;lrHfAAAACg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  <w:vMerge/>
                  <w:vAlign w:val="center"/>
                </w:tcPr>
                <w:p w14:paraId="5E00706C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27C46349" w14:textId="61D0ACC8" w:rsidR="00356617" w:rsidRPr="00564CFB" w:rsidRDefault="00356617" w:rsidP="00FF543B">
            <w:pPr>
              <w:ind w:left="284" w:hanging="284"/>
              <w:rPr>
                <w:noProof/>
              </w:rPr>
            </w:pPr>
          </w:p>
        </w:tc>
      </w:tr>
      <w:tr w:rsidR="00FF543B" w:rsidRPr="00564CFB" w14:paraId="0B589ECC" w14:textId="77777777" w:rsidTr="00960920">
        <w:tc>
          <w:tcPr>
            <w:tcW w:w="609" w:type="dxa"/>
          </w:tcPr>
          <w:p w14:paraId="3957B6A7" w14:textId="77777777" w:rsidR="00FF543B" w:rsidRDefault="00FF543B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78DAB988" w14:textId="77777777" w:rsidR="00FF543B" w:rsidRDefault="00FF543B" w:rsidP="00757DD4">
            <w:pPr>
              <w:pStyle w:val="Nummerierung"/>
            </w:pPr>
          </w:p>
          <w:p w14:paraId="4FC13301" w14:textId="77777777" w:rsidR="00FC74CD" w:rsidRDefault="00FC74CD" w:rsidP="00757DD4">
            <w:pPr>
              <w:pStyle w:val="Nummerierung"/>
            </w:pPr>
          </w:p>
          <w:p w14:paraId="7506E4E1" w14:textId="7A0C951B" w:rsidR="00FC74CD" w:rsidRPr="004D033C" w:rsidRDefault="00FC74CD" w:rsidP="00757DD4">
            <w:pPr>
              <w:pStyle w:val="Nummerierung"/>
            </w:pPr>
          </w:p>
        </w:tc>
        <w:tc>
          <w:tcPr>
            <w:tcW w:w="4017" w:type="dxa"/>
            <w:gridSpan w:val="4"/>
          </w:tcPr>
          <w:tbl>
            <w:tblPr>
              <w:tblStyle w:val="Tabellenraster"/>
              <w:tblW w:w="2733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033"/>
              <w:gridCol w:w="850"/>
            </w:tblGrid>
            <w:tr w:rsidR="00A140C9" w14:paraId="6A85C31D" w14:textId="77777777" w:rsidTr="00757DD4">
              <w:tc>
                <w:tcPr>
                  <w:tcW w:w="850" w:type="dxa"/>
                  <w:vMerge w:val="restart"/>
                  <w:vAlign w:val="center"/>
                </w:tcPr>
                <w:p w14:paraId="1F9070EF" w14:textId="7E4354BB" w:rsidR="00A140C9" w:rsidRDefault="00A140C9" w:rsidP="00FC74C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_____</w:t>
                  </w:r>
                </w:p>
              </w:tc>
              <w:tc>
                <w:tcPr>
                  <w:tcW w:w="1033" w:type="dxa"/>
                  <w:vAlign w:val="center"/>
                </w:tcPr>
                <w:p w14:paraId="03493940" w14:textId="77777777" w:rsidR="00A140C9" w:rsidRDefault="00A140C9" w:rsidP="00FC74CD">
                  <w:pPr>
                    <w:jc w:val="center"/>
                    <w:rPr>
                      <w:noProof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2B25F71C" w14:textId="3058B017" w:rsidR="00A140C9" w:rsidRDefault="00A140C9" w:rsidP="00FC74C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3 000</w:t>
                  </w:r>
                </w:p>
              </w:tc>
            </w:tr>
            <w:tr w:rsidR="00A140C9" w14:paraId="30566C36" w14:textId="77777777" w:rsidTr="00A140C9">
              <w:tc>
                <w:tcPr>
                  <w:tcW w:w="850" w:type="dxa"/>
                  <w:vMerge/>
                  <w:vAlign w:val="center"/>
                </w:tcPr>
                <w:p w14:paraId="289B2D7E" w14:textId="77777777" w:rsidR="00A140C9" w:rsidRDefault="00A140C9" w:rsidP="00FC74CD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33" w:type="dxa"/>
                  <w:vAlign w:val="center"/>
                </w:tcPr>
                <w:p w14:paraId="642CFB36" w14:textId="77777777" w:rsidR="00A140C9" w:rsidRDefault="00A140C9" w:rsidP="00FC74C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728" behindDoc="0" locked="0" layoutInCell="1" allowOverlap="1" wp14:anchorId="7E8215ED" wp14:editId="4A836DF1">
                            <wp:simplePos x="0" y="0"/>
                            <wp:positionH relativeFrom="margin">
                              <wp:posOffset>69215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27" name="Gerade Verbindung mit Pfeil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F220E7" id="Gerade Verbindung mit Pfeil 27" o:spid="_x0000_s1026" type="#_x0000_t32" style="position:absolute;margin-left:5.45pt;margin-top:4pt;width:38.2pt;height:0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OpC&#13;&#10;lrHfAAAACg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  <w:vMerge/>
                  <w:vAlign w:val="center"/>
                </w:tcPr>
                <w:p w14:paraId="2CAE288D" w14:textId="6AEDB926" w:rsidR="00A140C9" w:rsidRDefault="00A140C9" w:rsidP="00FC74CD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24877F21" w14:textId="77777777" w:rsidR="00FF543B" w:rsidRPr="00D05749" w:rsidRDefault="00FF543B" w:rsidP="00FF543B">
            <w:pPr>
              <w:ind w:left="284" w:hanging="284"/>
              <w:rPr>
                <w:noProof/>
              </w:rPr>
            </w:pPr>
          </w:p>
        </w:tc>
        <w:tc>
          <w:tcPr>
            <w:tcW w:w="4021" w:type="dxa"/>
            <w:gridSpan w:val="3"/>
          </w:tcPr>
          <w:tbl>
            <w:tblPr>
              <w:tblStyle w:val="Tabellenraster"/>
              <w:tblW w:w="2733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1033"/>
              <w:gridCol w:w="850"/>
            </w:tblGrid>
            <w:tr w:rsidR="00A140C9" w14:paraId="013943A3" w14:textId="77777777" w:rsidTr="00757DD4">
              <w:tc>
                <w:tcPr>
                  <w:tcW w:w="850" w:type="dxa"/>
                  <w:vMerge w:val="restart"/>
                  <w:vAlign w:val="center"/>
                </w:tcPr>
                <w:p w14:paraId="5BCE2C8C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_____</w:t>
                  </w:r>
                </w:p>
              </w:tc>
              <w:tc>
                <w:tcPr>
                  <w:tcW w:w="1033" w:type="dxa"/>
                  <w:vAlign w:val="center"/>
                </w:tcPr>
                <w:p w14:paraId="0F8FCBC2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1A887D3D" w14:textId="26C5BBE6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100</w:t>
                  </w:r>
                </w:p>
              </w:tc>
            </w:tr>
            <w:tr w:rsidR="00A140C9" w14:paraId="61CE8BAE" w14:textId="77777777" w:rsidTr="00757DD4">
              <w:tc>
                <w:tcPr>
                  <w:tcW w:w="850" w:type="dxa"/>
                  <w:vMerge/>
                  <w:vAlign w:val="center"/>
                </w:tcPr>
                <w:p w14:paraId="0CE479B8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33" w:type="dxa"/>
                  <w:vAlign w:val="center"/>
                </w:tcPr>
                <w:p w14:paraId="341E2F7C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872" behindDoc="0" locked="0" layoutInCell="1" allowOverlap="1" wp14:anchorId="4BD17262" wp14:editId="52159FF1">
                            <wp:simplePos x="0" y="0"/>
                            <wp:positionH relativeFrom="margin">
                              <wp:posOffset>69215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120" name="Gerade Verbindung mit Pfeil 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63F7DE" id="Gerade Verbindung mit Pfeil 120" o:spid="_x0000_s1026" type="#_x0000_t32" style="position:absolute;margin-left:5.45pt;margin-top:4pt;width:38.2pt;height:0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OpC&#13;&#10;lrHfAAAACg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0" w:type="dxa"/>
                  <w:vMerge/>
                  <w:vAlign w:val="center"/>
                </w:tcPr>
                <w:p w14:paraId="05106A66" w14:textId="77777777" w:rsidR="00A140C9" w:rsidRDefault="00A140C9" w:rsidP="00A140C9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7D24E455" w14:textId="77777777" w:rsidR="00FF543B" w:rsidRDefault="00FF543B" w:rsidP="00FF543B"/>
        </w:tc>
      </w:tr>
      <w:tr w:rsidR="0048343B" w:rsidRPr="00564CFB" w14:paraId="4B12EF67" w14:textId="77777777" w:rsidTr="00960920">
        <w:tc>
          <w:tcPr>
            <w:tcW w:w="609" w:type="dxa"/>
          </w:tcPr>
          <w:p w14:paraId="4B312965" w14:textId="77777777" w:rsidR="0048343B" w:rsidRDefault="0048343B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0EBA37B6" w14:textId="77777777" w:rsidR="0048343B" w:rsidRDefault="0048343B" w:rsidP="00757DD4">
            <w:pPr>
              <w:pStyle w:val="Nummerierung"/>
            </w:pPr>
            <w:r>
              <w:t>b)</w:t>
            </w:r>
          </w:p>
          <w:p w14:paraId="7E51FBA6" w14:textId="77777777" w:rsidR="001638EF" w:rsidRDefault="001638EF" w:rsidP="00757DD4">
            <w:pPr>
              <w:pStyle w:val="Nummerierung"/>
            </w:pPr>
          </w:p>
          <w:p w14:paraId="130046D5" w14:textId="77777777" w:rsidR="001638EF" w:rsidRDefault="001638EF" w:rsidP="00757DD4">
            <w:pPr>
              <w:pStyle w:val="Nummerierung"/>
            </w:pPr>
          </w:p>
          <w:p w14:paraId="750F0475" w14:textId="77777777" w:rsidR="001638EF" w:rsidRDefault="001638EF" w:rsidP="00757DD4">
            <w:pPr>
              <w:pStyle w:val="Nummerierung"/>
            </w:pPr>
          </w:p>
          <w:p w14:paraId="76C06DD9" w14:textId="77777777" w:rsidR="001638EF" w:rsidRDefault="001638EF" w:rsidP="00757DD4">
            <w:pPr>
              <w:pStyle w:val="Nummerierung"/>
            </w:pPr>
          </w:p>
          <w:p w14:paraId="5AC4C988" w14:textId="77777777" w:rsidR="001638EF" w:rsidRDefault="001638EF" w:rsidP="00757DD4">
            <w:pPr>
              <w:pStyle w:val="Nummerierung"/>
            </w:pPr>
          </w:p>
          <w:p w14:paraId="6C94773B" w14:textId="77777777" w:rsidR="001638EF" w:rsidRDefault="001638EF" w:rsidP="00757DD4">
            <w:pPr>
              <w:pStyle w:val="Nummerierung"/>
            </w:pPr>
          </w:p>
          <w:p w14:paraId="556DA8C2" w14:textId="77777777" w:rsidR="001638EF" w:rsidRDefault="001638EF" w:rsidP="00757DD4">
            <w:pPr>
              <w:pStyle w:val="Nummerierung"/>
            </w:pPr>
          </w:p>
          <w:p w14:paraId="11CD40FD" w14:textId="77777777" w:rsidR="001638EF" w:rsidRDefault="001638EF" w:rsidP="00757DD4">
            <w:pPr>
              <w:pStyle w:val="Nummerierung"/>
            </w:pPr>
          </w:p>
          <w:p w14:paraId="45530CAF" w14:textId="77777777" w:rsidR="001638EF" w:rsidRDefault="001638EF" w:rsidP="00757DD4">
            <w:pPr>
              <w:pStyle w:val="Nummerierung"/>
            </w:pPr>
          </w:p>
          <w:p w14:paraId="77E8FEE6" w14:textId="0261F383" w:rsidR="001638EF" w:rsidRDefault="001638EF" w:rsidP="00757DD4">
            <w:pPr>
              <w:pStyle w:val="Nummerierung"/>
            </w:pPr>
          </w:p>
          <w:p w14:paraId="380DE01C" w14:textId="5CEE1466" w:rsidR="001638EF" w:rsidRDefault="001638EF" w:rsidP="00757DD4">
            <w:pPr>
              <w:pStyle w:val="Nummerierung"/>
            </w:pPr>
          </w:p>
        </w:tc>
        <w:tc>
          <w:tcPr>
            <w:tcW w:w="8038" w:type="dxa"/>
            <w:gridSpan w:val="7"/>
          </w:tcPr>
          <w:p w14:paraId="70825D6C" w14:textId="33589A86" w:rsidR="0048343B" w:rsidRDefault="0048343B" w:rsidP="0048343B">
            <w:pPr>
              <w:rPr>
                <w:noProof/>
              </w:rPr>
            </w:pPr>
            <w:r w:rsidRPr="006F69BD">
              <w:rPr>
                <w:noProof/>
              </w:rPr>
              <w:t xml:space="preserve">Erkläre mit dem Material und mit der Stellentafel: </w:t>
            </w:r>
            <w:r w:rsidRPr="0048343B">
              <w:rPr>
                <w:b/>
                <w:bCs/>
                <w:noProof/>
              </w:rPr>
              <w:t>70 : 10 = 7</w:t>
            </w:r>
          </w:p>
          <w:p w14:paraId="3FA4CA3B" w14:textId="0C3415BE" w:rsidR="0048343B" w:rsidRDefault="0048343B" w:rsidP="0048343B">
            <w:pPr>
              <w:rPr>
                <w:noProof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48343B" w14:paraId="34487D2B" w14:textId="77777777" w:rsidTr="00857DC5">
              <w:trPr>
                <w:trHeight w:val="1664"/>
              </w:trPr>
              <w:tc>
                <w:tcPr>
                  <w:tcW w:w="1701" w:type="dxa"/>
                  <w:vAlign w:val="center"/>
                </w:tcPr>
                <w:p w14:paraId="2FEF10CD" w14:textId="19F6F52D" w:rsidR="0048343B" w:rsidRDefault="0048343B" w:rsidP="0048343B">
                  <w:r>
                    <w:t>Material:</w:t>
                  </w:r>
                  <w:r w:rsidR="00DC2CA1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324" w:type="dxa"/>
                  <w:vAlign w:val="center"/>
                </w:tcPr>
                <w:p w14:paraId="01645A60" w14:textId="5584C153" w:rsidR="0048343B" w:rsidRDefault="00857DC5" w:rsidP="00857DC5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0F96BA3" wp14:editId="4EDE4074">
                            <wp:extent cx="775335" cy="904875"/>
                            <wp:effectExtent l="0" t="0" r="5715" b="9525"/>
                            <wp:docPr id="22315" name="Gruppieren 223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75335" cy="904875"/>
                                      <a:chOff x="0" y="0"/>
                                      <a:chExt cx="1141095" cy="1332678"/>
                                    </a:xfrm>
                                  </wpg:grpSpPr>
                                  <wpg:grpSp>
                                    <wpg:cNvPr id="22279" name="Gruppieren 22279"/>
                                    <wpg:cNvGrpSpPr/>
                                    <wpg:grpSpPr>
                                      <a:xfrm>
                                        <a:off x="0" y="968188"/>
                                        <a:ext cx="1141095" cy="364490"/>
                                        <a:chOff x="0" y="0"/>
                                        <a:chExt cx="1141215" cy="36505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285" name="Grafik 2228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87" name="Grafik 2228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90" name="Grafik 2229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92" name="Grafik 2229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22278" name="Gruppieren 22278"/>
                                    <wpg:cNvGrpSpPr/>
                                    <wpg:grpSpPr>
                                      <a:xfrm>
                                        <a:off x="0" y="0"/>
                                        <a:ext cx="1141095" cy="364490"/>
                                        <a:chOff x="0" y="0"/>
                                        <a:chExt cx="1141215" cy="36505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8" name="Grafik 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1" name="Grafik 6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72" name="Grafik 222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276" name="Grafik 2227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22301" name="Gruppieren 22301"/>
                                    <wpg:cNvGrpSpPr/>
                                    <wpg:grpSpPr>
                                      <a:xfrm>
                                        <a:off x="0" y="363071"/>
                                        <a:ext cx="1141095" cy="364490"/>
                                        <a:chOff x="0" y="0"/>
                                        <a:chExt cx="1141215" cy="36505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302" name="Grafik 2230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303" name="Grafik 2230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308" name="Grafik 2230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309" name="Grafik 2230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85351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22310" name="Gruppieren 22310"/>
                                    <wpg:cNvGrpSpPr/>
                                    <wpg:grpSpPr>
                                      <a:xfrm>
                                        <a:off x="0" y="726141"/>
                                        <a:ext cx="1141095" cy="179070"/>
                                        <a:chOff x="0" y="0"/>
                                        <a:chExt cx="1141215" cy="17970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2311" name="Grafik 223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551935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2312" name="Grafik 2231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4529" r="903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28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775F6C06" id="Gruppieren 22315" o:spid="_x0000_s1026" style="width:61.05pt;height:71.25pt;mso-position-horizontal-relative:char;mso-position-vertical-relative:line" coordsize="11410,133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">
                            <v:group id="Gruppieren 22279" o:spid="_x0000_s1027" style="position:absolute;top:9681;width:11410;height:3645" coordsize="1141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">
                              <v:shape id="Grafik 22285" o:spid="_x0000_s1028" type="#_x0000_t75" style="position:absolute;left:5519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287" o:spid="_x0000_s1029" type="#_x0000_t75" style="position:absolute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290" o:spid="_x0000_s1030" type="#_x0000_t75" style="position:absolute;left:5519;top:1853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">
                                <v:imagedata r:id="rId45" o:title="" croptop="2968f" cropright="59189f"/>
                              </v:shape>
                              <v:shape id="Grafik 22292" o:spid="_x0000_s1031" type="#_x0000_t75" style="position:absolute;top:1853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">
                                <v:imagedata r:id="rId45" o:title="" croptop="2968f" cropright="59189f"/>
                              </v:shape>
                            </v:group>
                            <v:group id="Gruppieren 22278" o:spid="_x0000_s1032" style="position:absolute;width:11410;height:3644" coordsize="1141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">
                              <v:shape id="Grafik 58" o:spid="_x0000_s1033" type="#_x0000_t75" style="position:absolute;left:5519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">
                                <v:imagedata r:id="rId45" o:title="" croptop="2968f" cropright="59189f"/>
                              </v:shape>
                              <v:shape id="Grafik 61" o:spid="_x0000_s1034" type="#_x0000_t75" style="position:absolute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">
                                <v:imagedata r:id="rId45" o:title="" croptop="2968f" cropright="59189f"/>
                              </v:shape>
                              <v:shape id="Grafik 22272" o:spid="_x0000_s1035" type="#_x0000_t75" style="position:absolute;left:5519;top:1853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276" o:spid="_x0000_s1036" type="#_x0000_t75" style="position:absolute;top:1853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">
                                <v:imagedata r:id="rId45" o:title="" croptop="2968f" cropright="59189f"/>
                              </v:shape>
                            </v:group>
                            <v:group id="Gruppieren 22301" o:spid="_x0000_s1037" style="position:absolute;top:3630;width:11410;height:3645" coordsize="1141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85xgAAAN4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YnjfCVdALl8AAAD//wMAUEsBAi0AFAAGAAgAAAAhANvh9svuAAAAhQEAABMAAAAAAAAA&#10;AAAAAAAAAAAAAFtDb250ZW50X1R5cGVzXS54bWxQSwECLQAUAAYACAAAACEAWvQsW78AAAAVAQAA&#10;CwAAAAAAAAAAAAAAAAAfAQAAX3JlbHMvLnJlbHNQSwECLQAUAAYACAAAACEAN+HfOcYAAADeAAAA&#10;DwAAAAAAAAAAAAAAAAAHAgAAZHJzL2Rvd25yZXYueG1sUEsFBgAAAAADAAMAtwAAAPoCAAAAAA==&#10;">
                              <v:shape id="Grafik 22302" o:spid="_x0000_s1038" type="#_x0000_t75" style="position:absolute;left:5519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303" o:spid="_x0000_s1039" type="#_x0000_t75" style="position:absolute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308" o:spid="_x0000_s1040" type="#_x0000_t75" style="position:absolute;left:5519;top:1853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">
                                <v:imagedata r:id="rId45" o:title="" croptop="2968f" cropright="59189f"/>
                              </v:shape>
                              <v:shape id="Grafik 22309" o:spid="_x0000_s1041" type="#_x0000_t75" style="position:absolute;top:1853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">
                                <v:imagedata r:id="rId45" o:title="" croptop="2968f" cropright="59189f"/>
                              </v:shape>
                            </v:group>
                            <v:group id="Gruppieren 22310" o:spid="_x0000_s1042" style="position:absolute;top:7261;width:11410;height:1791" coordsize="11412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">
                              <v:shape id="Grafik 22311" o:spid="_x0000_s1043" type="#_x0000_t75" style="position:absolute;left:5519;width:589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">
                                <v:imagedata r:id="rId45" o:title="" croptop="2968f" cropright="59189f"/>
                              </v:shape>
                              <v:shape id="Grafik 22312" o:spid="_x0000_s1044" type="#_x0000_t75" style="position:absolute;width:5892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">
                                <v:imagedata r:id="rId45" o:title="" croptop="2968f" cropright="59189f"/>
                              </v:shape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4" w:type="dxa"/>
                  <w:vAlign w:val="center"/>
                </w:tcPr>
                <w:p w14:paraId="01EBB672" w14:textId="7DB59157" w:rsidR="0048343B" w:rsidRPr="00F4271D" w:rsidRDefault="001638EF" w:rsidP="0048343B">
                  <w:r>
                    <w:t>:</w:t>
                  </w:r>
                  <w:r w:rsidR="0048343B" w:rsidRPr="00F4271D">
                    <w:t xml:space="preserve"> 10</w:t>
                  </w:r>
                </w:p>
              </w:tc>
              <w:tc>
                <w:tcPr>
                  <w:tcW w:w="2361" w:type="dxa"/>
                  <w:vAlign w:val="center"/>
                </w:tcPr>
                <w:p w14:paraId="4AC2F547" w14:textId="77777777" w:rsidR="0048343B" w:rsidRDefault="0048343B" w:rsidP="0048343B"/>
              </w:tc>
            </w:tr>
            <w:tr w:rsidR="0048343B" w14:paraId="41E4CFE1" w14:textId="77777777" w:rsidTr="00757DD4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5BF6BA14" w14:textId="77777777" w:rsidR="0048343B" w:rsidRDefault="0048343B" w:rsidP="0048343B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8343B" w14:paraId="0174281B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34D7AD7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E6E6152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B98711D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23835C9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8343B" w14:paraId="21646E20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60333D3E" w14:textId="77777777" w:rsidR="0048343B" w:rsidRDefault="0048343B" w:rsidP="0048343B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8C15E86" w14:textId="77777777" w:rsidR="0048343B" w:rsidRDefault="0048343B" w:rsidP="0048343B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D54084F" w14:textId="37E6D225" w:rsidR="0048343B" w:rsidRDefault="001638EF" w:rsidP="0048343B">
                        <w:pPr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BCF7912" w14:textId="2557225C" w:rsidR="0048343B" w:rsidRDefault="001638EF" w:rsidP="0048343B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24E17926" w14:textId="77777777" w:rsidR="0048343B" w:rsidRDefault="0048343B" w:rsidP="0048343B"/>
              </w:tc>
              <w:tc>
                <w:tcPr>
                  <w:tcW w:w="1644" w:type="dxa"/>
                  <w:vAlign w:val="center"/>
                </w:tcPr>
                <w:p w14:paraId="78F17121" w14:textId="400E8F76" w:rsidR="0048343B" w:rsidRPr="00F4271D" w:rsidRDefault="001638EF" w:rsidP="0048343B">
                  <w:r>
                    <w:t>:</w:t>
                  </w:r>
                  <w:r w:rsidR="0048343B" w:rsidRPr="00F4271D">
                    <w:t xml:space="preserve"> 10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8343B" w14:paraId="7D2B7066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18E0662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097C022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8B2ACB8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998FCE9" w14:textId="77777777" w:rsidR="0048343B" w:rsidRPr="00354F01" w:rsidRDefault="0048343B" w:rsidP="0048343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8343B" w14:paraId="41F10584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0683FFB4" w14:textId="77777777" w:rsidR="0048343B" w:rsidRDefault="0048343B" w:rsidP="0048343B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0F55F9B" w14:textId="77777777" w:rsidR="0048343B" w:rsidRDefault="0048343B" w:rsidP="0048343B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616E2A" w14:textId="77777777" w:rsidR="0048343B" w:rsidRDefault="0048343B" w:rsidP="0048343B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CC0538" w14:textId="77777777" w:rsidR="0048343B" w:rsidRDefault="0048343B" w:rsidP="0048343B">
                        <w:pPr>
                          <w:jc w:val="center"/>
                        </w:pPr>
                      </w:p>
                    </w:tc>
                  </w:tr>
                </w:tbl>
                <w:p w14:paraId="566D806E" w14:textId="77777777" w:rsidR="0048343B" w:rsidRDefault="0048343B" w:rsidP="0048343B"/>
              </w:tc>
            </w:tr>
          </w:tbl>
          <w:p w14:paraId="557A2CBB" w14:textId="5E7B92D7" w:rsidR="0048343B" w:rsidRDefault="0048343B" w:rsidP="0048343B">
            <w:pPr>
              <w:rPr>
                <w:noProof/>
              </w:rPr>
            </w:pPr>
          </w:p>
        </w:tc>
      </w:tr>
      <w:tr w:rsidR="001638EF" w:rsidRPr="00564CFB" w14:paraId="1C25FC0F" w14:textId="77777777" w:rsidTr="00960920">
        <w:trPr>
          <w:trHeight w:val="1573"/>
        </w:trPr>
        <w:tc>
          <w:tcPr>
            <w:tcW w:w="609" w:type="dxa"/>
          </w:tcPr>
          <w:p w14:paraId="518A160A" w14:textId="77777777" w:rsidR="001638EF" w:rsidRDefault="001638E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97C63B0" w14:textId="521288A1" w:rsidR="001638EF" w:rsidRDefault="001638EF" w:rsidP="00757DD4">
            <w:pPr>
              <w:pStyle w:val="Nummerierung"/>
            </w:pPr>
            <w:r>
              <w:t>c)</w:t>
            </w:r>
          </w:p>
        </w:tc>
        <w:tc>
          <w:tcPr>
            <w:tcW w:w="8038" w:type="dxa"/>
            <w:gridSpan w:val="7"/>
          </w:tcPr>
          <w:p w14:paraId="7409198C" w14:textId="175C1467" w:rsidR="001638EF" w:rsidRPr="006F69BD" w:rsidRDefault="007E4256" w:rsidP="0048343B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7824" behindDoc="0" locked="0" layoutInCell="1" allowOverlap="1" wp14:anchorId="42877A60" wp14:editId="6699A51E">
                      <wp:simplePos x="0" y="0"/>
                      <wp:positionH relativeFrom="column">
                        <wp:posOffset>4260179</wp:posOffset>
                      </wp:positionH>
                      <wp:positionV relativeFrom="paragraph">
                        <wp:posOffset>45672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83C652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77A60" id="Gruppieren 21" o:spid="_x0000_s1047" style="position:absolute;margin-left:335.45pt;margin-top:3.6pt;width:49.35pt;height:60.85pt;z-index:25191782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QdkLwAMAAJ0IAAAOAAAAZHJzL2Uyb0RvYy54bWycVttu4zYQfS/QfyD0&#13;&#10;nsiSHdkW4izcpE4XCHaNJsU+0zRlEaFIlqQv6df3kJLsONnFtg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LEsAACxLAaU9lqkAAAAHdElNRQflBA8T&#13;&#10;CCTNBOX3AAAgAElEQVR42u2dubH1RralLzpKKK1kqq22HxVRTtCAZ0IZQBPagHKCEfTjqU+lXFpp&#13;&#10;aKUPiT9vDmsPCSSAb0Xc4M8z4GDI3CvXzj18f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">
                      <v:shape id="Grafik 3" o:spid="_x0000_s104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">
                        <v:imagedata r:id="rId47" o:title="" chromakey="white"/>
                      </v:shape>
                      <v:shape id="Textfeld 12" o:spid="_x0000_s104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83C652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5776" behindDoc="0" locked="0" layoutInCell="1" allowOverlap="1" wp14:anchorId="06454FA2" wp14:editId="60FCE90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555171" cy="732769"/>
                      <wp:effectExtent l="0" t="0" r="0" b="4445"/>
                      <wp:wrapNone/>
                      <wp:docPr id="1619332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58577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61834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73BE3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54FA2" id="_x0000_s1050" style="position:absolute;margin-left:-.1pt;margin-top:.2pt;width:43.7pt;height:57.7pt;z-index:251915776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">
                      <v:shape id="Grafik 4" o:spid="_x0000_s1051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">
                        <v:imagedata r:id="rId44" o:title="" chromakey="white"/>
                      </v:shape>
                      <v:shape id="Textfeld 12" o:spid="_x0000_s105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FB73BE3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869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9D6EBFA" wp14:editId="64A69D47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122555</wp:posOffset>
                      </wp:positionV>
                      <wp:extent cx="1404620" cy="647700"/>
                      <wp:effectExtent l="215900" t="0" r="17780" b="12700"/>
                      <wp:wrapSquare wrapText="bothSides"/>
                      <wp:docPr id="223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4620" cy="647700"/>
                              </a:xfrm>
                              <a:prstGeom prst="wedgeRoundRectCallout">
                                <a:avLst>
                                  <a:gd name="adj1" fmla="val -64100"/>
                                  <a:gd name="adj2" fmla="val -504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9EA62" w14:textId="62635E52" w:rsidR="0040398A" w:rsidRPr="00E27235" w:rsidRDefault="0040398A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Mit mal 10 und geteilt </w:t>
                                  </w:r>
                                  <w:r w:rsid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durch 10 kann ich Umkehraufgaben bilden.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EBFA" id="_x0000_s1053" type="#_x0000_t62" style="position:absolute;margin-left:62.9pt;margin-top:9.65pt;width:110.6pt;height:5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" adj="-3046,9711" fillcolor="white [3201]" strokecolor="#bfbfbf [2412]" strokeweight="1pt">
                      <v:textbox inset="1mm,1mm,1mm,1mm">
                        <w:txbxContent>
                          <w:p w14:paraId="1AA9EA62" w14:textId="62635E52" w:rsidR="0040398A" w:rsidRPr="00E27235" w:rsidRDefault="0040398A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Mit mal 10 und geteilt </w:t>
                            </w:r>
                            <w:r w:rsid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durch 10 kann ich Umkehraufgaben bilden.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869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7440BDF" wp14:editId="66EC9A30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122555</wp:posOffset>
                      </wp:positionV>
                      <wp:extent cx="1900555" cy="652145"/>
                      <wp:effectExtent l="0" t="0" r="182245" b="8255"/>
                      <wp:wrapSquare wrapText="bothSides"/>
                      <wp:docPr id="2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555" cy="652145"/>
                              </a:xfrm>
                              <a:prstGeom prst="wedgeRoundRectCallout">
                                <a:avLst>
                                  <a:gd name="adj1" fmla="val 57733"/>
                                  <a:gd name="adj2" fmla="val -204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15F89" w14:textId="1801333B" w:rsidR="0040398A" w:rsidRPr="00E27235" w:rsidRDefault="0040398A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Klar! Geteilt durch 10 </w:t>
                                  </w:r>
                                  <w:r w:rsidR="00A869C9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macht mal 10 rückgängig.  Aus sieben Zehnern werden wieder sieben Einer.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40BDF" id="_x0000_s1054" type="#_x0000_t62" style="position:absolute;margin-left:181.55pt;margin-top:9.65pt;width:149.65pt;height:51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" adj="23270,6393" fillcolor="white [3201]" strokecolor="#bfbfbf [2412]" strokeweight="1pt">
                      <v:textbox inset="1mm,2mm,1mm,2mm">
                        <w:txbxContent>
                          <w:p w14:paraId="03915F89" w14:textId="1801333B" w:rsidR="0040398A" w:rsidRPr="00E27235" w:rsidRDefault="0040398A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Klar! Geteilt durch 10 </w:t>
                            </w:r>
                            <w:r w:rsidR="00A869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macht mal 10 rückgängig.  Aus sieben Zehnern werden wieder sieben Einer.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E287D" w:rsidRPr="00564CFB" w14:paraId="676BAF4D" w14:textId="77777777" w:rsidTr="00960920">
        <w:tc>
          <w:tcPr>
            <w:tcW w:w="609" w:type="dxa"/>
          </w:tcPr>
          <w:p w14:paraId="1AF1ADA6" w14:textId="77777777" w:rsidR="001E287D" w:rsidRDefault="001E287D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449F7DA4" w14:textId="77777777" w:rsidR="001E287D" w:rsidRDefault="001E287D" w:rsidP="00757DD4">
            <w:pPr>
              <w:pStyle w:val="Nummerierung"/>
            </w:pPr>
          </w:p>
        </w:tc>
        <w:tc>
          <w:tcPr>
            <w:tcW w:w="4017" w:type="dxa"/>
            <w:gridSpan w:val="4"/>
            <w:vAlign w:val="center"/>
          </w:tcPr>
          <w:p w14:paraId="33BA3050" w14:textId="77777777" w:rsidR="001E287D" w:rsidRDefault="001E287D" w:rsidP="00C31736">
            <w:pPr>
              <w:jc w:val="center"/>
            </w:pPr>
            <w:r>
              <w:rPr>
                <w:noProof/>
              </w:rPr>
              <w:t xml:space="preserve">7 </w:t>
            </w:r>
            <w:r>
              <w:t>· 10 = 70</w:t>
            </w:r>
          </w:p>
          <w:p w14:paraId="3127C1C1" w14:textId="77777777" w:rsidR="001E287D" w:rsidRDefault="001E287D" w:rsidP="00C31736">
            <w:pPr>
              <w:jc w:val="center"/>
            </w:pPr>
            <w:proofErr w:type="gramStart"/>
            <w:r>
              <w:t>70 :</w:t>
            </w:r>
            <w:proofErr w:type="gramEnd"/>
            <w:r>
              <w:t xml:space="preserve"> 10 = 7</w:t>
            </w:r>
          </w:p>
          <w:p w14:paraId="286C7841" w14:textId="25866D9C" w:rsidR="00C31736" w:rsidRDefault="00C31736" w:rsidP="00C31736">
            <w:pPr>
              <w:jc w:val="center"/>
              <w:rPr>
                <w:noProof/>
              </w:rPr>
            </w:pPr>
          </w:p>
        </w:tc>
        <w:tc>
          <w:tcPr>
            <w:tcW w:w="4021" w:type="dxa"/>
            <w:gridSpan w:val="3"/>
          </w:tcPr>
          <w:tbl>
            <w:tblPr>
              <w:tblStyle w:val="Tabellenraster"/>
              <w:tblW w:w="2550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850"/>
              <w:gridCol w:w="850"/>
            </w:tblGrid>
            <w:tr w:rsidR="00975030" w14:paraId="3B61CF74" w14:textId="77777777" w:rsidTr="00B439D9">
              <w:trPr>
                <w:trHeight w:val="146"/>
              </w:trPr>
              <w:tc>
                <w:tcPr>
                  <w:tcW w:w="850" w:type="dxa"/>
                  <w:vMerge w:val="restart"/>
                  <w:vAlign w:val="center"/>
                </w:tcPr>
                <w:p w14:paraId="158FE31C" w14:textId="6DE3C49B" w:rsidR="00975030" w:rsidRDefault="00975030" w:rsidP="0097503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850" w:type="dxa"/>
                </w:tcPr>
                <w:p w14:paraId="4C086BA2" w14:textId="67BE125B" w:rsidR="00975030" w:rsidRPr="00975030" w:rsidRDefault="00975030" w:rsidP="00975030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A160F9C" w14:textId="270A47AC" w:rsidR="00975030" w:rsidRDefault="00975030" w:rsidP="0097503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70</w:t>
                  </w:r>
                </w:p>
              </w:tc>
            </w:tr>
            <w:tr w:rsidR="00975030" w14:paraId="680FA3E0" w14:textId="77777777" w:rsidTr="00B439D9">
              <w:trPr>
                <w:trHeight w:val="282"/>
              </w:trPr>
              <w:tc>
                <w:tcPr>
                  <w:tcW w:w="850" w:type="dxa"/>
                  <w:vMerge/>
                  <w:vAlign w:val="center"/>
                </w:tcPr>
                <w:p w14:paraId="7E099421" w14:textId="77777777" w:rsidR="00975030" w:rsidRDefault="00975030" w:rsidP="00975030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5084BA89" w14:textId="100F569E" w:rsidR="00975030" w:rsidRPr="00975030" w:rsidRDefault="00B439D9" w:rsidP="00975030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200" behindDoc="0" locked="0" layoutInCell="1" allowOverlap="1" wp14:anchorId="53648976" wp14:editId="4F97D188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22326" name="Gerade Verbindung mit Pfeil 223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4941CB" id="Gerade Verbindung mit Pfeil 22326" o:spid="_x0000_s1026" type="#_x0000_t32" style="position:absolute;margin-left:-2.55pt;margin-top:2.95pt;width:38.2pt;height:0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176" behindDoc="0" locked="0" layoutInCell="1" allowOverlap="1" wp14:anchorId="61342FE6" wp14:editId="1DE404C6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22324" name="Gerade Verbindung mit Pfeil 223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458945C" id="Gerade Verbindung mit Pfeil 22324" o:spid="_x0000_s1026" type="#_x0000_t32" style="position:absolute;margin-left:-2.2pt;margin-top:-1.25pt;width:38.2pt;height:0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="00975030"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850" w:type="dxa"/>
                  <w:vMerge/>
                  <w:vAlign w:val="center"/>
                </w:tcPr>
                <w:p w14:paraId="0EF5000D" w14:textId="77777777" w:rsidR="00975030" w:rsidRDefault="00975030" w:rsidP="00975030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35A3C93B" w14:textId="34DD49FE" w:rsidR="001E287D" w:rsidRDefault="001E287D" w:rsidP="0048343B">
            <w:pPr>
              <w:rPr>
                <w:noProof/>
              </w:rPr>
            </w:pPr>
          </w:p>
        </w:tc>
      </w:tr>
      <w:tr w:rsidR="009461B0" w:rsidRPr="00564CFB" w14:paraId="2518050C" w14:textId="77777777" w:rsidTr="00960920">
        <w:tc>
          <w:tcPr>
            <w:tcW w:w="609" w:type="dxa"/>
          </w:tcPr>
          <w:p w14:paraId="5E5B6248" w14:textId="08642687" w:rsidR="009461B0" w:rsidRDefault="009461B0" w:rsidP="00757DD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526AB24" wp14:editId="378029FE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2D65C6A" w14:textId="77777777" w:rsidR="009461B0" w:rsidRDefault="009461B0" w:rsidP="00757DD4">
            <w:pPr>
              <w:pStyle w:val="Nummerierung"/>
            </w:pPr>
          </w:p>
        </w:tc>
        <w:tc>
          <w:tcPr>
            <w:tcW w:w="8038" w:type="dxa"/>
            <w:gridSpan w:val="7"/>
          </w:tcPr>
          <w:p w14:paraId="0088781C" w14:textId="7B991F7C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 xml:space="preserve">Was meint </w:t>
            </w:r>
            <w:r w:rsidR="007E4256">
              <w:rPr>
                <w:noProof/>
              </w:rPr>
              <w:t>Emily</w:t>
            </w:r>
            <w:r>
              <w:rPr>
                <w:noProof/>
              </w:rPr>
              <w:t xml:space="preserve">? </w:t>
            </w:r>
          </w:p>
          <w:p w14:paraId="72F0F187" w14:textId="77777777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 xml:space="preserve">Erkläre wie </w:t>
            </w:r>
            <w:r w:rsidRPr="009461B0">
              <w:rPr>
                <w:i/>
                <w:iCs/>
                <w:noProof/>
              </w:rPr>
              <w:t>mal 10</w:t>
            </w:r>
            <w:r>
              <w:rPr>
                <w:noProof/>
              </w:rPr>
              <w:t xml:space="preserve"> und </w:t>
            </w:r>
            <w:r w:rsidRPr="009461B0">
              <w:rPr>
                <w:i/>
                <w:iCs/>
                <w:noProof/>
              </w:rPr>
              <w:t>geteilt durch 10</w:t>
            </w:r>
            <w:r>
              <w:rPr>
                <w:noProof/>
              </w:rPr>
              <w:t xml:space="preserve"> zusammenhängen.</w:t>
            </w:r>
          </w:p>
          <w:p w14:paraId="4D7538FC" w14:textId="373E7A92" w:rsidR="00460EAA" w:rsidRDefault="00460EAA" w:rsidP="009461B0">
            <w:pPr>
              <w:rPr>
                <w:noProof/>
              </w:rPr>
            </w:pPr>
          </w:p>
        </w:tc>
      </w:tr>
      <w:tr w:rsidR="00460EAA" w:rsidRPr="00564CFB" w14:paraId="55D5C3D4" w14:textId="77777777" w:rsidTr="00960920">
        <w:tc>
          <w:tcPr>
            <w:tcW w:w="609" w:type="dxa"/>
          </w:tcPr>
          <w:p w14:paraId="46C3F936" w14:textId="77777777" w:rsidR="00460EAA" w:rsidRDefault="00460EAA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73C60E9" w14:textId="4C7EC5E9" w:rsidR="00460EAA" w:rsidRDefault="00460EAA" w:rsidP="00757DD4">
            <w:pPr>
              <w:pStyle w:val="Nummerierung"/>
            </w:pPr>
            <w:r>
              <w:t>d)</w:t>
            </w:r>
          </w:p>
        </w:tc>
        <w:tc>
          <w:tcPr>
            <w:tcW w:w="8038" w:type="dxa"/>
            <w:gridSpan w:val="7"/>
          </w:tcPr>
          <w:p w14:paraId="074D4236" w14:textId="77777777" w:rsidR="00460EAA" w:rsidRDefault="007F22FB" w:rsidP="009461B0">
            <w:pPr>
              <w:rPr>
                <w:noProof/>
              </w:rPr>
            </w:pPr>
            <w:r w:rsidRPr="007F22FB">
              <w:rPr>
                <w:noProof/>
              </w:rPr>
              <w:t>Schreibe jeweils eine Mal-Aufgabe und eine Geteilt-Aufgabe in dein Heft.</w:t>
            </w:r>
          </w:p>
          <w:p w14:paraId="125EB1C0" w14:textId="003834C6" w:rsidR="007F22FB" w:rsidRDefault="007F22FB" w:rsidP="009461B0">
            <w:pPr>
              <w:rPr>
                <w:noProof/>
              </w:rPr>
            </w:pPr>
          </w:p>
        </w:tc>
      </w:tr>
      <w:tr w:rsidR="00125BC0" w:rsidRPr="00564CFB" w14:paraId="77421313" w14:textId="51A7B88C" w:rsidTr="00960920">
        <w:trPr>
          <w:trHeight w:val="320"/>
        </w:trPr>
        <w:tc>
          <w:tcPr>
            <w:tcW w:w="609" w:type="dxa"/>
            <w:vMerge w:val="restart"/>
          </w:tcPr>
          <w:p w14:paraId="4A7F4285" w14:textId="77777777" w:rsidR="00125BC0" w:rsidRDefault="00125BC0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B8EE8E6" w14:textId="77777777" w:rsidR="00125BC0" w:rsidRDefault="00125BC0" w:rsidP="00757DD4">
            <w:pPr>
              <w:pStyle w:val="Nummerierung"/>
            </w:pPr>
          </w:p>
          <w:p w14:paraId="3280A703" w14:textId="77777777" w:rsidR="006B5DF2" w:rsidRDefault="006B5DF2" w:rsidP="00757DD4">
            <w:pPr>
              <w:pStyle w:val="Nummerierung"/>
            </w:pPr>
          </w:p>
          <w:p w14:paraId="0F27C2FC" w14:textId="17F1CE36" w:rsidR="006B5DF2" w:rsidRDefault="006B5DF2" w:rsidP="00757DD4">
            <w:pPr>
              <w:pStyle w:val="Nummerierung"/>
            </w:pPr>
          </w:p>
        </w:tc>
        <w:tc>
          <w:tcPr>
            <w:tcW w:w="283" w:type="dxa"/>
          </w:tcPr>
          <w:p w14:paraId="036FE8C9" w14:textId="118C581B" w:rsidR="00125BC0" w:rsidRPr="007F22FB" w:rsidRDefault="00125BC0" w:rsidP="007F22FB">
            <w:pPr>
              <w:pStyle w:val="Listenabsatz"/>
              <w:numPr>
                <w:ilvl w:val="0"/>
                <w:numId w:val="22"/>
              </w:numPr>
              <w:rPr>
                <w:noProof/>
              </w:rPr>
            </w:pPr>
          </w:p>
        </w:tc>
        <w:tc>
          <w:tcPr>
            <w:tcW w:w="2397" w:type="dxa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9D582B" w14:paraId="2274E04F" w14:textId="77777777" w:rsidTr="00701655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137A11B5" w14:textId="1AB6C20E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14:paraId="4D060027" w14:textId="77777777" w:rsidR="009D582B" w:rsidRPr="00975030" w:rsidRDefault="009D582B" w:rsidP="009D582B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7A40C93B" w14:textId="10C07630" w:rsidR="009D582B" w:rsidRDefault="00701655" w:rsidP="009D582B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</w:tr>
            <w:tr w:rsidR="009D582B" w14:paraId="3930FD98" w14:textId="77777777" w:rsidTr="00701655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78CE048C" w14:textId="77777777" w:rsidR="009D582B" w:rsidRDefault="009D582B" w:rsidP="009D582B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12916480" w14:textId="77777777" w:rsidR="009D582B" w:rsidRPr="00975030" w:rsidRDefault="009D582B" w:rsidP="009D582B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272" behindDoc="0" locked="0" layoutInCell="1" allowOverlap="1" wp14:anchorId="277D8E41" wp14:editId="68D4FA43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66" name="Gerade Verbindung mit Pfeil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DC504B" id="Gerade Verbindung mit Pfeil 66" o:spid="_x0000_s1026" type="#_x0000_t32" style="position:absolute;margin-left:-2.55pt;margin-top:2.95pt;width:38.2pt;height:0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71EB2F87" wp14:editId="0E4E31B1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78" name="Gerade Verbindung mit Pfeil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08B4C2" id="Gerade Verbindung mit Pfeil 78" o:spid="_x0000_s1026" type="#_x0000_t32" style="position:absolute;margin-left:-2.2pt;margin-top:-1.25pt;width:38.2pt;height:0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6EC93CDE" w14:textId="77777777" w:rsidR="009D582B" w:rsidRDefault="009D582B" w:rsidP="009D582B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2A5FB817" w14:textId="77777777" w:rsidR="00125BC0" w:rsidRPr="007F22FB" w:rsidRDefault="00125BC0" w:rsidP="009D582B">
            <w:pPr>
              <w:rPr>
                <w:noProof/>
              </w:rPr>
            </w:pPr>
          </w:p>
        </w:tc>
        <w:tc>
          <w:tcPr>
            <w:tcW w:w="283" w:type="dxa"/>
          </w:tcPr>
          <w:p w14:paraId="35260D0B" w14:textId="77777777" w:rsidR="00125BC0" w:rsidRPr="007F22FB" w:rsidRDefault="00125BC0" w:rsidP="007F22FB">
            <w:pPr>
              <w:pStyle w:val="Listenabsatz"/>
              <w:numPr>
                <w:ilvl w:val="0"/>
                <w:numId w:val="22"/>
              </w:numPr>
              <w:rPr>
                <w:noProof/>
              </w:rPr>
            </w:pPr>
          </w:p>
        </w:tc>
        <w:tc>
          <w:tcPr>
            <w:tcW w:w="2397" w:type="dxa"/>
            <w:gridSpan w:val="2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701655" w14:paraId="7A505954" w14:textId="77777777" w:rsidTr="00757DD4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6EB39AC1" w14:textId="1B071D54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  <w:tc>
                <w:tcPr>
                  <w:tcW w:w="850" w:type="dxa"/>
                </w:tcPr>
                <w:p w14:paraId="7B44DB8A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1BA74009" w14:textId="517E693A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500</w:t>
                  </w:r>
                </w:p>
              </w:tc>
            </w:tr>
            <w:tr w:rsidR="00701655" w14:paraId="6040D946" w14:textId="77777777" w:rsidTr="00757DD4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777FF754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03404FA0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344" behindDoc="0" locked="0" layoutInCell="1" allowOverlap="1" wp14:anchorId="32DC4F69" wp14:editId="6CA1B660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79" name="Gerade Verbindung mit Pfeil 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01C001F" id="Gerade Verbindung mit Pfeil 79" o:spid="_x0000_s1026" type="#_x0000_t32" style="position:absolute;margin-left:-2.55pt;margin-top:2.95pt;width:38.2pt;height:0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320" behindDoc="0" locked="0" layoutInCell="1" allowOverlap="1" wp14:anchorId="38DD3EC5" wp14:editId="4D91C790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80" name="Gerade Verbindung mit Pfeil 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95106B7" id="Gerade Verbindung mit Pfeil 80" o:spid="_x0000_s1026" type="#_x0000_t32" style="position:absolute;margin-left:-2.2pt;margin-top:-1.25pt;width:38.2pt;height:0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553B5536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0FCF2BCD" w14:textId="77777777" w:rsidR="00125BC0" w:rsidRPr="007F22FB" w:rsidRDefault="00125BC0" w:rsidP="009D582B">
            <w:pPr>
              <w:rPr>
                <w:noProof/>
              </w:rPr>
            </w:pPr>
          </w:p>
        </w:tc>
        <w:tc>
          <w:tcPr>
            <w:tcW w:w="283" w:type="dxa"/>
          </w:tcPr>
          <w:p w14:paraId="19D011EB" w14:textId="77777777" w:rsidR="00125BC0" w:rsidRPr="007F22FB" w:rsidRDefault="00125BC0" w:rsidP="007F22FB">
            <w:pPr>
              <w:pStyle w:val="Listenabsatz"/>
              <w:numPr>
                <w:ilvl w:val="0"/>
                <w:numId w:val="22"/>
              </w:numPr>
              <w:rPr>
                <w:noProof/>
              </w:rPr>
            </w:pPr>
          </w:p>
        </w:tc>
        <w:tc>
          <w:tcPr>
            <w:tcW w:w="2395" w:type="dxa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701655" w14:paraId="4FCE81D4" w14:textId="77777777" w:rsidTr="00757DD4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6303D511" w14:textId="10CFE698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14:paraId="2511CD50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36FE2B43" w14:textId="255824CF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</w:tr>
            <w:tr w:rsidR="00701655" w14:paraId="3425C4C3" w14:textId="77777777" w:rsidTr="00757DD4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40578FB6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7A310FF5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27FA3A05" wp14:editId="7D6C699D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81" name="Gerade Verbindung mit Pfeil 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6969F5" id="Gerade Verbindung mit Pfeil 81" o:spid="_x0000_s1026" type="#_x0000_t32" style="position:absolute;margin-left:-2.55pt;margin-top:2.95pt;width:38.2pt;height:0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54DA99F8" wp14:editId="12DE83A1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83" name="Gerade Verbindung mit Pfeil 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9B894A" id="Gerade Verbindung mit Pfeil 83" o:spid="_x0000_s1026" type="#_x0000_t32" style="position:absolute;margin-left:-2.2pt;margin-top:-1.25pt;width:38.2pt;height:0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473E17D9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5E4C31EC" w14:textId="77777777" w:rsidR="00125BC0" w:rsidRPr="007F22FB" w:rsidRDefault="00125BC0" w:rsidP="009D582B">
            <w:pPr>
              <w:rPr>
                <w:noProof/>
              </w:rPr>
            </w:pPr>
          </w:p>
        </w:tc>
      </w:tr>
      <w:tr w:rsidR="00125BC0" w:rsidRPr="00564CFB" w14:paraId="7E135528" w14:textId="77777777" w:rsidTr="00960920">
        <w:trPr>
          <w:trHeight w:val="320"/>
        </w:trPr>
        <w:tc>
          <w:tcPr>
            <w:tcW w:w="609" w:type="dxa"/>
            <w:vMerge/>
          </w:tcPr>
          <w:p w14:paraId="3A850C05" w14:textId="77777777" w:rsidR="00125BC0" w:rsidRDefault="00125BC0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4646E15" w14:textId="77777777" w:rsidR="00125BC0" w:rsidRDefault="00125BC0" w:rsidP="00757DD4">
            <w:pPr>
              <w:pStyle w:val="Nummerierung"/>
            </w:pPr>
          </w:p>
          <w:p w14:paraId="16CAF172" w14:textId="77777777" w:rsidR="006B5DF2" w:rsidRDefault="006B5DF2" w:rsidP="00757DD4">
            <w:pPr>
              <w:pStyle w:val="Nummerierung"/>
            </w:pPr>
          </w:p>
          <w:p w14:paraId="1D2B010C" w14:textId="3BDFE117" w:rsidR="006B5DF2" w:rsidRDefault="006B5DF2" w:rsidP="00757DD4">
            <w:pPr>
              <w:pStyle w:val="Nummerierung"/>
            </w:pPr>
          </w:p>
        </w:tc>
        <w:tc>
          <w:tcPr>
            <w:tcW w:w="283" w:type="dxa"/>
          </w:tcPr>
          <w:p w14:paraId="361156E3" w14:textId="77777777" w:rsidR="00125BC0" w:rsidRDefault="00125BC0" w:rsidP="009D582B">
            <w:pPr>
              <w:pStyle w:val="Listenabsatz"/>
              <w:numPr>
                <w:ilvl w:val="0"/>
                <w:numId w:val="22"/>
              </w:numPr>
              <w:jc w:val="center"/>
              <w:rPr>
                <w:noProof/>
              </w:rPr>
            </w:pPr>
          </w:p>
        </w:tc>
        <w:tc>
          <w:tcPr>
            <w:tcW w:w="2397" w:type="dxa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701655" w14:paraId="31FA32D4" w14:textId="77777777" w:rsidTr="00757DD4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55801EE1" w14:textId="0938864B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  <w:tc>
                <w:tcPr>
                  <w:tcW w:w="850" w:type="dxa"/>
                </w:tcPr>
                <w:p w14:paraId="2F2D927A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02592C03" w14:textId="13E90B8E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3 720</w:t>
                  </w:r>
                </w:p>
              </w:tc>
            </w:tr>
            <w:tr w:rsidR="00701655" w14:paraId="20DA6996" w14:textId="77777777" w:rsidTr="00757DD4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667CAA49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579D96FF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76115630" wp14:editId="3B4271C7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85" name="Gerade Verbindung mit Pfeil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219E7B" id="Gerade Verbindung mit Pfeil 85" o:spid="_x0000_s1026" type="#_x0000_t32" style="position:absolute;margin-left:-2.55pt;margin-top:2.95pt;width:38.2pt;height:0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464" behindDoc="0" locked="0" layoutInCell="1" allowOverlap="1" wp14:anchorId="188B92F8" wp14:editId="431C99BB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93" name="Gerade Verbindung mit Pfeil 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0102A7" id="Gerade Verbindung mit Pfeil 93" o:spid="_x0000_s1026" type="#_x0000_t32" style="position:absolute;margin-left:-2.2pt;margin-top:-1.25pt;width:38.2pt;height:0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53B6A4BB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523F2632" w14:textId="77777777" w:rsidR="00125BC0" w:rsidRDefault="00125BC0" w:rsidP="00125BC0">
            <w:pPr>
              <w:jc w:val="center"/>
              <w:rPr>
                <w:noProof/>
              </w:rPr>
            </w:pPr>
          </w:p>
        </w:tc>
        <w:tc>
          <w:tcPr>
            <w:tcW w:w="283" w:type="dxa"/>
          </w:tcPr>
          <w:p w14:paraId="5BA91CEF" w14:textId="77777777" w:rsidR="00125BC0" w:rsidRDefault="00125BC0" w:rsidP="009D582B">
            <w:pPr>
              <w:pStyle w:val="Listenabsatz"/>
              <w:numPr>
                <w:ilvl w:val="0"/>
                <w:numId w:val="22"/>
              </w:numPr>
              <w:jc w:val="center"/>
              <w:rPr>
                <w:noProof/>
              </w:rPr>
            </w:pPr>
          </w:p>
        </w:tc>
        <w:tc>
          <w:tcPr>
            <w:tcW w:w="2397" w:type="dxa"/>
            <w:gridSpan w:val="2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701655" w14:paraId="21BC024C" w14:textId="77777777" w:rsidTr="00757DD4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360415EC" w14:textId="128806BA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256</w:t>
                  </w:r>
                </w:p>
              </w:tc>
              <w:tc>
                <w:tcPr>
                  <w:tcW w:w="850" w:type="dxa"/>
                </w:tcPr>
                <w:p w14:paraId="55C9BC79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37506192" w14:textId="1C6F43C8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</w:tr>
            <w:tr w:rsidR="00701655" w14:paraId="697A24AD" w14:textId="77777777" w:rsidTr="00757DD4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44B0D26F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4E85C856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560" behindDoc="0" locked="0" layoutInCell="1" allowOverlap="1" wp14:anchorId="0DDE0074" wp14:editId="2FF1DEB6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98" name="Gerade Verbindung mit Pfeil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E828DF8" id="Gerade Verbindung mit Pfeil 98" o:spid="_x0000_s1026" type="#_x0000_t32" style="position:absolute;margin-left:-2.55pt;margin-top:2.95pt;width:38.2pt;height:0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536" behindDoc="0" locked="0" layoutInCell="1" allowOverlap="1" wp14:anchorId="3769A9F5" wp14:editId="7F13A6C5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104" name="Gerade Verbindung mit Pfeil 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B9411C" id="Gerade Verbindung mit Pfeil 104" o:spid="_x0000_s1026" type="#_x0000_t32" style="position:absolute;margin-left:-2.2pt;margin-top:-1.25pt;width:38.2pt;height:0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7D63672D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01C7F5B0" w14:textId="77777777" w:rsidR="00125BC0" w:rsidRDefault="00125BC0" w:rsidP="00125BC0">
            <w:pPr>
              <w:jc w:val="center"/>
              <w:rPr>
                <w:noProof/>
              </w:rPr>
            </w:pPr>
          </w:p>
        </w:tc>
        <w:tc>
          <w:tcPr>
            <w:tcW w:w="283" w:type="dxa"/>
          </w:tcPr>
          <w:p w14:paraId="6F2913E3" w14:textId="77777777" w:rsidR="00125BC0" w:rsidRDefault="00125BC0" w:rsidP="009D582B">
            <w:pPr>
              <w:pStyle w:val="Listenabsatz"/>
              <w:numPr>
                <w:ilvl w:val="0"/>
                <w:numId w:val="22"/>
              </w:numPr>
              <w:jc w:val="center"/>
              <w:rPr>
                <w:noProof/>
              </w:rPr>
            </w:pPr>
          </w:p>
        </w:tc>
        <w:tc>
          <w:tcPr>
            <w:tcW w:w="2395" w:type="dxa"/>
          </w:tcPr>
          <w:tbl>
            <w:tblPr>
              <w:tblStyle w:val="Tabellenraster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0"/>
              <w:gridCol w:w="737"/>
            </w:tblGrid>
            <w:tr w:rsidR="00701655" w14:paraId="7AA1B066" w14:textId="77777777" w:rsidTr="00757DD4">
              <w:trPr>
                <w:trHeight w:val="146"/>
              </w:trPr>
              <w:tc>
                <w:tcPr>
                  <w:tcW w:w="737" w:type="dxa"/>
                  <w:vMerge w:val="restart"/>
                  <w:vAlign w:val="center"/>
                </w:tcPr>
                <w:p w14:paraId="3D0FEBA4" w14:textId="721EAC4E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____</w:t>
                  </w:r>
                </w:p>
              </w:tc>
              <w:tc>
                <w:tcPr>
                  <w:tcW w:w="850" w:type="dxa"/>
                </w:tcPr>
                <w:p w14:paraId="26CFCC46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sz w:val="20"/>
                      <w:szCs w:val="20"/>
                    </w:rPr>
                    <w:t>· 10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14:paraId="0CDC4DCF" w14:textId="074CAB4B" w:rsidR="00701655" w:rsidRDefault="00701655" w:rsidP="0070165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1 220</w:t>
                  </w:r>
                </w:p>
              </w:tc>
            </w:tr>
            <w:tr w:rsidR="00701655" w14:paraId="0E8B148F" w14:textId="77777777" w:rsidTr="00757DD4">
              <w:trPr>
                <w:trHeight w:val="282"/>
              </w:trPr>
              <w:tc>
                <w:tcPr>
                  <w:tcW w:w="737" w:type="dxa"/>
                  <w:vMerge/>
                  <w:vAlign w:val="center"/>
                </w:tcPr>
                <w:p w14:paraId="27F92DB8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850" w:type="dxa"/>
                </w:tcPr>
                <w:p w14:paraId="1D5BBEA4" w14:textId="77777777" w:rsidR="00701655" w:rsidRPr="00975030" w:rsidRDefault="00701655" w:rsidP="00701655">
                  <w:pPr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632" behindDoc="0" locked="0" layoutInCell="1" allowOverlap="1" wp14:anchorId="08A05CF6" wp14:editId="41328775">
                            <wp:simplePos x="0" y="0"/>
                            <wp:positionH relativeFrom="margin">
                              <wp:posOffset>-32385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485140" cy="0"/>
                            <wp:effectExtent l="38100" t="76200" r="0" b="95250"/>
                            <wp:wrapNone/>
                            <wp:docPr id="112" name="Gerade Verbindung mit Pfeil 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1527DE" id="Gerade Verbindung mit Pfeil 112" o:spid="_x0000_s1026" type="#_x0000_t32" style="position:absolute;margin-left:-2.55pt;margin-top:2.95pt;width:38.2pt;height:0;flip:x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 w:rsidRPr="009750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608" behindDoc="0" locked="0" layoutInCell="1" allowOverlap="1" wp14:anchorId="26E3EAD0" wp14:editId="6CF9AB6E">
                            <wp:simplePos x="0" y="0"/>
                            <wp:positionH relativeFrom="margin">
                              <wp:posOffset>-27667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485140" cy="0"/>
                            <wp:effectExtent l="0" t="76200" r="10160" b="95250"/>
                            <wp:wrapNone/>
                            <wp:docPr id="116" name="Gerade Verbindung mit Pfeil 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8514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602D81" id="Gerade Verbindung mit Pfeil 116" o:spid="_x0000_s1026" type="#_x0000_t32" style="position:absolute;margin-left:-2.2pt;margin-top:-1.25pt;width:38.2pt;height:0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" strokecolor="black [3213]" strokeweight="1pt">
                            <v:stroke endarrow="block" joinstyle="miter"/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szCs w:val="20"/>
                    </w:rPr>
                    <w:t>:10</w:t>
                  </w:r>
                </w:p>
              </w:tc>
              <w:tc>
                <w:tcPr>
                  <w:tcW w:w="737" w:type="dxa"/>
                  <w:vMerge/>
                  <w:vAlign w:val="center"/>
                </w:tcPr>
                <w:p w14:paraId="63AD6867" w14:textId="77777777" w:rsidR="00701655" w:rsidRDefault="00701655" w:rsidP="00701655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14:paraId="15D3EC0C" w14:textId="7E1CE886" w:rsidR="00125BC0" w:rsidRDefault="00125BC0" w:rsidP="00125BC0">
            <w:pPr>
              <w:jc w:val="center"/>
              <w:rPr>
                <w:noProof/>
              </w:rPr>
            </w:pPr>
          </w:p>
        </w:tc>
      </w:tr>
      <w:tr w:rsidR="006B5DF2" w:rsidRPr="00564CFB" w14:paraId="7F79FBBC" w14:textId="77777777" w:rsidTr="00960920">
        <w:trPr>
          <w:trHeight w:val="320"/>
        </w:trPr>
        <w:tc>
          <w:tcPr>
            <w:tcW w:w="609" w:type="dxa"/>
          </w:tcPr>
          <w:p w14:paraId="34D38BBD" w14:textId="77777777" w:rsidR="006B5DF2" w:rsidRDefault="006B5DF2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2A49EB0" w14:textId="7E30E093" w:rsidR="006B5DF2" w:rsidRDefault="006B5DF2" w:rsidP="00757DD4">
            <w:pPr>
              <w:pStyle w:val="Nummerierung"/>
            </w:pPr>
            <w:r>
              <w:t>e)</w:t>
            </w:r>
          </w:p>
        </w:tc>
        <w:tc>
          <w:tcPr>
            <w:tcW w:w="8038" w:type="dxa"/>
            <w:gridSpan w:val="7"/>
          </w:tcPr>
          <w:p w14:paraId="3624D4C7" w14:textId="77777777" w:rsidR="006B5DF2" w:rsidRDefault="00B6341C" w:rsidP="00B6341C">
            <w:pPr>
              <w:rPr>
                <w:noProof/>
              </w:rPr>
            </w:pPr>
            <w:r w:rsidRPr="00B6341C">
              <w:rPr>
                <w:noProof/>
              </w:rPr>
              <w:t>Rechne die Aufgaben aus. Erkläre, wie du rechnest.</w:t>
            </w:r>
          </w:p>
          <w:p w14:paraId="40C277C8" w14:textId="200D37DD" w:rsidR="00B6341C" w:rsidRDefault="00B6341C" w:rsidP="00B6341C">
            <w:pPr>
              <w:rPr>
                <w:noProof/>
              </w:rPr>
            </w:pPr>
          </w:p>
        </w:tc>
      </w:tr>
      <w:tr w:rsidR="00B6341C" w:rsidRPr="00564CFB" w14:paraId="7EBF411A" w14:textId="77777777" w:rsidTr="00960920">
        <w:trPr>
          <w:trHeight w:val="320"/>
        </w:trPr>
        <w:tc>
          <w:tcPr>
            <w:tcW w:w="609" w:type="dxa"/>
          </w:tcPr>
          <w:p w14:paraId="29DBF362" w14:textId="77777777" w:rsidR="00B6341C" w:rsidRDefault="00B6341C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614B0AB" w14:textId="77777777" w:rsidR="00B6341C" w:rsidRDefault="00B6341C" w:rsidP="00757DD4">
            <w:pPr>
              <w:pStyle w:val="Nummerierung"/>
            </w:pPr>
          </w:p>
        </w:tc>
        <w:tc>
          <w:tcPr>
            <w:tcW w:w="2680" w:type="dxa"/>
            <w:gridSpan w:val="2"/>
          </w:tcPr>
          <w:p w14:paraId="10DBA822" w14:textId="77777777" w:rsidR="00B6341C" w:rsidRPr="00B6341C" w:rsidRDefault="00B6341C" w:rsidP="00B6341C">
            <w:pPr>
              <w:pStyle w:val="Listenabsatz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600 : 10</w:t>
            </w:r>
          </w:p>
        </w:tc>
        <w:tc>
          <w:tcPr>
            <w:tcW w:w="2680" w:type="dxa"/>
            <w:gridSpan w:val="3"/>
          </w:tcPr>
          <w:p w14:paraId="55CDD3D4" w14:textId="7EF7A758" w:rsidR="00B6341C" w:rsidRPr="00B6341C" w:rsidRDefault="00960920" w:rsidP="00B6341C">
            <w:pPr>
              <w:pStyle w:val="Listenabsatz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3 500 : 10</w:t>
            </w:r>
          </w:p>
        </w:tc>
        <w:tc>
          <w:tcPr>
            <w:tcW w:w="2678" w:type="dxa"/>
            <w:gridSpan w:val="2"/>
          </w:tcPr>
          <w:p w14:paraId="12CA878F" w14:textId="2C492664" w:rsidR="00B6341C" w:rsidRPr="00B6341C" w:rsidRDefault="00960920" w:rsidP="00960920">
            <w:pPr>
              <w:pStyle w:val="Listenabsatz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420 : 10</w:t>
            </w:r>
          </w:p>
        </w:tc>
      </w:tr>
      <w:tr w:rsidR="003046D8" w14:paraId="7CF825F0" w14:textId="77777777" w:rsidTr="00960920">
        <w:tc>
          <w:tcPr>
            <w:tcW w:w="609" w:type="dxa"/>
          </w:tcPr>
          <w:p w14:paraId="2EB63DAF" w14:textId="43AFB0F4" w:rsidR="003046D8" w:rsidRPr="001E402C" w:rsidRDefault="00995073" w:rsidP="003046D8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3" w:type="dxa"/>
            <w:gridSpan w:val="8"/>
          </w:tcPr>
          <w:p w14:paraId="20692689" w14:textId="7267EC4C" w:rsidR="003046D8" w:rsidRPr="001E402C" w:rsidRDefault="00995073" w:rsidP="003046D8">
            <w:pPr>
              <w:pStyle w:val="berschrift2"/>
            </w:pPr>
            <w:r>
              <w:t>Mit 100 und 1 000 multiplizieren und dividieren</w:t>
            </w:r>
          </w:p>
        </w:tc>
      </w:tr>
      <w:tr w:rsidR="003046D8" w14:paraId="0466C424" w14:textId="77777777" w:rsidTr="00960920">
        <w:tc>
          <w:tcPr>
            <w:tcW w:w="609" w:type="dxa"/>
          </w:tcPr>
          <w:p w14:paraId="015B52F7" w14:textId="6BFECBED" w:rsidR="003046D8" w:rsidRDefault="00F43CA0" w:rsidP="003046D8">
            <w:pPr>
              <w:pStyle w:val="berschrift3"/>
            </w:pPr>
            <w:r>
              <w:t>3</w:t>
            </w:r>
            <w:r w:rsidR="003046D8" w:rsidRPr="001E402C">
              <w:t>.1</w:t>
            </w:r>
          </w:p>
        </w:tc>
        <w:tc>
          <w:tcPr>
            <w:tcW w:w="8463" w:type="dxa"/>
            <w:gridSpan w:val="8"/>
          </w:tcPr>
          <w:p w14:paraId="278A6C3A" w14:textId="24046A58" w:rsidR="003046D8" w:rsidRDefault="00F43CA0" w:rsidP="003046D8">
            <w:pPr>
              <w:pStyle w:val="berschrift3"/>
            </w:pPr>
            <w:r w:rsidRPr="00F43CA0">
              <w:t>Verhundertfachen mit Material und mit der Stellentafel</w:t>
            </w:r>
          </w:p>
        </w:tc>
      </w:tr>
      <w:tr w:rsidR="003046D8" w14:paraId="0B4E2B73" w14:textId="77777777" w:rsidTr="005E1CC8">
        <w:tc>
          <w:tcPr>
            <w:tcW w:w="609" w:type="dxa"/>
          </w:tcPr>
          <w:p w14:paraId="21654792" w14:textId="28E23F1B" w:rsidR="003046D8" w:rsidRDefault="003046D8" w:rsidP="003046D8">
            <w:pPr>
              <w:spacing w:line="240" w:lineRule="atLeast"/>
            </w:pPr>
          </w:p>
        </w:tc>
        <w:tc>
          <w:tcPr>
            <w:tcW w:w="425" w:type="dxa"/>
          </w:tcPr>
          <w:p w14:paraId="56D131CF" w14:textId="77777777" w:rsidR="003046D8" w:rsidRDefault="003046D8" w:rsidP="003046D8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75476CB2" w14:textId="77777777" w:rsidR="00D52AED" w:rsidRDefault="00D52AED" w:rsidP="003046D8">
            <w:pPr>
              <w:pStyle w:val="Nummerierung"/>
            </w:pPr>
          </w:p>
          <w:p w14:paraId="3F82234F" w14:textId="77777777" w:rsidR="00D52AED" w:rsidRDefault="00D52AED" w:rsidP="003046D8">
            <w:pPr>
              <w:pStyle w:val="Nummerierung"/>
            </w:pPr>
          </w:p>
          <w:p w14:paraId="2CB0BA20" w14:textId="77777777" w:rsidR="00D52AED" w:rsidRDefault="00D52AED" w:rsidP="003046D8">
            <w:pPr>
              <w:pStyle w:val="Nummerierung"/>
            </w:pPr>
          </w:p>
          <w:p w14:paraId="601D5B52" w14:textId="77777777" w:rsidR="00D52AED" w:rsidRDefault="00D52AED" w:rsidP="003046D8">
            <w:pPr>
              <w:pStyle w:val="Nummerierung"/>
            </w:pPr>
          </w:p>
          <w:p w14:paraId="3AA22EE6" w14:textId="77777777" w:rsidR="00D52AED" w:rsidRDefault="00D52AED" w:rsidP="003046D8">
            <w:pPr>
              <w:pStyle w:val="Nummerierung"/>
            </w:pPr>
          </w:p>
          <w:p w14:paraId="151DA7B7" w14:textId="77777777" w:rsidR="00D52AED" w:rsidRDefault="00D52AED" w:rsidP="003046D8">
            <w:pPr>
              <w:pStyle w:val="Nummerierung"/>
            </w:pPr>
          </w:p>
          <w:p w14:paraId="01DD490E" w14:textId="77777777" w:rsidR="00D52AED" w:rsidRDefault="00D52AED" w:rsidP="003046D8">
            <w:pPr>
              <w:pStyle w:val="Nummerierung"/>
            </w:pPr>
          </w:p>
          <w:p w14:paraId="6EC40F1B" w14:textId="77777777" w:rsidR="00D52AED" w:rsidRDefault="00D52AED" w:rsidP="003046D8">
            <w:pPr>
              <w:pStyle w:val="Nummerierung"/>
            </w:pPr>
          </w:p>
          <w:p w14:paraId="45776C2D" w14:textId="214853D0" w:rsidR="00D52AED" w:rsidRPr="007A149C" w:rsidRDefault="00D52AED" w:rsidP="003046D8">
            <w:pPr>
              <w:pStyle w:val="Nummerierung"/>
            </w:pPr>
          </w:p>
        </w:tc>
        <w:tc>
          <w:tcPr>
            <w:tcW w:w="8038" w:type="dxa"/>
            <w:gridSpan w:val="7"/>
          </w:tcPr>
          <w:p w14:paraId="050C3847" w14:textId="77777777" w:rsidR="003046D8" w:rsidRDefault="00F676BC" w:rsidP="005E1CC8">
            <w:pPr>
              <w:rPr>
                <w:noProof/>
              </w:rPr>
            </w:pPr>
            <w:r w:rsidRPr="00F676BC">
              <w:rPr>
                <w:noProof/>
              </w:rPr>
              <w:t xml:space="preserve">Erkläre mit dem Material und mit der Stellentafel: </w:t>
            </w:r>
            <w:r w:rsidRPr="00F676BC">
              <w:rPr>
                <w:b/>
                <w:bCs/>
                <w:noProof/>
              </w:rPr>
              <w:t>4 · 100 = __________</w:t>
            </w:r>
          </w:p>
          <w:p w14:paraId="2EF2AA27" w14:textId="77777777" w:rsidR="00F676BC" w:rsidRDefault="00F676BC" w:rsidP="005E1CC8"/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F676BC" w14:paraId="365EC903" w14:textId="77777777" w:rsidTr="001C5FEA">
              <w:trPr>
                <w:trHeight w:val="794"/>
              </w:trPr>
              <w:tc>
                <w:tcPr>
                  <w:tcW w:w="1701" w:type="dxa"/>
                  <w:vAlign w:val="center"/>
                </w:tcPr>
                <w:p w14:paraId="10B43A02" w14:textId="77777777" w:rsidR="00F676BC" w:rsidRDefault="00F676BC" w:rsidP="005E1CC8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6D221918" w14:textId="77777777" w:rsidR="00F676BC" w:rsidRDefault="00F676BC" w:rsidP="005E1CC8">
                  <w:pPr>
                    <w:ind w:left="57"/>
                  </w:pP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</w:p>
              </w:tc>
              <w:tc>
                <w:tcPr>
                  <w:tcW w:w="1644" w:type="dxa"/>
                  <w:vAlign w:val="center"/>
                </w:tcPr>
                <w:p w14:paraId="50299AAA" w14:textId="4A59C52C" w:rsidR="00F676BC" w:rsidRPr="00F4271D" w:rsidRDefault="00F676BC" w:rsidP="005E1CC8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p w14:paraId="671F49CA" w14:textId="6D3BA60A" w:rsidR="00F676BC" w:rsidRDefault="000B35BC" w:rsidP="005E1CC8">
                  <w:pPr>
                    <w:spacing w:before="480" w:after="120"/>
                  </w:pPr>
                  <w:r>
                    <w:rPr>
                      <w:noProof/>
                    </w:rPr>
                    <w:drawing>
                      <wp:inline distT="0" distB="0" distL="0" distR="0" wp14:anchorId="21F24844" wp14:editId="38CE2174">
                        <wp:extent cx="1362075" cy="315595"/>
                        <wp:effectExtent l="0" t="0" r="9525" b="8255"/>
                        <wp:docPr id="121" name="Grafik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76BC" w14:paraId="5DFFD4F0" w14:textId="77777777" w:rsidTr="00D52AED">
              <w:trPr>
                <w:trHeight w:val="1032"/>
              </w:trPr>
              <w:tc>
                <w:tcPr>
                  <w:tcW w:w="1701" w:type="dxa"/>
                  <w:vAlign w:val="center"/>
                </w:tcPr>
                <w:p w14:paraId="6D5250E1" w14:textId="77777777" w:rsidR="00F676BC" w:rsidRDefault="00F676BC" w:rsidP="005E1CC8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F676BC" w14:paraId="2EE8EDA7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9F5AAF2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0ABCC46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9C86269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7742CD7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F676BC" w14:paraId="79ACF15D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38F1E653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331DE302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1C9A89F0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6FAA773A" w14:textId="77777777" w:rsidR="00F676BC" w:rsidRDefault="00F676BC" w:rsidP="005E1CC8">
                        <w:r>
                          <w:t>4</w:t>
                        </w:r>
                      </w:p>
                    </w:tc>
                  </w:tr>
                </w:tbl>
                <w:p w14:paraId="7AB48261" w14:textId="77777777" w:rsidR="00F676BC" w:rsidRDefault="00F676BC" w:rsidP="005E1CC8"/>
              </w:tc>
              <w:tc>
                <w:tcPr>
                  <w:tcW w:w="1644" w:type="dxa"/>
                  <w:vAlign w:val="center"/>
                </w:tcPr>
                <w:p w14:paraId="79FABE58" w14:textId="70EDF628" w:rsidR="00F676BC" w:rsidRPr="00F4271D" w:rsidRDefault="00F676BC" w:rsidP="005E1CC8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F676BC" w14:paraId="48A1024B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3652098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9A02CF9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0EA50C9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829DA1B" w14:textId="77777777" w:rsidR="00F676BC" w:rsidRPr="00354F01" w:rsidRDefault="00F676BC" w:rsidP="005E1CC8">
                        <w:pPr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F676BC" w14:paraId="06D8455A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63E1D1D5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693BC95E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35A9180E" w14:textId="77777777" w:rsidR="00F676BC" w:rsidRDefault="00F676BC" w:rsidP="005E1CC8"/>
                    </w:tc>
                    <w:tc>
                      <w:tcPr>
                        <w:tcW w:w="454" w:type="dxa"/>
                        <w:vAlign w:val="center"/>
                      </w:tcPr>
                      <w:p w14:paraId="330CA30F" w14:textId="77777777" w:rsidR="00F676BC" w:rsidRDefault="00F676BC" w:rsidP="005E1CC8"/>
                    </w:tc>
                  </w:tr>
                </w:tbl>
                <w:p w14:paraId="31E94B70" w14:textId="7566363D" w:rsidR="00F676BC" w:rsidRDefault="00F676BC" w:rsidP="005E1CC8"/>
              </w:tc>
            </w:tr>
          </w:tbl>
          <w:p w14:paraId="260AE70A" w14:textId="40D7B976" w:rsidR="00F676BC" w:rsidRPr="00563011" w:rsidRDefault="00F676BC" w:rsidP="005E1CC8"/>
        </w:tc>
      </w:tr>
      <w:tr w:rsidR="00E61C4B" w14:paraId="29F7047F" w14:textId="77777777" w:rsidTr="00960920">
        <w:tc>
          <w:tcPr>
            <w:tcW w:w="609" w:type="dxa"/>
          </w:tcPr>
          <w:p w14:paraId="565F3DCC" w14:textId="658AC526" w:rsidR="00E61C4B" w:rsidRDefault="00E61C4B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1ED2A3C9" w14:textId="2AFE16B9" w:rsidR="00E61C4B" w:rsidRPr="007A149C" w:rsidRDefault="00E61C4B" w:rsidP="00E61C4B">
            <w:pPr>
              <w:pStyle w:val="Nummerierung"/>
            </w:pPr>
            <w:r w:rsidRPr="00230A99">
              <w:t>b)</w:t>
            </w:r>
          </w:p>
        </w:tc>
        <w:tc>
          <w:tcPr>
            <w:tcW w:w="8038" w:type="dxa"/>
            <w:gridSpan w:val="7"/>
          </w:tcPr>
          <w:p w14:paraId="477BF38B" w14:textId="0F35FFA6" w:rsidR="00E61C4B" w:rsidRDefault="00E61C4B" w:rsidP="00E61C4B">
            <w:r>
              <w:t xml:space="preserve"> </w:t>
            </w:r>
            <w:r w:rsidRPr="00E61C4B">
              <w:t xml:space="preserve">Vervollständige die Sätze der </w:t>
            </w:r>
            <w:r w:rsidR="007E4256">
              <w:t>beiden</w:t>
            </w:r>
            <w:r w:rsidRPr="00E61C4B">
              <w:t>.</w:t>
            </w:r>
          </w:p>
          <w:p w14:paraId="793B012C" w14:textId="6A446A48" w:rsidR="00E61C4B" w:rsidRDefault="007E4256" w:rsidP="00E61C4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3118B591" wp14:editId="5340BBB5">
                      <wp:simplePos x="0" y="0"/>
                      <wp:positionH relativeFrom="column">
                        <wp:posOffset>4350757</wp:posOffset>
                      </wp:positionH>
                      <wp:positionV relativeFrom="paragraph">
                        <wp:posOffset>120770</wp:posOffset>
                      </wp:positionV>
                      <wp:extent cx="626957" cy="772886"/>
                      <wp:effectExtent l="0" t="0" r="0" b="1905"/>
                      <wp:wrapNone/>
                      <wp:docPr id="1104518559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0184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881906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6D3835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8B591" id="_x0000_s1055" style="position:absolute;margin-left:342.6pt;margin-top:9.5pt;width:49.35pt;height:60.85pt;z-index:25191987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LEsAACxLAaU9lqkAAAAHdElNRQflBA8T&#13;&#10;CCTNBOX3AAAgAElEQVR42u2dubH1RralLzpKKK1kqq22HxVRTtCAZ0IZQBPagHKCEfTjqU+lXFpp&#13;&#10;aKUPiT9vDmsPCSSAb0Xc4M8z4GDI3CvXzj18f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">
                      <v:shape id="Grafik 3" o:spid="_x0000_s1056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">
                        <v:imagedata r:id="rId47" o:title="" chromakey="white"/>
                      </v:shape>
                      <v:shape id="Textfeld 12" o:spid="_x0000_s1057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36D3835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3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298588D9" wp14:editId="4A56E6B9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121920</wp:posOffset>
                      </wp:positionV>
                      <wp:extent cx="1789430" cy="937895"/>
                      <wp:effectExtent l="0" t="0" r="191770" b="14605"/>
                      <wp:wrapSquare wrapText="bothSides"/>
                      <wp:docPr id="1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937895"/>
                              </a:xfrm>
                              <a:prstGeom prst="wedgeRoundRectCallout">
                                <a:avLst>
                                  <a:gd name="adj1" fmla="val 59355"/>
                                  <a:gd name="adj2" fmla="val -199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9C3D1" w14:textId="5EE01431" w:rsidR="00E61C4B" w:rsidRPr="00E27235" w:rsidRDefault="00E61C4B" w:rsidP="00CC0C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Aus 4 Plättchen werden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588D9" id="_x0000_s1058" type="#_x0000_t62" style="position:absolute;margin-left:196.75pt;margin-top:9.6pt;width:140.9pt;height:73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" adj="23621,6496" fillcolor="white [3201]" strokecolor="#bfbfbf [2412]">
                      <v:textbox inset="2mm,2mm,2mm,2mm">
                        <w:txbxContent>
                          <w:p w14:paraId="6A09C3D1" w14:textId="5EE01431" w:rsidR="00E61C4B" w:rsidRPr="00E27235" w:rsidRDefault="00E61C4B" w:rsidP="00CC0CCE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Aus 4 Plättchen werden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E3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3D1707C7" wp14:editId="22A5B67F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114935</wp:posOffset>
                      </wp:positionV>
                      <wp:extent cx="1541145" cy="944245"/>
                      <wp:effectExtent l="254000" t="0" r="8255" b="8255"/>
                      <wp:wrapSquare wrapText="bothSides"/>
                      <wp:docPr id="1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145" cy="944245"/>
                              </a:xfrm>
                              <a:prstGeom prst="wedgeRoundRectCallout">
                                <a:avLst>
                                  <a:gd name="adj1" fmla="val -65749"/>
                                  <a:gd name="adj2" fmla="val 107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792ED" w14:textId="2383F3F9" w:rsidR="00E61C4B" w:rsidRPr="00E27235" w:rsidRDefault="00E61C4B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4 wird aus der </w:t>
                                  </w:r>
                                  <w:proofErr w:type="spellStart"/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707C7" id="_x0000_s1059" type="#_x0000_t62" style="position:absolute;margin-left:69.6pt;margin-top:9.05pt;width:121.35pt;height:74.3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" adj="-3402,13118" fillcolor="white [3201]" strokecolor="#bfbfbf [2412]" strokeweight="1pt">
                      <v:textbox inset="2mm,0,2mm,2mm">
                        <w:txbxContent>
                          <w:p w14:paraId="1E7792ED" w14:textId="2383F3F9" w:rsidR="00E61C4B" w:rsidRPr="00E27235" w:rsidRDefault="00E61C4B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4 wird aus der </w:t>
                            </w:r>
                            <w:proofErr w:type="spellStart"/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7A8E17A" w14:textId="232C27CE" w:rsidR="00E61C4B" w:rsidRDefault="007E4256" w:rsidP="00E61C4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1920" behindDoc="0" locked="0" layoutInCell="1" allowOverlap="1" wp14:anchorId="6FFFCE3E" wp14:editId="43981A8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581025" cy="702310"/>
                      <wp:effectExtent l="0" t="0" r="0" b="8890"/>
                      <wp:wrapNone/>
                      <wp:docPr id="99661871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382856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363310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5B432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FCE3E" id="_x0000_s1060" style="position:absolute;margin-left:-.1pt;margin-top:0;width:45.75pt;height:55.3pt;z-index:25192192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">
                      <v:shape id="Grafik 7" o:spid="_x0000_s106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06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5B432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DF061F" w14:textId="0E986B9F" w:rsidR="00E61C4B" w:rsidRDefault="00E61C4B" w:rsidP="00E61C4B">
            <w:r>
              <w:t xml:space="preserve"> </w:t>
            </w:r>
          </w:p>
          <w:p w14:paraId="0AFAB652" w14:textId="519233E3" w:rsidR="00E61C4B" w:rsidRPr="00CC48DD" w:rsidRDefault="00E61C4B" w:rsidP="00E61C4B"/>
          <w:p w14:paraId="4F312036" w14:textId="4D2E43B3" w:rsidR="00E61C4B" w:rsidRPr="00CC48DD" w:rsidRDefault="00E61C4B" w:rsidP="00E61C4B"/>
          <w:p w14:paraId="2AAD88D7" w14:textId="77777777" w:rsidR="00E61C4B" w:rsidRPr="00CC48DD" w:rsidRDefault="00E61C4B" w:rsidP="00E61C4B"/>
          <w:p w14:paraId="2BE5CD05" w14:textId="6A0F815B" w:rsidR="00E61C4B" w:rsidRPr="00563011" w:rsidRDefault="00E61C4B" w:rsidP="00E61C4B"/>
        </w:tc>
      </w:tr>
      <w:tr w:rsidR="00DE362D" w14:paraId="5841AE38" w14:textId="77777777" w:rsidTr="00960920">
        <w:tc>
          <w:tcPr>
            <w:tcW w:w="609" w:type="dxa"/>
          </w:tcPr>
          <w:p w14:paraId="55CA63A5" w14:textId="77777777" w:rsidR="00DE362D" w:rsidRDefault="00DE362D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3D87AAA2" w14:textId="77777777" w:rsidR="00DE362D" w:rsidRDefault="00DE362D" w:rsidP="00E61C4B">
            <w:pPr>
              <w:pStyle w:val="Nummerierung"/>
            </w:pPr>
            <w:r>
              <w:t>c)</w:t>
            </w:r>
          </w:p>
          <w:p w14:paraId="46F1E2EA" w14:textId="77777777" w:rsidR="00114B07" w:rsidRDefault="00114B07" w:rsidP="00E61C4B">
            <w:pPr>
              <w:pStyle w:val="Nummerierung"/>
            </w:pPr>
          </w:p>
          <w:p w14:paraId="7E6EE67E" w14:textId="77777777" w:rsidR="00114B07" w:rsidRDefault="00114B07" w:rsidP="00E61C4B">
            <w:pPr>
              <w:pStyle w:val="Nummerierung"/>
            </w:pPr>
          </w:p>
          <w:p w14:paraId="6E16921F" w14:textId="77777777" w:rsidR="00114B07" w:rsidRDefault="00114B07" w:rsidP="00E61C4B">
            <w:pPr>
              <w:pStyle w:val="Nummerierung"/>
            </w:pPr>
          </w:p>
          <w:p w14:paraId="1551C7F3" w14:textId="77777777" w:rsidR="00114B07" w:rsidRDefault="00114B07" w:rsidP="00E61C4B">
            <w:pPr>
              <w:pStyle w:val="Nummerierung"/>
            </w:pPr>
          </w:p>
          <w:p w14:paraId="5B2214C9" w14:textId="77777777" w:rsidR="00114B07" w:rsidRDefault="00114B07" w:rsidP="00E61C4B">
            <w:pPr>
              <w:pStyle w:val="Nummerierung"/>
            </w:pPr>
          </w:p>
          <w:p w14:paraId="7FBA7796" w14:textId="77777777" w:rsidR="00114B07" w:rsidRDefault="00114B07" w:rsidP="00E61C4B">
            <w:pPr>
              <w:pStyle w:val="Nummerierung"/>
            </w:pPr>
          </w:p>
          <w:p w14:paraId="77CAFB03" w14:textId="247CDBDB" w:rsidR="00114B07" w:rsidRDefault="00114B07" w:rsidP="00E61C4B">
            <w:pPr>
              <w:pStyle w:val="Nummerierung"/>
            </w:pPr>
          </w:p>
          <w:p w14:paraId="650B187E" w14:textId="77777777" w:rsidR="00114B07" w:rsidRDefault="00114B07" w:rsidP="00E61C4B">
            <w:pPr>
              <w:pStyle w:val="Nummerierung"/>
            </w:pPr>
          </w:p>
          <w:p w14:paraId="505D8EAD" w14:textId="410C8FC9" w:rsidR="00114B07" w:rsidRPr="00230A99" w:rsidRDefault="00114B07" w:rsidP="00E61C4B">
            <w:pPr>
              <w:pStyle w:val="Nummerierung"/>
            </w:pPr>
          </w:p>
        </w:tc>
        <w:tc>
          <w:tcPr>
            <w:tcW w:w="8038" w:type="dxa"/>
            <w:gridSpan w:val="7"/>
          </w:tcPr>
          <w:p w14:paraId="6326012C" w14:textId="77777777" w:rsidR="00DE362D" w:rsidRDefault="00114B07" w:rsidP="00E61C4B">
            <w:pPr>
              <w:rPr>
                <w:b/>
                <w:bCs/>
                <w:noProof/>
              </w:rPr>
            </w:pPr>
            <w:r w:rsidRPr="00114B07">
              <w:rPr>
                <w:noProof/>
              </w:rPr>
              <w:t xml:space="preserve">Erkläre mit dem Material und mit der Stellentafel: </w:t>
            </w:r>
            <w:r w:rsidRPr="00114B07">
              <w:rPr>
                <w:b/>
                <w:bCs/>
                <w:noProof/>
              </w:rPr>
              <w:t>6 · 100 = __________</w:t>
            </w:r>
          </w:p>
          <w:p w14:paraId="7CBB4D9F" w14:textId="77777777" w:rsidR="00114B07" w:rsidRDefault="00114B07" w:rsidP="00E61C4B">
            <w:pPr>
              <w:rPr>
                <w:b/>
                <w:bCs/>
                <w:noProof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114B07" w14:paraId="0D7DE0A3" w14:textId="77777777" w:rsidTr="00757DD4">
              <w:trPr>
                <w:trHeight w:val="794"/>
              </w:trPr>
              <w:tc>
                <w:tcPr>
                  <w:tcW w:w="1701" w:type="dxa"/>
                  <w:vAlign w:val="center"/>
                </w:tcPr>
                <w:p w14:paraId="1409E750" w14:textId="77777777" w:rsidR="00114B07" w:rsidRDefault="00114B07" w:rsidP="00114B07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5AFB99D0" w14:textId="75E95550" w:rsidR="00114B07" w:rsidRDefault="00114B07" w:rsidP="00114B07">
                  <w:pPr>
                    <w:ind w:left="57"/>
                  </w:pP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</w:p>
              </w:tc>
              <w:tc>
                <w:tcPr>
                  <w:tcW w:w="1644" w:type="dxa"/>
                  <w:vAlign w:val="center"/>
                </w:tcPr>
                <w:p w14:paraId="0148B1C9" w14:textId="77777777" w:rsidR="00114B07" w:rsidRPr="00F4271D" w:rsidRDefault="00114B07" w:rsidP="00114B07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p w14:paraId="5CD90ABD" w14:textId="2B6F7353" w:rsidR="00114B07" w:rsidRDefault="00114B07" w:rsidP="00114B07">
                  <w:pPr>
                    <w:spacing w:before="480" w:after="120"/>
                  </w:pPr>
                </w:p>
              </w:tc>
            </w:tr>
            <w:tr w:rsidR="00114B07" w14:paraId="68F26367" w14:textId="77777777" w:rsidTr="00D52AED">
              <w:trPr>
                <w:trHeight w:val="962"/>
              </w:trPr>
              <w:tc>
                <w:tcPr>
                  <w:tcW w:w="1701" w:type="dxa"/>
                  <w:vAlign w:val="center"/>
                </w:tcPr>
                <w:p w14:paraId="311F8257" w14:textId="77777777" w:rsidR="00114B07" w:rsidRDefault="00114B07" w:rsidP="00114B07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14B07" w14:paraId="1C1FD4D0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0D81521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CAF5E7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EC6EB85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0461853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14B07" w14:paraId="3174E380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0C33ECEF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F15459F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E1CB277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DF74092" w14:textId="613F4D5C" w:rsidR="00114B07" w:rsidRDefault="00114B07" w:rsidP="00114B07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</w:tbl>
                <w:p w14:paraId="6C4883C2" w14:textId="77777777" w:rsidR="00114B07" w:rsidRDefault="00114B07" w:rsidP="00114B07"/>
              </w:tc>
              <w:tc>
                <w:tcPr>
                  <w:tcW w:w="1644" w:type="dxa"/>
                  <w:vAlign w:val="center"/>
                </w:tcPr>
                <w:p w14:paraId="34F396A6" w14:textId="77777777" w:rsidR="00114B07" w:rsidRPr="00F4271D" w:rsidRDefault="00114B07" w:rsidP="00114B07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14B07" w14:paraId="06FA483A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FE72ACE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2620C2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678526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0FD783B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14B07" w14:paraId="3EDD8A1F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4AB195E9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9D0F85E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D4F722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51983AF" w14:textId="77777777" w:rsidR="00114B07" w:rsidRDefault="00114B07" w:rsidP="00114B07">
                        <w:pPr>
                          <w:jc w:val="center"/>
                        </w:pPr>
                      </w:p>
                    </w:tc>
                  </w:tr>
                </w:tbl>
                <w:p w14:paraId="5408996A" w14:textId="77777777" w:rsidR="00114B07" w:rsidRDefault="00114B07" w:rsidP="00114B07"/>
              </w:tc>
            </w:tr>
          </w:tbl>
          <w:p w14:paraId="3037659B" w14:textId="4407DD23" w:rsidR="00114B07" w:rsidRDefault="00114B07" w:rsidP="00E61C4B">
            <w:pPr>
              <w:rPr>
                <w:noProof/>
              </w:rPr>
            </w:pPr>
          </w:p>
        </w:tc>
      </w:tr>
      <w:tr w:rsidR="00114B07" w14:paraId="2FDC2C28" w14:textId="77777777" w:rsidTr="00960920">
        <w:tc>
          <w:tcPr>
            <w:tcW w:w="609" w:type="dxa"/>
          </w:tcPr>
          <w:p w14:paraId="526ECA8D" w14:textId="77777777" w:rsidR="00114B07" w:rsidRDefault="00114B07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7F5D6586" w14:textId="31443359" w:rsidR="00114B07" w:rsidRDefault="00114B07" w:rsidP="00E61C4B">
            <w:pPr>
              <w:pStyle w:val="Nummerierung"/>
            </w:pPr>
            <w:r>
              <w:t>d)</w:t>
            </w:r>
          </w:p>
        </w:tc>
        <w:tc>
          <w:tcPr>
            <w:tcW w:w="8038" w:type="dxa"/>
            <w:gridSpan w:val="7"/>
          </w:tcPr>
          <w:p w14:paraId="2B41E345" w14:textId="6AB1DBE7" w:rsidR="00114B07" w:rsidRDefault="00114B07" w:rsidP="00114B07">
            <w:pPr>
              <w:rPr>
                <w:b/>
                <w:bCs/>
                <w:noProof/>
              </w:rPr>
            </w:pPr>
            <w:r w:rsidRPr="00114B07">
              <w:rPr>
                <w:noProof/>
              </w:rPr>
              <w:t xml:space="preserve">Erkläre mit dem Material und mit der Stellentafel: </w:t>
            </w:r>
            <w:r>
              <w:rPr>
                <w:b/>
                <w:bCs/>
                <w:noProof/>
              </w:rPr>
              <w:t>30</w:t>
            </w:r>
            <w:r w:rsidRPr="00114B07">
              <w:rPr>
                <w:b/>
                <w:bCs/>
                <w:noProof/>
              </w:rPr>
              <w:t xml:space="preserve"> · 100 = __________</w:t>
            </w:r>
          </w:p>
          <w:p w14:paraId="19B88943" w14:textId="77777777" w:rsidR="00114B07" w:rsidRDefault="00114B07" w:rsidP="00114B07">
            <w:pPr>
              <w:rPr>
                <w:b/>
                <w:bCs/>
                <w:noProof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114B07" w14:paraId="24EFC1ED" w14:textId="77777777" w:rsidTr="00114B07">
              <w:trPr>
                <w:trHeight w:val="1020"/>
              </w:trPr>
              <w:tc>
                <w:tcPr>
                  <w:tcW w:w="1701" w:type="dxa"/>
                  <w:vAlign w:val="center"/>
                </w:tcPr>
                <w:p w14:paraId="577695D9" w14:textId="77777777" w:rsidR="00114B07" w:rsidRDefault="00114B07" w:rsidP="00114B07">
                  <w:r>
                    <w:t>Material:</w:t>
                  </w:r>
                </w:p>
              </w:tc>
              <w:tc>
                <w:tcPr>
                  <w:tcW w:w="2324" w:type="dxa"/>
                  <w:vAlign w:val="bottom"/>
                </w:tcPr>
                <w:p w14:paraId="7B5F7CBF" w14:textId="57FBCF12" w:rsidR="00114B07" w:rsidRDefault="00114B07" w:rsidP="00114B07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43D6C1" wp14:editId="15C144A7">
                            <wp:extent cx="1141095" cy="545465"/>
                            <wp:effectExtent l="0" t="0" r="1905" b="6985"/>
                            <wp:docPr id="155" name="Gruppieren 1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1095" cy="545465"/>
                                      <a:chOff x="0" y="0"/>
                                      <a:chExt cx="1141603" cy="5454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6" name="Grafik 1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" name="Grafik 1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9" name="Grafik 15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18288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3" name="Grafik 16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18288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4" name="Grafik 16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551688" y="36576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5" name="Grafik 1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529" r="90316"/>
                                      <a:stretch/>
                                    </pic:blipFill>
                                    <pic:spPr bwMode="auto">
                                      <a:xfrm>
                                        <a:off x="0" y="365760"/>
                                        <a:ext cx="589915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group w14:anchorId="6830D538" id="Gruppieren 155" o:spid="_x0000_s1026" style="width:89.85pt;height:42.95pt;mso-position-horizontal-relative:char;mso-position-vertical-relative:line" coordsize="11416,54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">
                            <v:shape id="Grafik 156" o:spid="_x0000_s1027" type="#_x0000_t75" style="position:absolute;left:5516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">
                              <v:imagedata r:id="rId45" o:title="" croptop="2968f" cropright="59189f"/>
                            </v:shape>
                            <v:shape id="Grafik 157" o:spid="_x0000_s1028" type="#_x0000_t75" style="position:absolute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">
                              <v:imagedata r:id="rId45" o:title="" croptop="2968f" cropright="59189f"/>
                            </v:shape>
                            <v:shape id="Grafik 159" o:spid="_x0000_s1029" type="#_x0000_t75" style="position:absolute;left:5516;top:1828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">
                              <v:imagedata r:id="rId45" o:title="" croptop="2968f" cropright="59189f"/>
                            </v:shape>
                            <v:shape id="Grafik 163" o:spid="_x0000_s1030" type="#_x0000_t75" style="position:absolute;top:1828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">
                              <v:imagedata r:id="rId45" o:title="" croptop="2968f" cropright="59189f"/>
                            </v:shape>
                            <v:shape id="Grafik 164" o:spid="_x0000_s1031" type="#_x0000_t75" style="position:absolute;left:5516;top:3657;width:590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">
                              <v:imagedata r:id="rId45" o:title="" croptop="2968f" cropright="59189f"/>
                            </v:shape>
                            <v:shape id="Grafik 165" o:spid="_x0000_s1032" type="#_x0000_t75" style="position:absolute;top:3657;width:589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">
                              <v:imagedata r:id="rId45" o:title="" croptop="2968f" cropright="5918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644" w:type="dxa"/>
                  <w:vAlign w:val="center"/>
                </w:tcPr>
                <w:p w14:paraId="1941A034" w14:textId="77777777" w:rsidR="00114B07" w:rsidRPr="00F4271D" w:rsidRDefault="00114B07" w:rsidP="00114B07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p w14:paraId="05ABA543" w14:textId="77777777" w:rsidR="00114B07" w:rsidRDefault="00114B07" w:rsidP="00114B07">
                  <w:pPr>
                    <w:spacing w:before="480" w:after="120"/>
                  </w:pPr>
                </w:p>
              </w:tc>
            </w:tr>
            <w:tr w:rsidR="00114B07" w14:paraId="7CD1118A" w14:textId="77777777" w:rsidTr="00757DD4">
              <w:trPr>
                <w:trHeight w:val="907"/>
              </w:trPr>
              <w:tc>
                <w:tcPr>
                  <w:tcW w:w="1701" w:type="dxa"/>
                  <w:vAlign w:val="center"/>
                </w:tcPr>
                <w:p w14:paraId="1CEF589F" w14:textId="77777777" w:rsidR="00114B07" w:rsidRDefault="00114B07" w:rsidP="00114B07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14B07" w14:paraId="7D8B11C8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5279618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AB5D16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C2EA56C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48CEDCA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14B07" w14:paraId="72A71B0C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B3616B9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1294CB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4E30490" w14:textId="03B65CFC" w:rsidR="00114B07" w:rsidRDefault="00464B53" w:rsidP="00114B07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432F9D4" w14:textId="2C68F4DC" w:rsidR="00114B07" w:rsidRDefault="00464B53" w:rsidP="00114B07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0FC57DD2" w14:textId="327364EE" w:rsidR="00114B07" w:rsidRDefault="00114B07" w:rsidP="00114B07"/>
              </w:tc>
              <w:tc>
                <w:tcPr>
                  <w:tcW w:w="1644" w:type="dxa"/>
                  <w:vAlign w:val="center"/>
                </w:tcPr>
                <w:p w14:paraId="2678887A" w14:textId="77777777" w:rsidR="00114B07" w:rsidRPr="00F4271D" w:rsidRDefault="00114B07" w:rsidP="00114B07">
                  <w:r w:rsidRPr="00F4271D">
                    <w:t>· 10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14B07" w14:paraId="76392BB0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9188A15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D7638B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B69E23F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8198612" w14:textId="77777777" w:rsidR="00114B07" w:rsidRPr="00354F01" w:rsidRDefault="00114B07" w:rsidP="00114B0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14B07" w14:paraId="3E77635E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0A4E0643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E52ED9D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E727F7E" w14:textId="77777777" w:rsidR="00114B07" w:rsidRDefault="00114B07" w:rsidP="00114B07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991EE80" w14:textId="77777777" w:rsidR="00114B07" w:rsidRDefault="00114B07" w:rsidP="00114B07">
                        <w:pPr>
                          <w:jc w:val="center"/>
                        </w:pPr>
                      </w:p>
                    </w:tc>
                  </w:tr>
                </w:tbl>
                <w:p w14:paraId="052BCFD7" w14:textId="77777777" w:rsidR="00114B07" w:rsidRDefault="00114B07" w:rsidP="00114B07"/>
              </w:tc>
            </w:tr>
          </w:tbl>
          <w:p w14:paraId="3D0CD1DF" w14:textId="77777777" w:rsidR="00114B07" w:rsidRPr="00114B07" w:rsidRDefault="00114B07" w:rsidP="00E61C4B">
            <w:pPr>
              <w:rPr>
                <w:noProof/>
              </w:rPr>
            </w:pPr>
          </w:p>
        </w:tc>
      </w:tr>
    </w:tbl>
    <w:p w14:paraId="397B6DDD" w14:textId="07D0CEC3" w:rsidR="00146F2A" w:rsidRDefault="00146F2A"/>
    <w:p w14:paraId="7098B8DF" w14:textId="77777777" w:rsidR="00146F2A" w:rsidRDefault="00146F2A">
      <w:pPr>
        <w:spacing w:after="200" w:line="276" w:lineRule="auto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46F2A" w14:paraId="4233EF17" w14:textId="77777777" w:rsidTr="007A1C42">
        <w:tc>
          <w:tcPr>
            <w:tcW w:w="610" w:type="dxa"/>
          </w:tcPr>
          <w:p w14:paraId="403529A3" w14:textId="55C6CEE2" w:rsidR="00146F2A" w:rsidRPr="001E402C" w:rsidRDefault="0085663A" w:rsidP="00146F2A">
            <w:pPr>
              <w:pStyle w:val="berschrift3"/>
            </w:pPr>
            <w:r>
              <w:lastRenderedPageBreak/>
              <w:t>3.2</w:t>
            </w:r>
          </w:p>
        </w:tc>
        <w:tc>
          <w:tcPr>
            <w:tcW w:w="8461" w:type="dxa"/>
            <w:gridSpan w:val="2"/>
          </w:tcPr>
          <w:p w14:paraId="528B39C4" w14:textId="3396AD85" w:rsidR="00146F2A" w:rsidRPr="001E402C" w:rsidRDefault="0085663A" w:rsidP="00146F2A">
            <w:pPr>
              <w:pStyle w:val="berschrift3"/>
            </w:pPr>
            <w:r>
              <w:t>Vertausendfachen</w:t>
            </w:r>
          </w:p>
        </w:tc>
      </w:tr>
      <w:tr w:rsidR="008E408B" w14:paraId="1801B6A5" w14:textId="77777777" w:rsidTr="005C24F6">
        <w:tc>
          <w:tcPr>
            <w:tcW w:w="610" w:type="dxa"/>
          </w:tcPr>
          <w:p w14:paraId="4FCD2130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14660DBB" w14:textId="77777777" w:rsidR="008E408B" w:rsidRDefault="008E408B" w:rsidP="008E2563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150B2151" w14:textId="77777777" w:rsidR="000C4495" w:rsidRDefault="000C4495" w:rsidP="008E2563">
            <w:pPr>
              <w:pStyle w:val="Nummerierung"/>
            </w:pPr>
          </w:p>
          <w:p w14:paraId="00C802F0" w14:textId="77777777" w:rsidR="000C4495" w:rsidRDefault="000C4495" w:rsidP="008E2563">
            <w:pPr>
              <w:pStyle w:val="Nummerierung"/>
            </w:pPr>
          </w:p>
          <w:p w14:paraId="779F75EE" w14:textId="77777777" w:rsidR="000C4495" w:rsidRDefault="000C4495" w:rsidP="008E2563">
            <w:pPr>
              <w:pStyle w:val="Nummerierung"/>
            </w:pPr>
          </w:p>
          <w:p w14:paraId="2585BBE7" w14:textId="77777777" w:rsidR="000C4495" w:rsidRDefault="000C4495" w:rsidP="008E2563">
            <w:pPr>
              <w:pStyle w:val="Nummerierung"/>
            </w:pPr>
          </w:p>
          <w:p w14:paraId="399D3AA1" w14:textId="77777777" w:rsidR="000C4495" w:rsidRDefault="000C4495" w:rsidP="008E2563">
            <w:pPr>
              <w:pStyle w:val="Nummerierung"/>
            </w:pPr>
          </w:p>
          <w:p w14:paraId="08ACBDED" w14:textId="77777777" w:rsidR="000C4495" w:rsidRDefault="000C4495" w:rsidP="008E2563">
            <w:pPr>
              <w:pStyle w:val="Nummerierung"/>
            </w:pPr>
          </w:p>
          <w:p w14:paraId="0013C0E5" w14:textId="77777777" w:rsidR="000C4495" w:rsidRDefault="000C4495" w:rsidP="008E2563">
            <w:pPr>
              <w:pStyle w:val="Nummerierung"/>
            </w:pPr>
          </w:p>
          <w:p w14:paraId="59820C64" w14:textId="77777777" w:rsidR="000C4495" w:rsidRDefault="000C4495" w:rsidP="008E2563">
            <w:pPr>
              <w:pStyle w:val="Nummerierung"/>
            </w:pPr>
          </w:p>
          <w:p w14:paraId="0B7F152B" w14:textId="10DBC0D9" w:rsidR="000C4495" w:rsidRPr="007A149C" w:rsidRDefault="000C4495" w:rsidP="008E2563">
            <w:pPr>
              <w:pStyle w:val="Nummerierung"/>
            </w:pPr>
          </w:p>
        </w:tc>
        <w:tc>
          <w:tcPr>
            <w:tcW w:w="8036" w:type="dxa"/>
          </w:tcPr>
          <w:p w14:paraId="24D6F6B3" w14:textId="77777777" w:rsidR="008E408B" w:rsidRDefault="00464B53" w:rsidP="008E408B">
            <w:pPr>
              <w:rPr>
                <w:b/>
                <w:bCs/>
              </w:rPr>
            </w:pPr>
            <w:r w:rsidRPr="00464B53">
              <w:t xml:space="preserve">Erkläre mit dem Material und mit der Stellentafel: </w:t>
            </w:r>
            <w:r w:rsidRPr="00464B53">
              <w:rPr>
                <w:b/>
                <w:bCs/>
              </w:rPr>
              <w:t>4 · 1 000 = __________</w:t>
            </w:r>
          </w:p>
          <w:p w14:paraId="03DE56D8" w14:textId="77777777" w:rsidR="00464B53" w:rsidRDefault="00464B53" w:rsidP="008E408B">
            <w:pPr>
              <w:rPr>
                <w:b/>
                <w:bCs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464B53" w14:paraId="1FE9AC16" w14:textId="77777777" w:rsidTr="00757DD4">
              <w:trPr>
                <w:trHeight w:val="794"/>
              </w:trPr>
              <w:tc>
                <w:tcPr>
                  <w:tcW w:w="1701" w:type="dxa"/>
                  <w:vAlign w:val="center"/>
                </w:tcPr>
                <w:p w14:paraId="05BC7F89" w14:textId="77777777" w:rsidR="00464B53" w:rsidRDefault="00464B53" w:rsidP="00464B53">
                  <w:r>
                    <w:t>Material:</w:t>
                  </w:r>
                </w:p>
              </w:tc>
              <w:tc>
                <w:tcPr>
                  <w:tcW w:w="2324" w:type="dxa"/>
                  <w:vAlign w:val="center"/>
                </w:tcPr>
                <w:p w14:paraId="2B756A89" w14:textId="77777777" w:rsidR="00464B53" w:rsidRDefault="00464B53" w:rsidP="00464B53">
                  <w:pPr>
                    <w:ind w:left="57"/>
                  </w:pP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</w:p>
              </w:tc>
              <w:tc>
                <w:tcPr>
                  <w:tcW w:w="1644" w:type="dxa"/>
                  <w:vAlign w:val="center"/>
                </w:tcPr>
                <w:p w14:paraId="5284D359" w14:textId="3C073F83" w:rsidR="00464B53" w:rsidRPr="00F4271D" w:rsidRDefault="00464B53" w:rsidP="00464B53">
                  <w:r w:rsidRPr="00F4271D">
                    <w:t>· 1</w:t>
                  </w:r>
                  <w:r>
                    <w:t xml:space="preserve"> 0</w:t>
                  </w:r>
                  <w:r w:rsidRPr="00F4271D">
                    <w:t>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p w14:paraId="4CACE568" w14:textId="5C623883" w:rsidR="00464B53" w:rsidRDefault="00464B53" w:rsidP="00464B53">
                  <w:pPr>
                    <w:spacing w:before="480" w:after="120"/>
                  </w:pPr>
                </w:p>
              </w:tc>
            </w:tr>
            <w:tr w:rsidR="00464B53" w14:paraId="25BCAB68" w14:textId="77777777" w:rsidTr="00757DD4">
              <w:trPr>
                <w:trHeight w:val="1032"/>
              </w:trPr>
              <w:tc>
                <w:tcPr>
                  <w:tcW w:w="1701" w:type="dxa"/>
                  <w:vAlign w:val="center"/>
                </w:tcPr>
                <w:p w14:paraId="627B91A5" w14:textId="77777777" w:rsidR="00464B53" w:rsidRDefault="00464B53" w:rsidP="00464B53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64B53" w14:paraId="5226BF7B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98F55FC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AE285BB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F3120F6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ACA68E4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64B53" w14:paraId="2A8103C8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338CA48E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591B161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4EAF41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2A6225C" w14:textId="77777777" w:rsidR="00464B53" w:rsidRDefault="00464B53" w:rsidP="00464B53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27AD9C3" w14:textId="77777777" w:rsidR="00464B53" w:rsidRDefault="00464B53" w:rsidP="00464B53"/>
              </w:tc>
              <w:tc>
                <w:tcPr>
                  <w:tcW w:w="1644" w:type="dxa"/>
                  <w:vAlign w:val="center"/>
                </w:tcPr>
                <w:p w14:paraId="2E00D9F8" w14:textId="40B93DAA" w:rsidR="00464B53" w:rsidRPr="00F4271D" w:rsidRDefault="00464B53" w:rsidP="00464B53">
                  <w:r w:rsidRPr="00F4271D">
                    <w:t>· 1</w:t>
                  </w:r>
                  <w:r>
                    <w:t xml:space="preserve"> 0</w:t>
                  </w:r>
                  <w:r w:rsidRPr="00F4271D">
                    <w:t>0</w:t>
                  </w:r>
                  <w:r>
                    <w:t>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464B53" w14:paraId="600D38FE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1B6C78C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C123881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20E5D0B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C1440F7" w14:textId="77777777" w:rsidR="00464B53" w:rsidRPr="00354F01" w:rsidRDefault="00464B53" w:rsidP="00464B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464B53" w14:paraId="1F4817C3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76504C73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91D25D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23FF38E" w14:textId="77777777" w:rsidR="00464B53" w:rsidRDefault="00464B53" w:rsidP="00464B53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A6F6A25" w14:textId="77777777" w:rsidR="00464B53" w:rsidRDefault="00464B53" w:rsidP="00464B53">
                        <w:pPr>
                          <w:jc w:val="center"/>
                        </w:pPr>
                      </w:p>
                    </w:tc>
                  </w:tr>
                </w:tbl>
                <w:p w14:paraId="2BC4534E" w14:textId="77777777" w:rsidR="00464B53" w:rsidRDefault="00464B53" w:rsidP="00464B53"/>
              </w:tc>
            </w:tr>
          </w:tbl>
          <w:p w14:paraId="67CF5521" w14:textId="65C2F92E" w:rsidR="00464B53" w:rsidRPr="00563011" w:rsidRDefault="00464B53" w:rsidP="008E408B"/>
        </w:tc>
      </w:tr>
      <w:tr w:rsidR="000C4495" w14:paraId="3614908C" w14:textId="77777777" w:rsidTr="005C24F6">
        <w:tc>
          <w:tcPr>
            <w:tcW w:w="610" w:type="dxa"/>
          </w:tcPr>
          <w:p w14:paraId="68A6499B" w14:textId="77777777" w:rsidR="000C4495" w:rsidRDefault="000C4495" w:rsidP="000C4495">
            <w:pPr>
              <w:spacing w:line="240" w:lineRule="atLeast"/>
            </w:pPr>
          </w:p>
        </w:tc>
        <w:tc>
          <w:tcPr>
            <w:tcW w:w="425" w:type="dxa"/>
          </w:tcPr>
          <w:p w14:paraId="4E62A0DD" w14:textId="5C751C69" w:rsidR="000C4495" w:rsidRPr="007A149C" w:rsidRDefault="000C4495" w:rsidP="000C4495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7AE770B8" w14:textId="6D8FB1C0" w:rsidR="000C4495" w:rsidRDefault="000C4495" w:rsidP="000C4495">
            <w:r>
              <w:t xml:space="preserve"> </w:t>
            </w:r>
            <w:r w:rsidRPr="00E61C4B">
              <w:t xml:space="preserve">Vervollständige die Sätze der </w:t>
            </w:r>
            <w:r w:rsidR="007E4256">
              <w:t>beiden</w:t>
            </w:r>
            <w:r w:rsidRPr="00E61C4B">
              <w:t>.</w:t>
            </w:r>
          </w:p>
          <w:p w14:paraId="1BDC44EC" w14:textId="3CA3168D" w:rsidR="000C4495" w:rsidRDefault="007E4256" w:rsidP="000C449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6016" behindDoc="0" locked="0" layoutInCell="1" allowOverlap="1" wp14:anchorId="33DBCE42" wp14:editId="27E4B6EF">
                      <wp:simplePos x="0" y="0"/>
                      <wp:positionH relativeFrom="column">
                        <wp:posOffset>4376001</wp:posOffset>
                      </wp:positionH>
                      <wp:positionV relativeFrom="paragraph">
                        <wp:posOffset>55113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6F90FD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BCE42" id="_x0000_s1063" style="position:absolute;margin-left:344.55pt;margin-top:4.35pt;width:45.55pt;height:56.9pt;z-index:25192601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">
                      <v:shape id="Grafik 4" o:spid="_x0000_s1064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44" o:title="" chromakey="white"/>
                      </v:shape>
                      <v:shape id="Textfeld 12" o:spid="_x0000_s1065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86F90FD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72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2AE7F981" wp14:editId="02DE3714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115570</wp:posOffset>
                      </wp:positionV>
                      <wp:extent cx="1541145" cy="1016000"/>
                      <wp:effectExtent l="254000" t="0" r="8255" b="12700"/>
                      <wp:wrapSquare wrapText="bothSides"/>
                      <wp:docPr id="17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145" cy="1016000"/>
                              </a:xfrm>
                              <a:prstGeom prst="wedgeRoundRectCallout">
                                <a:avLst>
                                  <a:gd name="adj1" fmla="val -65749"/>
                                  <a:gd name="adj2" fmla="val 1073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155FF0" w14:textId="77777777" w:rsidR="000C4495" w:rsidRPr="00E27235" w:rsidRDefault="000C4495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4 wird aus der </w:t>
                                  </w:r>
                                  <w:proofErr w:type="spellStart"/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7F981" id="_x0000_s1066" type="#_x0000_t62" style="position:absolute;margin-left:69.6pt;margin-top:9.1pt;width:121.35pt;height:80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" adj="-3402,13118" fillcolor="white [3201]" strokecolor="#bfbfbf [2412]">
                      <v:textbox inset="2mm,2mm,2mm,2mm">
                        <w:txbxContent>
                          <w:p w14:paraId="5A155FF0" w14:textId="77777777" w:rsidR="000C4495" w:rsidRPr="00E27235" w:rsidRDefault="000C4495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4 wird aus der </w:t>
                            </w:r>
                            <w:proofErr w:type="spellStart"/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44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12E05BC" wp14:editId="21F3B503">
                      <wp:simplePos x="0" y="0"/>
                      <wp:positionH relativeFrom="column">
                        <wp:posOffset>2498090</wp:posOffset>
                      </wp:positionH>
                      <wp:positionV relativeFrom="paragraph">
                        <wp:posOffset>122555</wp:posOffset>
                      </wp:positionV>
                      <wp:extent cx="1789430" cy="937895"/>
                      <wp:effectExtent l="0" t="0" r="217170" b="14605"/>
                      <wp:wrapSquare wrapText="bothSides"/>
                      <wp:docPr id="17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937895"/>
                              </a:xfrm>
                              <a:prstGeom prst="wedgeRoundRectCallout">
                                <a:avLst>
                                  <a:gd name="adj1" fmla="val 60338"/>
                                  <a:gd name="adj2" fmla="val -22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03B6E" w14:textId="77777777" w:rsidR="000C4495" w:rsidRPr="00E27235" w:rsidRDefault="000C4495" w:rsidP="00CC0C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Aus 4 Plättchen werden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E05BC" id="_x0000_s1067" type="#_x0000_t62" style="position:absolute;margin-left:196.7pt;margin-top:9.65pt;width:140.9pt;height:73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" adj="23833,5956" fillcolor="white [3201]" strokecolor="#bfbfbf [2412]">
                      <v:textbox inset="2mm,2mm,2mm,2mm">
                        <w:txbxContent>
                          <w:p w14:paraId="70803B6E" w14:textId="77777777" w:rsidR="000C4495" w:rsidRPr="00E27235" w:rsidRDefault="000C4495" w:rsidP="00CC0CCE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Aus 4 Plättchen werden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4CD1CC" w14:textId="0DF8FB49" w:rsidR="000C4495" w:rsidRDefault="007E4256" w:rsidP="000C449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3968" behindDoc="0" locked="0" layoutInCell="1" allowOverlap="1" wp14:anchorId="23CCE222" wp14:editId="060BF83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0</wp:posOffset>
                      </wp:positionV>
                      <wp:extent cx="581025" cy="702310"/>
                      <wp:effectExtent l="0" t="0" r="0" b="8890"/>
                      <wp:wrapNone/>
                      <wp:docPr id="22314595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409468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1336654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F4078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CE222" id="_x0000_s1068" style="position:absolute;margin-left:-.15pt;margin-top:0;width:45.75pt;height:55.3pt;z-index:25192396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">
                      <v:shape id="Grafik 7" o:spid="_x0000_s106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070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41F4078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196490" w14:textId="77777777" w:rsidR="000C4495" w:rsidRDefault="000C4495" w:rsidP="000C4495">
            <w:r>
              <w:t xml:space="preserve"> </w:t>
            </w:r>
          </w:p>
          <w:p w14:paraId="1B33C00E" w14:textId="77777777" w:rsidR="000C4495" w:rsidRPr="00CC48DD" w:rsidRDefault="000C4495" w:rsidP="000C4495"/>
          <w:p w14:paraId="2B5BA776" w14:textId="77777777" w:rsidR="000C4495" w:rsidRPr="00CC48DD" w:rsidRDefault="000C4495" w:rsidP="000C4495"/>
          <w:p w14:paraId="7634338E" w14:textId="77777777" w:rsidR="000C4495" w:rsidRPr="00CC48DD" w:rsidRDefault="000C4495" w:rsidP="000C4495"/>
          <w:p w14:paraId="3CE847BA" w14:textId="77777777" w:rsidR="000C4495" w:rsidRPr="00563011" w:rsidRDefault="000C4495" w:rsidP="000C4495"/>
        </w:tc>
      </w:tr>
    </w:tbl>
    <w:p w14:paraId="1F5E7D44" w14:textId="00E9160A" w:rsidR="003C704E" w:rsidRDefault="003C704E" w:rsidP="008E408B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6462D" w14:paraId="015556F6" w14:textId="77777777" w:rsidTr="00757DD4">
        <w:tc>
          <w:tcPr>
            <w:tcW w:w="610" w:type="dxa"/>
          </w:tcPr>
          <w:p w14:paraId="55936B24" w14:textId="7E7040B1" w:rsidR="0016462D" w:rsidRPr="001E402C" w:rsidRDefault="0016462D" w:rsidP="00757DD4">
            <w:pPr>
              <w:pStyle w:val="berschrift3"/>
            </w:pPr>
            <w:r>
              <w:t>3.3</w:t>
            </w:r>
          </w:p>
        </w:tc>
        <w:tc>
          <w:tcPr>
            <w:tcW w:w="8461" w:type="dxa"/>
            <w:gridSpan w:val="2"/>
          </w:tcPr>
          <w:p w14:paraId="13821B13" w14:textId="6D32A1A6" w:rsidR="0016462D" w:rsidRPr="001E402C" w:rsidRDefault="0016462D" w:rsidP="00757DD4">
            <w:pPr>
              <w:pStyle w:val="berschrift3"/>
            </w:pPr>
            <w:r>
              <w:t>Durch 100 und 1 000 teilen</w:t>
            </w:r>
          </w:p>
        </w:tc>
      </w:tr>
      <w:tr w:rsidR="0016462D" w14:paraId="68055F7F" w14:textId="77777777" w:rsidTr="00757DD4">
        <w:tc>
          <w:tcPr>
            <w:tcW w:w="610" w:type="dxa"/>
          </w:tcPr>
          <w:p w14:paraId="41F5D18A" w14:textId="77777777" w:rsidR="0016462D" w:rsidRDefault="0016462D" w:rsidP="00757DD4">
            <w:pPr>
              <w:spacing w:line="240" w:lineRule="atLeast"/>
            </w:pPr>
            <w:bookmarkStart w:id="5" w:name="_Hlk124418154"/>
          </w:p>
        </w:tc>
        <w:tc>
          <w:tcPr>
            <w:tcW w:w="425" w:type="dxa"/>
          </w:tcPr>
          <w:p w14:paraId="0E74817D" w14:textId="77777777" w:rsidR="0016462D" w:rsidRDefault="0016462D" w:rsidP="00757DD4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26985BFF" w14:textId="77777777" w:rsidR="0016462D" w:rsidRDefault="0016462D" w:rsidP="00757DD4">
            <w:pPr>
              <w:pStyle w:val="Nummerierung"/>
            </w:pPr>
          </w:p>
          <w:p w14:paraId="3E0E1955" w14:textId="77777777" w:rsidR="0016462D" w:rsidRDefault="0016462D" w:rsidP="00757DD4">
            <w:pPr>
              <w:pStyle w:val="Nummerierung"/>
            </w:pPr>
          </w:p>
          <w:p w14:paraId="5DB7429F" w14:textId="35386E66" w:rsidR="0016462D" w:rsidRDefault="0016462D" w:rsidP="00757DD4">
            <w:pPr>
              <w:pStyle w:val="Nummerierung"/>
            </w:pPr>
          </w:p>
          <w:p w14:paraId="50F013DF" w14:textId="77777777" w:rsidR="00F20095" w:rsidRDefault="00F20095" w:rsidP="00757DD4">
            <w:pPr>
              <w:pStyle w:val="Nummerierung"/>
            </w:pPr>
          </w:p>
          <w:p w14:paraId="5A83AE7E" w14:textId="77777777" w:rsidR="0016462D" w:rsidRDefault="0016462D" w:rsidP="00757DD4">
            <w:pPr>
              <w:pStyle w:val="Nummerierung"/>
            </w:pPr>
          </w:p>
          <w:p w14:paraId="08CA04B9" w14:textId="77777777" w:rsidR="0016462D" w:rsidRPr="007A149C" w:rsidRDefault="0016462D" w:rsidP="00757DD4">
            <w:pPr>
              <w:pStyle w:val="Nummerierung"/>
            </w:pPr>
          </w:p>
        </w:tc>
        <w:tc>
          <w:tcPr>
            <w:tcW w:w="8036" w:type="dxa"/>
          </w:tcPr>
          <w:p w14:paraId="4923E4BB" w14:textId="75C4D164" w:rsidR="0016462D" w:rsidRDefault="0016462D" w:rsidP="00757DD4">
            <w:pPr>
              <w:rPr>
                <w:b/>
                <w:bCs/>
              </w:rPr>
            </w:pPr>
            <w:r w:rsidRPr="00464B53">
              <w:t xml:space="preserve">Erkläre mit dem Material und mit der Stellentafel: </w:t>
            </w:r>
            <w:r w:rsidR="00F20095">
              <w:rPr>
                <w:b/>
                <w:bCs/>
              </w:rPr>
              <w:t xml:space="preserve">4 </w:t>
            </w:r>
            <w:proofErr w:type="gramStart"/>
            <w:r w:rsidR="00F20095">
              <w:rPr>
                <w:b/>
                <w:bCs/>
              </w:rPr>
              <w:t>000 :</w:t>
            </w:r>
            <w:proofErr w:type="gramEnd"/>
            <w:r w:rsidR="00F20095">
              <w:rPr>
                <w:b/>
                <w:bCs/>
              </w:rPr>
              <w:t xml:space="preserve"> 100</w:t>
            </w:r>
            <w:r w:rsidRPr="00464B53">
              <w:rPr>
                <w:b/>
                <w:bCs/>
              </w:rPr>
              <w:t xml:space="preserve"> = __________</w:t>
            </w:r>
          </w:p>
          <w:p w14:paraId="010AA444" w14:textId="77777777" w:rsidR="0016462D" w:rsidRDefault="0016462D" w:rsidP="00757DD4">
            <w:pPr>
              <w:rPr>
                <w:b/>
                <w:bCs/>
              </w:rPr>
            </w:pPr>
          </w:p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16462D" w14:paraId="481B205B" w14:textId="77777777" w:rsidTr="00757DD4">
              <w:trPr>
                <w:trHeight w:val="1032"/>
              </w:trPr>
              <w:tc>
                <w:tcPr>
                  <w:tcW w:w="1701" w:type="dxa"/>
                  <w:vAlign w:val="center"/>
                </w:tcPr>
                <w:p w14:paraId="116B6E25" w14:textId="77777777" w:rsidR="0016462D" w:rsidRDefault="0016462D" w:rsidP="00757DD4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6462D" w14:paraId="58FF3D68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16D4B05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8E3E6E4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A1D9E22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D484801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6462D" w14:paraId="40C00DF2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2E3A01D" w14:textId="347C50EF" w:rsidR="0016462D" w:rsidRDefault="00F20095" w:rsidP="00757DD4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825081" w14:textId="2039B80B" w:rsidR="0016462D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5721C7" w14:textId="615641F4" w:rsidR="0016462D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B7C2FC" w14:textId="6FD1B9D2" w:rsidR="0016462D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22E3D2EF" w14:textId="77777777" w:rsidR="0016462D" w:rsidRDefault="0016462D" w:rsidP="00757DD4"/>
              </w:tc>
              <w:tc>
                <w:tcPr>
                  <w:tcW w:w="1644" w:type="dxa"/>
                  <w:vAlign w:val="center"/>
                </w:tcPr>
                <w:p w14:paraId="191FE262" w14:textId="28E4750C" w:rsidR="0016462D" w:rsidRPr="00F4271D" w:rsidRDefault="00F20095" w:rsidP="00757DD4">
                  <w:r>
                    <w:t>: 100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16462D" w14:paraId="79F8F31A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773C8EFB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9463B07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46536185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7D10D54" w14:textId="77777777" w:rsidR="0016462D" w:rsidRPr="00354F01" w:rsidRDefault="0016462D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16462D" w14:paraId="3FA37A65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E93375C" w14:textId="77777777" w:rsidR="0016462D" w:rsidRDefault="0016462D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BFBBA2" w14:textId="77777777" w:rsidR="0016462D" w:rsidRDefault="0016462D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68E0F50" w14:textId="77777777" w:rsidR="0016462D" w:rsidRDefault="0016462D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2EE6B9E" w14:textId="77777777" w:rsidR="0016462D" w:rsidRDefault="0016462D" w:rsidP="00757DD4">
                        <w:pPr>
                          <w:jc w:val="center"/>
                        </w:pPr>
                      </w:p>
                    </w:tc>
                  </w:tr>
                </w:tbl>
                <w:p w14:paraId="7D9B410A" w14:textId="77777777" w:rsidR="0016462D" w:rsidRDefault="0016462D" w:rsidP="00757DD4"/>
              </w:tc>
            </w:tr>
          </w:tbl>
          <w:p w14:paraId="53B5297C" w14:textId="77777777" w:rsidR="0016462D" w:rsidRPr="00563011" w:rsidRDefault="0016462D" w:rsidP="00757DD4"/>
        </w:tc>
      </w:tr>
      <w:bookmarkEnd w:id="5"/>
      <w:tr w:rsidR="00F20095" w:rsidRPr="00563011" w14:paraId="17A5E63F" w14:textId="77777777" w:rsidTr="00F20095">
        <w:tc>
          <w:tcPr>
            <w:tcW w:w="610" w:type="dxa"/>
          </w:tcPr>
          <w:p w14:paraId="7FCDB773" w14:textId="77777777" w:rsidR="00F20095" w:rsidRDefault="00F20095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1203C42C" w14:textId="713A6886" w:rsidR="00F20095" w:rsidRDefault="00F20095" w:rsidP="00757DD4">
            <w:pPr>
              <w:pStyle w:val="Nummerierung"/>
            </w:pPr>
            <w:r>
              <w:t>b</w:t>
            </w:r>
            <w:r w:rsidRPr="007A149C">
              <w:t>)</w:t>
            </w:r>
          </w:p>
          <w:p w14:paraId="3589762C" w14:textId="77777777" w:rsidR="00F20095" w:rsidRDefault="00F20095" w:rsidP="00757DD4">
            <w:pPr>
              <w:pStyle w:val="Nummerierung"/>
            </w:pPr>
          </w:p>
          <w:p w14:paraId="75873393" w14:textId="77777777" w:rsidR="00F20095" w:rsidRDefault="00F20095" w:rsidP="00757DD4">
            <w:pPr>
              <w:pStyle w:val="Nummerierung"/>
            </w:pPr>
          </w:p>
          <w:p w14:paraId="5ED27414" w14:textId="77777777" w:rsidR="00F20095" w:rsidRDefault="00F20095" w:rsidP="00757DD4">
            <w:pPr>
              <w:pStyle w:val="Nummerierung"/>
            </w:pPr>
          </w:p>
          <w:p w14:paraId="4ABC0FD6" w14:textId="77777777" w:rsidR="00F20095" w:rsidRDefault="00F20095" w:rsidP="00757DD4">
            <w:pPr>
              <w:pStyle w:val="Nummerierung"/>
            </w:pPr>
          </w:p>
          <w:p w14:paraId="2BB86627" w14:textId="77777777" w:rsidR="00F20095" w:rsidRDefault="00F20095" w:rsidP="00757DD4">
            <w:pPr>
              <w:pStyle w:val="Nummerierung"/>
            </w:pPr>
          </w:p>
          <w:p w14:paraId="5C339EBD" w14:textId="77777777" w:rsidR="00F20095" w:rsidRPr="007A149C" w:rsidRDefault="00F20095" w:rsidP="00757DD4">
            <w:pPr>
              <w:pStyle w:val="Nummerierung"/>
            </w:pPr>
          </w:p>
        </w:tc>
        <w:tc>
          <w:tcPr>
            <w:tcW w:w="8036" w:type="dxa"/>
          </w:tcPr>
          <w:p w14:paraId="435D97D2" w14:textId="6A96040D" w:rsidR="00F20095" w:rsidRPr="00F20095" w:rsidRDefault="00F20095" w:rsidP="00757DD4">
            <w:r w:rsidRPr="00464B53">
              <w:t xml:space="preserve">Erkläre mit dem Material und mit der Stellentafel: </w:t>
            </w:r>
            <w:r w:rsidRPr="00655C98">
              <w:rPr>
                <w:b/>
                <w:bCs/>
              </w:rPr>
              <w:t xml:space="preserve">4 </w:t>
            </w:r>
            <w:proofErr w:type="gramStart"/>
            <w:r w:rsidRPr="00655C98">
              <w:rPr>
                <w:b/>
                <w:bCs/>
              </w:rPr>
              <w:t>000 :</w:t>
            </w:r>
            <w:proofErr w:type="gramEnd"/>
            <w:r w:rsidRPr="00655C98">
              <w:rPr>
                <w:b/>
                <w:bCs/>
              </w:rPr>
              <w:t xml:space="preserve"> 1</w:t>
            </w:r>
            <w:r w:rsidR="009743B3" w:rsidRPr="00655C98">
              <w:rPr>
                <w:b/>
                <w:bCs/>
              </w:rPr>
              <w:t xml:space="preserve"> 0</w:t>
            </w:r>
            <w:r w:rsidRPr="00655C98">
              <w:rPr>
                <w:b/>
                <w:bCs/>
              </w:rPr>
              <w:t>00 = __________</w:t>
            </w:r>
          </w:p>
          <w:p w14:paraId="789620FD" w14:textId="77777777" w:rsidR="00F20095" w:rsidRPr="00F20095" w:rsidRDefault="00F20095" w:rsidP="00757DD4"/>
          <w:tbl>
            <w:tblPr>
              <w:tblStyle w:val="Tabellenraster"/>
              <w:tblW w:w="8030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F20095" w14:paraId="4E52D499" w14:textId="77777777" w:rsidTr="00757DD4">
              <w:trPr>
                <w:trHeight w:val="1032"/>
              </w:trPr>
              <w:tc>
                <w:tcPr>
                  <w:tcW w:w="1701" w:type="dxa"/>
                  <w:vAlign w:val="center"/>
                </w:tcPr>
                <w:p w14:paraId="327C719D" w14:textId="77777777" w:rsidR="00F20095" w:rsidRDefault="00F20095" w:rsidP="00757DD4">
                  <w:r>
                    <w:t>Stellentafel:</w:t>
                  </w:r>
                </w:p>
              </w:tc>
              <w:tc>
                <w:tcPr>
                  <w:tcW w:w="2324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F20095" w14:paraId="2EB87B3B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B1F567F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C462466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9EF2404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6456175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F20095" w14:paraId="76D88A75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765C42F9" w14:textId="77777777" w:rsidR="00F20095" w:rsidRDefault="00F20095" w:rsidP="00757DD4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8241AB" w14:textId="77777777" w:rsidR="00F20095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C1E16A9" w14:textId="77777777" w:rsidR="00F20095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9582D8E" w14:textId="77777777" w:rsidR="00F20095" w:rsidRDefault="00F20095" w:rsidP="00757DD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</w:tbl>
                <w:p w14:paraId="6C449D97" w14:textId="77777777" w:rsidR="00F20095" w:rsidRDefault="00F20095" w:rsidP="00757DD4"/>
              </w:tc>
              <w:tc>
                <w:tcPr>
                  <w:tcW w:w="1644" w:type="dxa"/>
                  <w:vAlign w:val="center"/>
                </w:tcPr>
                <w:p w14:paraId="1F5EAA0F" w14:textId="13A66B04" w:rsidR="00F20095" w:rsidRPr="00F4271D" w:rsidRDefault="00F20095" w:rsidP="00757DD4">
                  <w:r>
                    <w:t>: 1</w:t>
                  </w:r>
                  <w:r w:rsidR="009743B3">
                    <w:t xml:space="preserve"> 0</w:t>
                  </w:r>
                  <w:r>
                    <w:t>00</w:t>
                  </w:r>
                </w:p>
              </w:tc>
              <w:tc>
                <w:tcPr>
                  <w:tcW w:w="2361" w:type="dxa"/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F20095" w14:paraId="58B54042" w14:textId="77777777" w:rsidTr="00757DD4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DAED333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6E90587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485AFC9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07B57E27" w14:textId="77777777" w:rsidR="00F20095" w:rsidRPr="00354F01" w:rsidRDefault="00F20095" w:rsidP="00757D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F20095" w14:paraId="6BA71476" w14:textId="77777777" w:rsidTr="00757DD4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3C6F169E" w14:textId="77777777" w:rsidR="00F20095" w:rsidRDefault="00F20095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CC381CB" w14:textId="77777777" w:rsidR="00F20095" w:rsidRDefault="00F20095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3570CC8" w14:textId="77777777" w:rsidR="00F20095" w:rsidRDefault="00F20095" w:rsidP="00757DD4">
                        <w:pPr>
                          <w:jc w:val="center"/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D922BCB" w14:textId="77777777" w:rsidR="00F20095" w:rsidRDefault="00F20095" w:rsidP="00757DD4">
                        <w:pPr>
                          <w:jc w:val="center"/>
                        </w:pPr>
                      </w:p>
                    </w:tc>
                  </w:tr>
                </w:tbl>
                <w:p w14:paraId="03C8EDAE" w14:textId="77777777" w:rsidR="00F20095" w:rsidRDefault="00F20095" w:rsidP="00757DD4"/>
              </w:tc>
            </w:tr>
          </w:tbl>
          <w:p w14:paraId="5AB2C7C0" w14:textId="77777777" w:rsidR="00F20095" w:rsidRPr="00563011" w:rsidRDefault="00F20095" w:rsidP="00757DD4"/>
        </w:tc>
      </w:tr>
    </w:tbl>
    <w:p w14:paraId="08FF2E91" w14:textId="77777777" w:rsidR="0016462D" w:rsidRDefault="0016462D" w:rsidP="008E408B"/>
    <w:p w14:paraId="5B33553E" w14:textId="769B7240" w:rsidR="00DF1421" w:rsidRDefault="00DF1421" w:rsidP="008E408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375"/>
        <w:gridCol w:w="1304"/>
        <w:gridCol w:w="1304"/>
        <w:gridCol w:w="1375"/>
        <w:gridCol w:w="1233"/>
        <w:gridCol w:w="1446"/>
      </w:tblGrid>
      <w:tr w:rsidR="0090382F" w:rsidRPr="0090382F" w14:paraId="18241A58" w14:textId="77777777" w:rsidTr="00D66F36">
        <w:trPr>
          <w:trHeight w:val="170"/>
        </w:trPr>
        <w:tc>
          <w:tcPr>
            <w:tcW w:w="610" w:type="dxa"/>
          </w:tcPr>
          <w:p w14:paraId="6BEEE0B3" w14:textId="68832F4A" w:rsidR="0090382F" w:rsidRPr="0090382F" w:rsidRDefault="0090382F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4</w:t>
            </w:r>
          </w:p>
        </w:tc>
        <w:tc>
          <w:tcPr>
            <w:tcW w:w="8462" w:type="dxa"/>
            <w:gridSpan w:val="7"/>
          </w:tcPr>
          <w:p w14:paraId="462F1ACE" w14:textId="5FB19E6B" w:rsidR="0090382F" w:rsidRPr="0090382F" w:rsidRDefault="0090382F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Multiplikation und Division mit Stufenzahlen</w:t>
            </w:r>
          </w:p>
        </w:tc>
      </w:tr>
      <w:tr w:rsidR="0090382F" w:rsidRPr="0090382F" w14:paraId="09D3ECC8" w14:textId="77777777" w:rsidTr="00D66F36">
        <w:tc>
          <w:tcPr>
            <w:tcW w:w="610" w:type="dxa"/>
          </w:tcPr>
          <w:p w14:paraId="3C135CB7" w14:textId="48CC7048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4.1</w:t>
            </w:r>
          </w:p>
        </w:tc>
        <w:tc>
          <w:tcPr>
            <w:tcW w:w="8462" w:type="dxa"/>
            <w:gridSpan w:val="7"/>
          </w:tcPr>
          <w:p w14:paraId="4DD89B8A" w14:textId="580A90B9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Wie rechnest du?</w:t>
            </w:r>
          </w:p>
        </w:tc>
      </w:tr>
      <w:tr w:rsidR="0090382F" w:rsidRPr="0090382F" w14:paraId="4420C382" w14:textId="77777777" w:rsidTr="00D66F36">
        <w:tc>
          <w:tcPr>
            <w:tcW w:w="610" w:type="dxa"/>
          </w:tcPr>
          <w:p w14:paraId="222F5A7F" w14:textId="77777777" w:rsidR="0090382F" w:rsidRPr="0090382F" w:rsidRDefault="0090382F" w:rsidP="0090382F">
            <w:pPr>
              <w:spacing w:line="240" w:lineRule="atLeast"/>
            </w:pPr>
          </w:p>
        </w:tc>
        <w:tc>
          <w:tcPr>
            <w:tcW w:w="425" w:type="dxa"/>
          </w:tcPr>
          <w:p w14:paraId="0DAF8990" w14:textId="28C3A8DE" w:rsidR="0090382F" w:rsidRPr="0090382F" w:rsidRDefault="0090382F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6"/>
          </w:tcPr>
          <w:p w14:paraId="5AA83B4E" w14:textId="77777777" w:rsidR="00983EAB" w:rsidRDefault="00983EAB" w:rsidP="00983EAB">
            <w:r>
              <w:t xml:space="preserve">Rechne die Aufgabe </w:t>
            </w:r>
            <w:r w:rsidRPr="00983EAB">
              <w:rPr>
                <w:b/>
                <w:bCs/>
              </w:rPr>
              <w:t>4 · 60</w:t>
            </w:r>
            <w:r w:rsidRPr="00983EAB">
              <w:t>.</w:t>
            </w:r>
          </w:p>
          <w:p w14:paraId="21BFC10F" w14:textId="77777777" w:rsidR="0090382F" w:rsidRDefault="00983EAB" w:rsidP="00983EAB">
            <w:r>
              <w:t>Schreibe deinen Rechenweg auf.</w:t>
            </w:r>
          </w:p>
          <w:p w14:paraId="2AD4E34D" w14:textId="16E31C42" w:rsidR="00983EAB" w:rsidRPr="0090382F" w:rsidRDefault="00983EAB" w:rsidP="00983EAB"/>
        </w:tc>
      </w:tr>
      <w:tr w:rsidR="00983EAB" w:rsidRPr="0090382F" w14:paraId="264CCE46" w14:textId="77777777" w:rsidTr="00D66F36">
        <w:tc>
          <w:tcPr>
            <w:tcW w:w="610" w:type="dxa"/>
          </w:tcPr>
          <w:p w14:paraId="09EBA099" w14:textId="4E21F0A5" w:rsidR="00983EAB" w:rsidRPr="0090382F" w:rsidRDefault="00983EAB" w:rsidP="0090382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19C4AF" wp14:editId="029B1FC8">
                  <wp:extent cx="360000" cy="272386"/>
                  <wp:effectExtent l="0" t="0" r="2540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7CBA77" w14:textId="60F0EC78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6"/>
          </w:tcPr>
          <w:p w14:paraId="1BAE9365" w14:textId="77777777" w:rsidR="00983EAB" w:rsidRDefault="00983EAB" w:rsidP="00983EAB">
            <w:r>
              <w:t>Vergleicht eure Rechenwege.</w:t>
            </w:r>
          </w:p>
          <w:p w14:paraId="5F0A3980" w14:textId="6A355945" w:rsidR="00983EAB" w:rsidRDefault="00983EAB" w:rsidP="00983EAB"/>
        </w:tc>
      </w:tr>
      <w:tr w:rsidR="00983EAB" w:rsidRPr="0090382F" w14:paraId="5D9957AB" w14:textId="77777777" w:rsidTr="00D66F36">
        <w:tc>
          <w:tcPr>
            <w:tcW w:w="610" w:type="dxa"/>
          </w:tcPr>
          <w:p w14:paraId="0BC76787" w14:textId="77777777" w:rsidR="00983EAB" w:rsidRDefault="00983EAB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BDB57F1" w14:textId="4DA1A66C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6"/>
          </w:tcPr>
          <w:p w14:paraId="0C793669" w14:textId="07DF9798" w:rsidR="00983EAB" w:rsidRDefault="00D66F36" w:rsidP="00983EAB">
            <w:r>
              <w:t xml:space="preserve">So rechnen Jonas und </w:t>
            </w:r>
            <w:r w:rsidR="007E4256">
              <w:t>Leonie</w:t>
            </w:r>
            <w:r>
              <w:t>:</w:t>
            </w:r>
          </w:p>
          <w:p w14:paraId="28C9B7B5" w14:textId="256E1DC8" w:rsidR="00D66F36" w:rsidRDefault="00D66F36" w:rsidP="00983EAB"/>
        </w:tc>
      </w:tr>
      <w:tr w:rsidR="00D66F36" w:rsidRPr="0090382F" w14:paraId="2EF4DE24" w14:textId="77777777" w:rsidTr="00AB3F62">
        <w:trPr>
          <w:trHeight w:val="1673"/>
        </w:trPr>
        <w:tc>
          <w:tcPr>
            <w:tcW w:w="610" w:type="dxa"/>
          </w:tcPr>
          <w:p w14:paraId="3DDF9B31" w14:textId="77777777" w:rsidR="00D66F36" w:rsidRDefault="00D66F36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51830A" w14:textId="77777777" w:rsidR="00D66F36" w:rsidRDefault="00D66F36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1375" w:type="dxa"/>
          </w:tcPr>
          <w:p w14:paraId="39320B4B" w14:textId="3474DCF1" w:rsidR="00D66F36" w:rsidRDefault="007E4256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0112" behindDoc="0" locked="0" layoutInCell="1" allowOverlap="1" wp14:anchorId="024CD502" wp14:editId="58945DD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3175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94C66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CD502" id="Gruppieren 19" o:spid="_x0000_s1071" style="position:absolute;margin-left:-.15pt;margin-top:.25pt;width:38.4pt;height:62.5pt;z-index:25193011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XghJ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s8OwS00utXxGk1MoZp4wxbCHjzQJ1fUovBgk0MS/8dn0pqPKY7KSG1&#13;&#10;tv98tB/0kTmcJmSHQTVL3N9bGhqY/KqQ0zDVesH2wqoX1La51Sg8lCy8iSIuWC97sUKZ/sAMnYdX&#13;&#10;cEQVw1uzxPfirW/HJWYw4/N5VGr74IN6NOieLesD6k/7H9SajrEeCfume9bQkp4Tt9UNiVV6vvW6&#13;&#10;EpHVAdgWxQ5vMDhKcQJCOhuxp+uodfyf4uZf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">
                      <v:shape id="Grafik 5" o:spid="_x0000_s107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50" o:title="" chromakey="white"/>
                      </v:shape>
                      <v:shape id="Textfeld 12" o:spid="_x0000_s107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794C66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08" w:type="dxa"/>
            <w:gridSpan w:val="2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624"/>
              <w:gridCol w:w="368"/>
            </w:tblGrid>
            <w:tr w:rsidR="00446100" w14:paraId="284A98DA" w14:textId="77777777" w:rsidTr="00DC7283">
              <w:tc>
                <w:tcPr>
                  <w:tcW w:w="85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39F05BB" w14:textId="0252A020" w:rsidR="00446100" w:rsidRDefault="00446100" w:rsidP="00446100">
                  <w:pPr>
                    <w:jc w:val="right"/>
                  </w:pPr>
                  <w:r>
                    <w:t>4</w:t>
                  </w:r>
                </w:p>
              </w:tc>
              <w:tc>
                <w:tcPr>
                  <w:tcW w:w="624" w:type="dxa"/>
                  <w:tcBorders>
                    <w:bottom w:val="single" w:sz="4" w:space="0" w:color="auto"/>
                  </w:tcBorders>
                  <w:tcMar>
                    <w:left w:w="0" w:type="dxa"/>
                    <w:right w:w="28" w:type="dxa"/>
                  </w:tcMar>
                </w:tcPr>
                <w:p w14:paraId="66ABCFF1" w14:textId="4E210A82" w:rsidR="00446100" w:rsidRPr="00446100" w:rsidRDefault="00446100" w:rsidP="00446100">
                  <w:pPr>
                    <w:jc w:val="right"/>
                  </w:pPr>
                  <w:r w:rsidRPr="00446100">
                    <w:t>· 60</w:t>
                  </w:r>
                  <w:r>
                    <w:t xml:space="preserve"> =</w:t>
                  </w:r>
                  <w:r w:rsidR="00DC7283">
                    <w:t xml:space="preserve"> </w:t>
                  </w:r>
                </w:p>
              </w:tc>
              <w:tc>
                <w:tcPr>
                  <w:tcW w:w="36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85537CD" w14:textId="613B6CC8" w:rsidR="00446100" w:rsidRDefault="00446100" w:rsidP="00446100">
                  <w:pPr>
                    <w:jc w:val="right"/>
                  </w:pPr>
                  <w:r>
                    <w:t>240</w:t>
                  </w:r>
                </w:p>
              </w:tc>
            </w:tr>
            <w:tr w:rsidR="00446100" w14:paraId="52CE6BD6" w14:textId="77777777" w:rsidTr="00DC7283">
              <w:tc>
                <w:tcPr>
                  <w:tcW w:w="85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0D6B3D1" w14:textId="36D59789" w:rsidR="00446100" w:rsidRDefault="00446100" w:rsidP="00446100">
                  <w:pPr>
                    <w:jc w:val="right"/>
                  </w:pPr>
                  <w:r>
                    <w:t>1</w:t>
                  </w:r>
                </w:p>
              </w:tc>
              <w:tc>
                <w:tcPr>
                  <w:tcW w:w="624" w:type="dxa"/>
                  <w:tcBorders>
                    <w:top w:val="single" w:sz="4" w:space="0" w:color="auto"/>
                  </w:tcBorders>
                  <w:tcMar>
                    <w:left w:w="0" w:type="dxa"/>
                    <w:right w:w="28" w:type="dxa"/>
                  </w:tcMar>
                </w:tcPr>
                <w:p w14:paraId="57BD43D9" w14:textId="55001ACE" w:rsidR="00446100" w:rsidRPr="00446100" w:rsidRDefault="00446100" w:rsidP="00446100">
                  <w:pPr>
                    <w:jc w:val="right"/>
                  </w:pPr>
                  <w:r w:rsidRPr="00446100">
                    <w:t>· 60</w:t>
                  </w:r>
                  <w:r>
                    <w:t xml:space="preserve"> =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2E0BD64" w14:textId="039B0364" w:rsidR="00446100" w:rsidRDefault="00446100" w:rsidP="00446100">
                  <w:pPr>
                    <w:jc w:val="right"/>
                  </w:pPr>
                  <w:r>
                    <w:t>60</w:t>
                  </w:r>
                </w:p>
              </w:tc>
            </w:tr>
            <w:tr w:rsidR="00446100" w14:paraId="24DB609B" w14:textId="77777777" w:rsidTr="00DC7283">
              <w:tc>
                <w:tcPr>
                  <w:tcW w:w="850" w:type="dxa"/>
                  <w:tcMar>
                    <w:left w:w="0" w:type="dxa"/>
                    <w:right w:w="0" w:type="dxa"/>
                  </w:tcMar>
                </w:tcPr>
                <w:p w14:paraId="540BC7A8" w14:textId="3B23272F" w:rsidR="00446100" w:rsidRDefault="00446100" w:rsidP="00446100">
                  <w:pPr>
                    <w:jc w:val="right"/>
                  </w:pPr>
                  <w:r>
                    <w:t>2</w:t>
                  </w:r>
                </w:p>
              </w:tc>
              <w:tc>
                <w:tcPr>
                  <w:tcW w:w="624" w:type="dxa"/>
                  <w:tcMar>
                    <w:left w:w="0" w:type="dxa"/>
                    <w:right w:w="28" w:type="dxa"/>
                  </w:tcMar>
                </w:tcPr>
                <w:p w14:paraId="62F76CD8" w14:textId="766E1B1A" w:rsidR="00446100" w:rsidRPr="00446100" w:rsidRDefault="00446100" w:rsidP="00446100">
                  <w:pPr>
                    <w:jc w:val="right"/>
                  </w:pPr>
                  <w:r w:rsidRPr="00446100">
                    <w:t>· 60</w:t>
                  </w:r>
                  <w:r>
                    <w:t xml:space="preserve"> =</w:t>
                  </w:r>
                  <w:r w:rsidR="00DC7283">
                    <w:t xml:space="preserve">       </w:t>
                  </w:r>
                </w:p>
              </w:tc>
              <w:tc>
                <w:tcPr>
                  <w:tcW w:w="368" w:type="dxa"/>
                  <w:tcMar>
                    <w:left w:w="0" w:type="dxa"/>
                    <w:right w:w="0" w:type="dxa"/>
                  </w:tcMar>
                </w:tcPr>
                <w:p w14:paraId="49177B20" w14:textId="695A9FEC" w:rsidR="00446100" w:rsidRDefault="00446100" w:rsidP="00446100">
                  <w:pPr>
                    <w:jc w:val="right"/>
                  </w:pPr>
                  <w:r>
                    <w:t>120</w:t>
                  </w:r>
                </w:p>
              </w:tc>
            </w:tr>
            <w:tr w:rsidR="00446100" w14:paraId="1A886EA1" w14:textId="77777777" w:rsidTr="00DC7283">
              <w:tc>
                <w:tcPr>
                  <w:tcW w:w="850" w:type="dxa"/>
                  <w:tcMar>
                    <w:left w:w="0" w:type="dxa"/>
                    <w:right w:w="0" w:type="dxa"/>
                  </w:tcMar>
                </w:tcPr>
                <w:p w14:paraId="0F15D5F4" w14:textId="4EA2FA55" w:rsidR="00446100" w:rsidRDefault="00446100" w:rsidP="00446100">
                  <w:pPr>
                    <w:jc w:val="right"/>
                  </w:pPr>
                  <w:r>
                    <w:t>3</w:t>
                  </w:r>
                </w:p>
              </w:tc>
              <w:tc>
                <w:tcPr>
                  <w:tcW w:w="624" w:type="dxa"/>
                  <w:tcMar>
                    <w:left w:w="0" w:type="dxa"/>
                    <w:right w:w="28" w:type="dxa"/>
                  </w:tcMar>
                </w:tcPr>
                <w:p w14:paraId="53BDBB98" w14:textId="1F87780A" w:rsidR="00446100" w:rsidRPr="00446100" w:rsidRDefault="00446100" w:rsidP="00446100">
                  <w:pPr>
                    <w:jc w:val="right"/>
                  </w:pPr>
                  <w:r w:rsidRPr="00446100">
                    <w:t>· 60</w:t>
                  </w:r>
                  <w:r>
                    <w:t xml:space="preserve"> =</w:t>
                  </w:r>
                </w:p>
              </w:tc>
              <w:tc>
                <w:tcPr>
                  <w:tcW w:w="368" w:type="dxa"/>
                  <w:tcMar>
                    <w:left w:w="0" w:type="dxa"/>
                    <w:right w:w="0" w:type="dxa"/>
                  </w:tcMar>
                </w:tcPr>
                <w:p w14:paraId="30D29AC6" w14:textId="70C86E43" w:rsidR="00446100" w:rsidRDefault="00446100" w:rsidP="00446100">
                  <w:pPr>
                    <w:jc w:val="right"/>
                  </w:pPr>
                  <w:r>
                    <w:t>180</w:t>
                  </w:r>
                </w:p>
              </w:tc>
            </w:tr>
            <w:tr w:rsidR="00446100" w14:paraId="5C6A9662" w14:textId="77777777" w:rsidTr="00DC7283">
              <w:tc>
                <w:tcPr>
                  <w:tcW w:w="850" w:type="dxa"/>
                  <w:tcMar>
                    <w:left w:w="0" w:type="dxa"/>
                    <w:right w:w="0" w:type="dxa"/>
                  </w:tcMar>
                </w:tcPr>
                <w:p w14:paraId="7F08E203" w14:textId="5D6A7AED" w:rsidR="00446100" w:rsidRDefault="00446100" w:rsidP="00446100">
                  <w:pPr>
                    <w:jc w:val="right"/>
                  </w:pPr>
                  <w:r>
                    <w:t>4</w:t>
                  </w:r>
                </w:p>
              </w:tc>
              <w:tc>
                <w:tcPr>
                  <w:tcW w:w="624" w:type="dxa"/>
                  <w:tcMar>
                    <w:left w:w="0" w:type="dxa"/>
                    <w:right w:w="28" w:type="dxa"/>
                  </w:tcMar>
                </w:tcPr>
                <w:p w14:paraId="12D390E4" w14:textId="58089F9C" w:rsidR="00446100" w:rsidRPr="00446100" w:rsidRDefault="00446100" w:rsidP="00446100">
                  <w:pPr>
                    <w:jc w:val="right"/>
                  </w:pPr>
                  <w:r w:rsidRPr="00446100">
                    <w:t>· 60</w:t>
                  </w:r>
                  <w:r>
                    <w:t xml:space="preserve"> =</w:t>
                  </w:r>
                </w:p>
              </w:tc>
              <w:tc>
                <w:tcPr>
                  <w:tcW w:w="368" w:type="dxa"/>
                  <w:tcMar>
                    <w:left w:w="0" w:type="dxa"/>
                    <w:right w:w="0" w:type="dxa"/>
                  </w:tcMar>
                </w:tcPr>
                <w:p w14:paraId="596A41C9" w14:textId="3A828497" w:rsidR="00446100" w:rsidRDefault="00446100" w:rsidP="00446100">
                  <w:pPr>
                    <w:jc w:val="right"/>
                  </w:pPr>
                  <w:r>
                    <w:t>240</w:t>
                  </w:r>
                </w:p>
              </w:tc>
            </w:tr>
          </w:tbl>
          <w:p w14:paraId="4FE7FC4F" w14:textId="77777777" w:rsidR="00D66F36" w:rsidRDefault="00D66F36" w:rsidP="00983EAB"/>
        </w:tc>
        <w:tc>
          <w:tcPr>
            <w:tcW w:w="2608" w:type="dxa"/>
            <w:gridSpan w:val="2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6"/>
              <w:gridCol w:w="510"/>
              <w:gridCol w:w="454"/>
            </w:tblGrid>
            <w:tr w:rsidR="00B633FB" w14:paraId="1897AC73" w14:textId="77777777" w:rsidTr="001D41FD">
              <w:tc>
                <w:tcPr>
                  <w:tcW w:w="936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1C88873" w14:textId="059E44FD" w:rsidR="00EE4C71" w:rsidRDefault="00EE4C71" w:rsidP="001D41FD">
                  <w:pPr>
                    <w:jc w:val="right"/>
                  </w:pPr>
                  <w:proofErr w:type="gramStart"/>
                  <w:r>
                    <w:t>4</w:t>
                  </w:r>
                  <w:r w:rsidR="00B633FB">
                    <w:t xml:space="preserve">  </w:t>
                  </w:r>
                  <w:r w:rsidR="00B633FB" w:rsidRPr="00B633FB">
                    <w:t>·</w:t>
                  </w:r>
                  <w:proofErr w:type="gramEnd"/>
                  <w:r w:rsidR="00B633FB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51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276498" w14:textId="2A182064" w:rsidR="00EE4C71" w:rsidRPr="00446100" w:rsidRDefault="00EE4C71" w:rsidP="001D41FD">
                  <w:pPr>
                    <w:jc w:val="right"/>
                  </w:pPr>
                  <w:proofErr w:type="gramStart"/>
                  <w:r w:rsidRPr="00446100">
                    <w:t>60</w:t>
                  </w:r>
                  <w:r w:rsidR="00B633FB">
                    <w:t xml:space="preserve"> </w:t>
                  </w:r>
                  <w:r>
                    <w:t xml:space="preserve"> =</w:t>
                  </w:r>
                  <w:proofErr w:type="gramEnd"/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34AD343" w14:textId="77777777" w:rsidR="00EE4C71" w:rsidRDefault="00EE4C71" w:rsidP="001D41FD">
                  <w:pPr>
                    <w:jc w:val="right"/>
                  </w:pPr>
                  <w:r>
                    <w:t>240</w:t>
                  </w:r>
                </w:p>
              </w:tc>
            </w:tr>
            <w:tr w:rsidR="00B633FB" w14:paraId="7C0E4949" w14:textId="77777777" w:rsidTr="001D41FD">
              <w:tc>
                <w:tcPr>
                  <w:tcW w:w="936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BF7C0A" w14:textId="23C957AF" w:rsidR="00EE4C71" w:rsidRDefault="00EE4C71" w:rsidP="001D41FD">
                  <w:pPr>
                    <w:jc w:val="right"/>
                  </w:pPr>
                  <w:proofErr w:type="gramStart"/>
                  <w:r>
                    <w:t>4</w:t>
                  </w:r>
                  <w:r w:rsidR="00B633FB">
                    <w:t xml:space="preserve">  </w:t>
                  </w:r>
                  <w:r w:rsidR="00B633FB" w:rsidRPr="00B633FB">
                    <w:t>·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6065152" w14:textId="2A8C0F10" w:rsidR="00EE4C71" w:rsidRPr="00446100" w:rsidRDefault="001D41FD" w:rsidP="001D41FD">
                  <w:pPr>
                    <w:jc w:val="right"/>
                  </w:pPr>
                  <w:r>
                    <w:t xml:space="preserve">   </w:t>
                  </w:r>
                  <w:proofErr w:type="gramStart"/>
                  <w:r w:rsidR="00EE4C71" w:rsidRPr="00446100">
                    <w:t>6</w:t>
                  </w:r>
                  <w:r w:rsidR="00B633FB">
                    <w:t xml:space="preserve"> </w:t>
                  </w:r>
                  <w:r w:rsidR="00EE4C71">
                    <w:t xml:space="preserve"> =</w:t>
                  </w:r>
                  <w:proofErr w:type="gramEnd"/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3B6A676B" w14:textId="52C89405" w:rsidR="00EE4C71" w:rsidRDefault="00EE4C71" w:rsidP="001D41FD">
                  <w:pPr>
                    <w:jc w:val="right"/>
                  </w:pPr>
                  <w:r>
                    <w:t>24</w:t>
                  </w:r>
                </w:p>
              </w:tc>
            </w:tr>
            <w:tr w:rsidR="00B633FB" w14:paraId="323AC18E" w14:textId="77777777" w:rsidTr="001D41FD">
              <w:tc>
                <w:tcPr>
                  <w:tcW w:w="936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B1E786B" w14:textId="7E3589C5" w:rsidR="00EE4C71" w:rsidRDefault="00EE4C71" w:rsidP="001D41FD">
                  <w:pPr>
                    <w:jc w:val="right"/>
                  </w:pPr>
                  <w:proofErr w:type="gramStart"/>
                  <w:r>
                    <w:t>24</w:t>
                  </w:r>
                  <w:r w:rsidR="00B633FB">
                    <w:t xml:space="preserve">  </w:t>
                  </w:r>
                  <w:r w:rsidR="00B633FB" w:rsidRPr="00B633FB">
                    <w:t>·</w:t>
                  </w:r>
                  <w:proofErr w:type="gramEnd"/>
                  <w:r w:rsidR="00B633FB">
                    <w:t xml:space="preserve"> </w:t>
                  </w:r>
                </w:p>
              </w:tc>
              <w:tc>
                <w:tcPr>
                  <w:tcW w:w="51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AFE874C" w14:textId="4F26C817" w:rsidR="00EE4C71" w:rsidRPr="00446100" w:rsidRDefault="00EE4C71" w:rsidP="001D41FD">
                  <w:pPr>
                    <w:jc w:val="right"/>
                  </w:pPr>
                  <w:proofErr w:type="gramStart"/>
                  <w:r>
                    <w:t>1</w:t>
                  </w:r>
                  <w:r w:rsidRPr="00446100">
                    <w:t>0</w:t>
                  </w:r>
                  <w:r w:rsidR="00B633FB">
                    <w:t xml:space="preserve"> </w:t>
                  </w:r>
                  <w:r>
                    <w:t xml:space="preserve"> =</w:t>
                  </w:r>
                  <w:proofErr w:type="gramEnd"/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995410" w14:textId="288786E0" w:rsidR="00EE4C71" w:rsidRDefault="00EE4C71" w:rsidP="001D41FD">
                  <w:pPr>
                    <w:jc w:val="right"/>
                  </w:pPr>
                  <w:r>
                    <w:t>240</w:t>
                  </w:r>
                </w:p>
              </w:tc>
            </w:tr>
          </w:tbl>
          <w:p w14:paraId="11C74828" w14:textId="77777777" w:rsidR="00D66F36" w:rsidRDefault="00D66F36" w:rsidP="00983EAB"/>
        </w:tc>
        <w:tc>
          <w:tcPr>
            <w:tcW w:w="1446" w:type="dxa"/>
          </w:tcPr>
          <w:p w14:paraId="401CE11D" w14:textId="1CB4659C" w:rsidR="00D66F36" w:rsidRDefault="007E4256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8064" behindDoc="0" locked="0" layoutInCell="1" allowOverlap="1" wp14:anchorId="4FAAD076" wp14:editId="670C20F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DDA94A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AD076" id="Gruppieren 18" o:spid="_x0000_s1074" style="position:absolute;margin-left:.1pt;margin-top:.25pt;width:50.85pt;height:56.9pt;z-index:25192806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iQwxlwMAAIE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vwU6UaXTwjUaqQMM8UZthLI3x11fk0t&#13;&#10;xgc2MRL9Z3wqqfGY7qSE1Np+/9V+0EfqcJqQA8bRInHfdjT0K/lRIalhdvWC7YVNL6hdc61RZihQ&#13;&#10;eBNFXLBe9mKFovyKSbkMr+CIKoa3FonvxWvfDkVMWsaXy6jUtr07dW/QLLMIVmDjw/ErtaajrEfC&#13;&#10;PumeNrSg58xtdQPqSi93Xlci0joA26LY4Q0KRynOOUhng/TnddR6/s/h6gcA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">
                      <v:shape id="Grafik 6" o:spid="_x0000_s107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52" o:title="" chromakey="white"/>
                      </v:shape>
                      <v:shape id="Textfeld 12" o:spid="_x0000_s107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2DDA94A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B3F62" w:rsidRPr="0090382F" w14:paraId="230F4D4B" w14:textId="77777777" w:rsidTr="00FF677C">
        <w:trPr>
          <w:trHeight w:val="64"/>
        </w:trPr>
        <w:tc>
          <w:tcPr>
            <w:tcW w:w="610" w:type="dxa"/>
          </w:tcPr>
          <w:p w14:paraId="580A0D20" w14:textId="5207F8DB" w:rsidR="00AB3F62" w:rsidRDefault="009A5A8A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2B983" wp14:editId="12F382CD">
                  <wp:extent cx="360000" cy="272386"/>
                  <wp:effectExtent l="0" t="0" r="254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A65B2C" w14:textId="77777777" w:rsidR="00AB3F62" w:rsidRDefault="00AB3F62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6"/>
          </w:tcPr>
          <w:p w14:paraId="36E154AD" w14:textId="77777777" w:rsidR="00AB3F62" w:rsidRDefault="009A5A8A" w:rsidP="00983EAB">
            <w:pPr>
              <w:rPr>
                <w:noProof/>
              </w:rPr>
            </w:pPr>
            <w:r>
              <w:rPr>
                <w:noProof/>
              </w:rPr>
              <w:t>Erkläre die Rechenwege der Kinder.</w:t>
            </w:r>
          </w:p>
          <w:p w14:paraId="7AE44A9C" w14:textId="4D89B493" w:rsidR="009A5A8A" w:rsidRDefault="009A5A8A" w:rsidP="00983EAB">
            <w:pPr>
              <w:rPr>
                <w:noProof/>
              </w:rPr>
            </w:pPr>
          </w:p>
        </w:tc>
      </w:tr>
      <w:tr w:rsidR="009A5A8A" w:rsidRPr="0090382F" w14:paraId="122917FB" w14:textId="77777777" w:rsidTr="00FF677C">
        <w:trPr>
          <w:trHeight w:val="64"/>
        </w:trPr>
        <w:tc>
          <w:tcPr>
            <w:tcW w:w="610" w:type="dxa"/>
          </w:tcPr>
          <w:p w14:paraId="565A6860" w14:textId="77777777" w:rsidR="009A5A8A" w:rsidRDefault="009A5A8A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631FD6" w14:textId="7AB53D54" w:rsidR="009A5A8A" w:rsidRDefault="000C315D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6"/>
          </w:tcPr>
          <w:p w14:paraId="02AFA70D" w14:textId="77777777" w:rsidR="009A5A8A" w:rsidRDefault="00B7746F" w:rsidP="00983EAB">
            <w:pPr>
              <w:rPr>
                <w:noProof/>
              </w:rPr>
            </w:pPr>
            <w:r w:rsidRPr="00B7746F">
              <w:rPr>
                <w:noProof/>
              </w:rPr>
              <w:t>Rechne die Aufgaben aus.</w:t>
            </w:r>
          </w:p>
          <w:p w14:paraId="26C94357" w14:textId="2CC452F7" w:rsidR="00B7746F" w:rsidRDefault="00B7746F" w:rsidP="00983EAB">
            <w:pPr>
              <w:rPr>
                <w:noProof/>
              </w:rPr>
            </w:pPr>
          </w:p>
        </w:tc>
      </w:tr>
      <w:tr w:rsidR="00B7746F" w:rsidRPr="0090382F" w14:paraId="45C9F018" w14:textId="77777777" w:rsidTr="003949C8">
        <w:trPr>
          <w:trHeight w:val="64"/>
        </w:trPr>
        <w:tc>
          <w:tcPr>
            <w:tcW w:w="610" w:type="dxa"/>
          </w:tcPr>
          <w:p w14:paraId="3E746F9C" w14:textId="77777777" w:rsidR="00B7746F" w:rsidRDefault="00B7746F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3EA7756" w14:textId="77777777" w:rsidR="00B7746F" w:rsidRDefault="00B7746F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2"/>
          </w:tcPr>
          <w:p w14:paraId="329B08F8" w14:textId="77777777" w:rsidR="00B7746F" w:rsidRDefault="00B7746F" w:rsidP="00B7746F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5 </w:t>
            </w:r>
            <w:r w:rsidRPr="00446100">
              <w:t>·</w:t>
            </w:r>
            <w:r>
              <w:t xml:space="preserve"> 50</w:t>
            </w:r>
          </w:p>
          <w:p w14:paraId="4361E7DB" w14:textId="759A116A" w:rsidR="00712E67" w:rsidRPr="00B7746F" w:rsidRDefault="00712E67" w:rsidP="00712E67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679" w:type="dxa"/>
            <w:gridSpan w:val="2"/>
          </w:tcPr>
          <w:p w14:paraId="1E08A04A" w14:textId="226D5DD5" w:rsidR="00B7746F" w:rsidRPr="00B7746F" w:rsidRDefault="00712E67" w:rsidP="00B7746F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3 </w:t>
            </w:r>
            <w:r w:rsidRPr="00446100">
              <w:t>·</w:t>
            </w:r>
            <w:r>
              <w:t xml:space="preserve"> 20</w:t>
            </w:r>
          </w:p>
        </w:tc>
        <w:tc>
          <w:tcPr>
            <w:tcW w:w="2679" w:type="dxa"/>
            <w:gridSpan w:val="2"/>
          </w:tcPr>
          <w:p w14:paraId="24F0D28B" w14:textId="782EE3E6" w:rsidR="00B7746F" w:rsidRPr="00B7746F" w:rsidRDefault="00712E67" w:rsidP="00712E67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50 </w:t>
            </w:r>
            <w:r w:rsidRPr="00446100">
              <w:t>·</w:t>
            </w:r>
            <w:r>
              <w:t xml:space="preserve"> 40</w:t>
            </w:r>
          </w:p>
        </w:tc>
      </w:tr>
      <w:tr w:rsidR="00712E67" w:rsidRPr="0090382F" w14:paraId="0351D662" w14:textId="77777777" w:rsidTr="003949C8">
        <w:trPr>
          <w:trHeight w:val="64"/>
        </w:trPr>
        <w:tc>
          <w:tcPr>
            <w:tcW w:w="610" w:type="dxa"/>
          </w:tcPr>
          <w:p w14:paraId="51C9CB2F" w14:textId="77777777" w:rsidR="00712E67" w:rsidRDefault="00712E67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84BD9D" w14:textId="77777777" w:rsidR="00712E67" w:rsidRDefault="00712E67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2"/>
          </w:tcPr>
          <w:p w14:paraId="106B0D53" w14:textId="2756B4D5" w:rsidR="00712E67" w:rsidRDefault="00712E67" w:rsidP="00B7746F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700 </w:t>
            </w:r>
            <w:r w:rsidRPr="00446100">
              <w:t>·</w:t>
            </w:r>
            <w:r>
              <w:t xml:space="preserve"> 80</w:t>
            </w:r>
          </w:p>
        </w:tc>
        <w:tc>
          <w:tcPr>
            <w:tcW w:w="2679" w:type="dxa"/>
            <w:gridSpan w:val="2"/>
          </w:tcPr>
          <w:p w14:paraId="75EAE218" w14:textId="6119376B" w:rsidR="00712E67" w:rsidRDefault="00712E67" w:rsidP="00B7746F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60 </w:t>
            </w:r>
            <w:r w:rsidRPr="00446100">
              <w:t>·</w:t>
            </w:r>
            <w:r>
              <w:t xml:space="preserve"> 400</w:t>
            </w:r>
          </w:p>
        </w:tc>
        <w:tc>
          <w:tcPr>
            <w:tcW w:w="2679" w:type="dxa"/>
            <w:gridSpan w:val="2"/>
          </w:tcPr>
          <w:p w14:paraId="2743F5E8" w14:textId="77777777" w:rsidR="00712E67" w:rsidRDefault="00712E67" w:rsidP="00712E67">
            <w:pPr>
              <w:pStyle w:val="Listenabsatz"/>
              <w:numPr>
                <w:ilvl w:val="0"/>
                <w:numId w:val="24"/>
              </w:numPr>
              <w:rPr>
                <w:noProof/>
              </w:rPr>
            </w:pPr>
            <w:r>
              <w:rPr>
                <w:noProof/>
              </w:rPr>
              <w:t xml:space="preserve">200 </w:t>
            </w:r>
            <w:r w:rsidRPr="00446100">
              <w:t>·</w:t>
            </w:r>
            <w:r>
              <w:t xml:space="preserve"> 500</w:t>
            </w:r>
          </w:p>
          <w:p w14:paraId="4EF0B4B8" w14:textId="152AD542" w:rsidR="00712E67" w:rsidRDefault="00712E67" w:rsidP="0098682C">
            <w:pPr>
              <w:rPr>
                <w:noProof/>
              </w:rPr>
            </w:pPr>
          </w:p>
        </w:tc>
      </w:tr>
      <w:tr w:rsidR="0098682C" w:rsidRPr="0090382F" w14:paraId="0781CC3B" w14:textId="77777777" w:rsidTr="005B3167">
        <w:trPr>
          <w:trHeight w:val="64"/>
        </w:trPr>
        <w:tc>
          <w:tcPr>
            <w:tcW w:w="610" w:type="dxa"/>
          </w:tcPr>
          <w:p w14:paraId="6D761D31" w14:textId="68552A48" w:rsidR="0098682C" w:rsidRDefault="0098682C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40218" wp14:editId="1A1128D0">
                  <wp:extent cx="360000" cy="272386"/>
                  <wp:effectExtent l="0" t="0" r="254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AD04B" w14:textId="77777777" w:rsidR="0098682C" w:rsidRDefault="0098682C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6"/>
          </w:tcPr>
          <w:p w14:paraId="7AC58B66" w14:textId="640FC075" w:rsidR="0098682C" w:rsidRDefault="0098682C" w:rsidP="001D2391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Erkläre, wie du vorgehst.</w:t>
            </w:r>
          </w:p>
        </w:tc>
      </w:tr>
    </w:tbl>
    <w:p w14:paraId="0244CFF8" w14:textId="3389F050" w:rsidR="0016462D" w:rsidRDefault="0016462D" w:rsidP="008E408B"/>
    <w:tbl>
      <w:tblPr>
        <w:tblW w:w="9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83"/>
        <w:gridCol w:w="2398"/>
        <w:gridCol w:w="283"/>
        <w:gridCol w:w="2398"/>
        <w:gridCol w:w="283"/>
        <w:gridCol w:w="2398"/>
      </w:tblGrid>
      <w:tr w:rsidR="003C1E8F" w:rsidRPr="0090382F" w14:paraId="0471D1C4" w14:textId="77777777" w:rsidTr="00D60AC6">
        <w:tc>
          <w:tcPr>
            <w:tcW w:w="610" w:type="dxa"/>
          </w:tcPr>
          <w:p w14:paraId="59F2D93C" w14:textId="1733E093" w:rsidR="003C1E8F" w:rsidRPr="0090382F" w:rsidRDefault="003C1E8F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</w:t>
            </w:r>
            <w:r w:rsidR="009D540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8" w:type="dxa"/>
            <w:gridSpan w:val="7"/>
          </w:tcPr>
          <w:p w14:paraId="5484C476" w14:textId="715C686D" w:rsidR="003C1E8F" w:rsidRPr="0090382F" w:rsidRDefault="009D5401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Aufgaben-Paare</w:t>
            </w:r>
          </w:p>
        </w:tc>
      </w:tr>
      <w:tr w:rsidR="009D5401" w:rsidRPr="0090382F" w14:paraId="64117152" w14:textId="77777777" w:rsidTr="00D60AC6">
        <w:tc>
          <w:tcPr>
            <w:tcW w:w="610" w:type="dxa"/>
          </w:tcPr>
          <w:p w14:paraId="1D88F916" w14:textId="77777777" w:rsidR="009D5401" w:rsidRPr="0090382F" w:rsidRDefault="009D5401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2AC89344" w14:textId="77777777" w:rsidR="009D5401" w:rsidRPr="0090382F" w:rsidRDefault="009D5401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283" w:type="dxa"/>
          </w:tcPr>
          <w:p w14:paraId="21AA8290" w14:textId="77777777" w:rsidR="009D5401" w:rsidRPr="0090382F" w:rsidRDefault="009D5401" w:rsidP="00D60AC6">
            <w:pPr>
              <w:pStyle w:val="Listenabsatz"/>
              <w:numPr>
                <w:ilvl w:val="0"/>
                <w:numId w:val="25"/>
              </w:numPr>
              <w:jc w:val="right"/>
            </w:pPr>
          </w:p>
        </w:tc>
        <w:tc>
          <w:tcPr>
            <w:tcW w:w="2398" w:type="dxa"/>
          </w:tcPr>
          <w:p w14:paraId="0A1D8B59" w14:textId="77777777" w:rsidR="009D5401" w:rsidRDefault="00084C99" w:rsidP="00D60AC6">
            <w:pPr>
              <w:ind w:right="1134"/>
              <w:jc w:val="right"/>
            </w:pPr>
            <w:r>
              <w:t xml:space="preserve"> 3 · 20</w:t>
            </w:r>
          </w:p>
          <w:p w14:paraId="300821E2" w14:textId="77777777" w:rsidR="00084C99" w:rsidRDefault="00084C99" w:rsidP="00D60AC6">
            <w:pPr>
              <w:ind w:right="1134"/>
              <w:jc w:val="right"/>
            </w:pPr>
            <w:r>
              <w:t>3 · 200</w:t>
            </w:r>
          </w:p>
          <w:p w14:paraId="255F82EA" w14:textId="676BDCF2" w:rsidR="00D60AC6" w:rsidRPr="0090382F" w:rsidRDefault="00D60AC6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5C2E121D" w14:textId="77777777" w:rsidR="009D5401" w:rsidRPr="0090382F" w:rsidRDefault="009D5401" w:rsidP="00D60AC6">
            <w:pPr>
              <w:pStyle w:val="Listenabsatz"/>
              <w:numPr>
                <w:ilvl w:val="0"/>
                <w:numId w:val="25"/>
              </w:numPr>
              <w:jc w:val="right"/>
            </w:pPr>
          </w:p>
        </w:tc>
        <w:tc>
          <w:tcPr>
            <w:tcW w:w="2398" w:type="dxa"/>
          </w:tcPr>
          <w:p w14:paraId="2629D1A1" w14:textId="77777777" w:rsidR="009D5401" w:rsidRDefault="00084C99" w:rsidP="00D60AC6">
            <w:pPr>
              <w:ind w:right="1134"/>
              <w:jc w:val="right"/>
            </w:pPr>
            <w:r>
              <w:t>7 · 40</w:t>
            </w:r>
          </w:p>
          <w:p w14:paraId="6E79CAD5" w14:textId="1E8CB953" w:rsidR="00084C99" w:rsidRPr="0090382F" w:rsidRDefault="00084C99" w:rsidP="00D60AC6">
            <w:pPr>
              <w:ind w:right="1134"/>
              <w:jc w:val="right"/>
            </w:pPr>
            <w:r>
              <w:t>7 · 400</w:t>
            </w:r>
          </w:p>
        </w:tc>
        <w:tc>
          <w:tcPr>
            <w:tcW w:w="283" w:type="dxa"/>
          </w:tcPr>
          <w:p w14:paraId="51674796" w14:textId="632ED524" w:rsidR="009D5401" w:rsidRPr="0090382F" w:rsidRDefault="00EA67EE" w:rsidP="00D60AC6">
            <w:pPr>
              <w:pStyle w:val="Listenabsatz"/>
              <w:numPr>
                <w:ilvl w:val="0"/>
                <w:numId w:val="25"/>
              </w:numPr>
              <w:jc w:val="right"/>
            </w:pPr>
            <w:r>
              <w:t>5</w:t>
            </w:r>
          </w:p>
        </w:tc>
        <w:tc>
          <w:tcPr>
            <w:tcW w:w="2398" w:type="dxa"/>
          </w:tcPr>
          <w:p w14:paraId="46E83ABC" w14:textId="77777777" w:rsidR="009D5401" w:rsidRDefault="00EA67EE" w:rsidP="00D60AC6">
            <w:pPr>
              <w:ind w:right="1134"/>
              <w:jc w:val="right"/>
            </w:pPr>
            <w:r>
              <w:t>5 · 40</w:t>
            </w:r>
          </w:p>
          <w:p w14:paraId="31820548" w14:textId="2489BBD0" w:rsidR="00EA67EE" w:rsidRPr="0090382F" w:rsidRDefault="00EA67EE" w:rsidP="00D60AC6">
            <w:pPr>
              <w:ind w:right="1134"/>
              <w:jc w:val="right"/>
            </w:pPr>
            <w:r>
              <w:t>5 · 400</w:t>
            </w:r>
          </w:p>
        </w:tc>
      </w:tr>
      <w:tr w:rsidR="00D60AC6" w:rsidRPr="0090382F" w14:paraId="26A0CB7B" w14:textId="77777777" w:rsidTr="00B23979">
        <w:tc>
          <w:tcPr>
            <w:tcW w:w="610" w:type="dxa"/>
          </w:tcPr>
          <w:p w14:paraId="259E4B0A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4B181EB" w14:textId="19523118" w:rsidR="00D60AC6" w:rsidRDefault="00D60AC6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43" w:type="dxa"/>
            <w:gridSpan w:val="6"/>
          </w:tcPr>
          <w:p w14:paraId="601A779F" w14:textId="77777777" w:rsidR="00D60AC6" w:rsidRDefault="00B23979" w:rsidP="00B23979">
            <w:pPr>
              <w:ind w:right="1134"/>
            </w:pPr>
            <w:r w:rsidRPr="00B23979">
              <w:t xml:space="preserve">Bilde Aufgaben-Paare wie in Aufgabe </w:t>
            </w:r>
            <w:r w:rsidRPr="00655C98">
              <w:rPr>
                <w:b/>
                <w:color w:val="327A86" w:themeColor="text2"/>
              </w:rPr>
              <w:t>a)</w:t>
            </w:r>
            <w:r w:rsidRPr="00B23979">
              <w:t xml:space="preserve"> mit diesen Mal-Aufgaben.</w:t>
            </w:r>
          </w:p>
          <w:p w14:paraId="18844D93" w14:textId="37234BAA" w:rsidR="004B6B51" w:rsidRDefault="004B6B51" w:rsidP="00B23979">
            <w:pPr>
              <w:ind w:right="1134"/>
            </w:pPr>
          </w:p>
        </w:tc>
      </w:tr>
      <w:tr w:rsidR="00D60AC6" w:rsidRPr="0090382F" w14:paraId="4BF3EA2F" w14:textId="77777777" w:rsidTr="00D60AC6">
        <w:tc>
          <w:tcPr>
            <w:tcW w:w="610" w:type="dxa"/>
          </w:tcPr>
          <w:p w14:paraId="38B1450C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3B2A478" w14:textId="77777777" w:rsidR="00D60AC6" w:rsidRDefault="00D60AC6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775C5187" w14:textId="77777777" w:rsidR="00D60AC6" w:rsidRPr="0090382F" w:rsidRDefault="00D60AC6" w:rsidP="007E5944">
            <w:pPr>
              <w:pStyle w:val="Listenabsatz"/>
              <w:numPr>
                <w:ilvl w:val="0"/>
                <w:numId w:val="26"/>
              </w:numPr>
              <w:jc w:val="right"/>
            </w:pPr>
          </w:p>
        </w:tc>
        <w:tc>
          <w:tcPr>
            <w:tcW w:w="2398" w:type="dxa"/>
          </w:tcPr>
          <w:p w14:paraId="2BB0A241" w14:textId="2E920BEA" w:rsidR="00D60AC6" w:rsidRDefault="007E5944" w:rsidP="00D60AC6">
            <w:pPr>
              <w:ind w:right="1134"/>
              <w:jc w:val="right"/>
            </w:pPr>
            <w:r>
              <w:t>5 · 6</w:t>
            </w:r>
          </w:p>
        </w:tc>
        <w:tc>
          <w:tcPr>
            <w:tcW w:w="283" w:type="dxa"/>
          </w:tcPr>
          <w:p w14:paraId="324D54FB" w14:textId="77777777" w:rsidR="00D60AC6" w:rsidRPr="0090382F" w:rsidRDefault="00D60AC6" w:rsidP="007E5944">
            <w:pPr>
              <w:pStyle w:val="Listenabsatz"/>
              <w:numPr>
                <w:ilvl w:val="0"/>
                <w:numId w:val="26"/>
              </w:numPr>
              <w:jc w:val="right"/>
            </w:pPr>
          </w:p>
        </w:tc>
        <w:tc>
          <w:tcPr>
            <w:tcW w:w="2398" w:type="dxa"/>
          </w:tcPr>
          <w:p w14:paraId="5BC1F1F4" w14:textId="085CF659" w:rsidR="00D60AC6" w:rsidRDefault="007E5944" w:rsidP="00D60AC6">
            <w:pPr>
              <w:ind w:right="1134"/>
              <w:jc w:val="right"/>
            </w:pPr>
            <w:r>
              <w:t>6 · 7</w:t>
            </w:r>
          </w:p>
        </w:tc>
        <w:tc>
          <w:tcPr>
            <w:tcW w:w="283" w:type="dxa"/>
          </w:tcPr>
          <w:p w14:paraId="3A6C1680" w14:textId="77777777" w:rsidR="00D60AC6" w:rsidRDefault="00D60AC6" w:rsidP="007E5944">
            <w:pPr>
              <w:pStyle w:val="Listenabsatz"/>
              <w:numPr>
                <w:ilvl w:val="0"/>
                <w:numId w:val="26"/>
              </w:numPr>
              <w:jc w:val="right"/>
            </w:pPr>
          </w:p>
        </w:tc>
        <w:tc>
          <w:tcPr>
            <w:tcW w:w="2398" w:type="dxa"/>
          </w:tcPr>
          <w:p w14:paraId="2694452D" w14:textId="77777777" w:rsidR="00D60AC6" w:rsidRDefault="007E5944" w:rsidP="00D60AC6">
            <w:pPr>
              <w:ind w:right="1134"/>
              <w:jc w:val="right"/>
            </w:pPr>
            <w:r>
              <w:t>7 · 8</w:t>
            </w:r>
          </w:p>
          <w:p w14:paraId="5FA805D0" w14:textId="0F896FD7" w:rsidR="007E5944" w:rsidRDefault="007E5944" w:rsidP="00D60AC6">
            <w:pPr>
              <w:ind w:right="1134"/>
              <w:jc w:val="right"/>
            </w:pPr>
          </w:p>
        </w:tc>
      </w:tr>
      <w:tr w:rsidR="007E5944" w:rsidRPr="0090382F" w14:paraId="4B099EA8" w14:textId="77777777" w:rsidTr="00D60AC6">
        <w:tc>
          <w:tcPr>
            <w:tcW w:w="610" w:type="dxa"/>
          </w:tcPr>
          <w:p w14:paraId="2A5EA544" w14:textId="77777777" w:rsidR="007E5944" w:rsidRPr="0090382F" w:rsidRDefault="007E594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BF6FDA5" w14:textId="037CF408" w:rsidR="007E5944" w:rsidRDefault="007E594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283" w:type="dxa"/>
          </w:tcPr>
          <w:p w14:paraId="1D6D518D" w14:textId="77777777" w:rsidR="007E5944" w:rsidRPr="0090382F" w:rsidRDefault="007E5944" w:rsidP="007E5944">
            <w:pPr>
              <w:pStyle w:val="Listenabsatz"/>
              <w:numPr>
                <w:ilvl w:val="0"/>
                <w:numId w:val="27"/>
              </w:numPr>
              <w:jc w:val="right"/>
            </w:pPr>
          </w:p>
        </w:tc>
        <w:tc>
          <w:tcPr>
            <w:tcW w:w="2398" w:type="dxa"/>
          </w:tcPr>
          <w:p w14:paraId="6B0A16AC" w14:textId="77777777" w:rsidR="007E5944" w:rsidRDefault="00DC34A8" w:rsidP="00D60AC6">
            <w:pPr>
              <w:ind w:right="1134"/>
              <w:jc w:val="right"/>
            </w:pPr>
            <w:proofErr w:type="gramStart"/>
            <w:r>
              <w:t>240 :</w:t>
            </w:r>
            <w:proofErr w:type="gramEnd"/>
            <w:r>
              <w:t xml:space="preserve"> 6</w:t>
            </w:r>
          </w:p>
          <w:p w14:paraId="05DE40F4" w14:textId="526884A6" w:rsidR="00DC34A8" w:rsidRDefault="00DC34A8" w:rsidP="00D60AC6">
            <w:pPr>
              <w:ind w:right="1134"/>
              <w:jc w:val="right"/>
            </w:pPr>
            <w:r>
              <w:t xml:space="preserve">2 </w:t>
            </w:r>
            <w:proofErr w:type="gramStart"/>
            <w:r>
              <w:t>400 :</w:t>
            </w:r>
            <w:proofErr w:type="gramEnd"/>
            <w:r>
              <w:t xml:space="preserve"> 6</w:t>
            </w:r>
          </w:p>
        </w:tc>
        <w:tc>
          <w:tcPr>
            <w:tcW w:w="283" w:type="dxa"/>
          </w:tcPr>
          <w:p w14:paraId="3A6E82FE" w14:textId="77777777" w:rsidR="007E5944" w:rsidRPr="0090382F" w:rsidRDefault="007E5944" w:rsidP="007E5944">
            <w:pPr>
              <w:pStyle w:val="Listenabsatz"/>
              <w:numPr>
                <w:ilvl w:val="0"/>
                <w:numId w:val="27"/>
              </w:numPr>
              <w:jc w:val="right"/>
            </w:pPr>
          </w:p>
        </w:tc>
        <w:tc>
          <w:tcPr>
            <w:tcW w:w="2398" w:type="dxa"/>
          </w:tcPr>
          <w:p w14:paraId="7EC61256" w14:textId="77777777" w:rsidR="007E5944" w:rsidRDefault="00DC34A8" w:rsidP="00D60AC6">
            <w:pPr>
              <w:ind w:right="1134"/>
              <w:jc w:val="right"/>
            </w:pPr>
            <w:proofErr w:type="gramStart"/>
            <w:r>
              <w:t>720 :</w:t>
            </w:r>
            <w:proofErr w:type="gramEnd"/>
            <w:r>
              <w:t xml:space="preserve"> 8</w:t>
            </w:r>
          </w:p>
          <w:p w14:paraId="3CA42683" w14:textId="294422E2" w:rsidR="00DC34A8" w:rsidRDefault="00DC34A8" w:rsidP="00D60AC6">
            <w:pPr>
              <w:ind w:right="1134"/>
              <w:jc w:val="right"/>
            </w:pPr>
            <w:r>
              <w:t xml:space="preserve">7 </w:t>
            </w:r>
            <w:proofErr w:type="gramStart"/>
            <w:r>
              <w:t>200 :</w:t>
            </w:r>
            <w:proofErr w:type="gramEnd"/>
            <w:r>
              <w:t xml:space="preserve"> 8</w:t>
            </w:r>
          </w:p>
        </w:tc>
        <w:tc>
          <w:tcPr>
            <w:tcW w:w="283" w:type="dxa"/>
          </w:tcPr>
          <w:p w14:paraId="00663A13" w14:textId="77777777" w:rsidR="007E5944" w:rsidRDefault="007E5944" w:rsidP="007E5944">
            <w:pPr>
              <w:pStyle w:val="Listenabsatz"/>
              <w:numPr>
                <w:ilvl w:val="0"/>
                <w:numId w:val="27"/>
              </w:numPr>
              <w:jc w:val="right"/>
            </w:pPr>
          </w:p>
        </w:tc>
        <w:tc>
          <w:tcPr>
            <w:tcW w:w="2398" w:type="dxa"/>
          </w:tcPr>
          <w:p w14:paraId="68B1B7F4" w14:textId="77777777" w:rsidR="007E5944" w:rsidRDefault="00DC34A8" w:rsidP="00D60AC6">
            <w:pPr>
              <w:ind w:right="1134"/>
              <w:jc w:val="right"/>
            </w:pPr>
            <w:proofErr w:type="gramStart"/>
            <w:r>
              <w:t>180 :</w:t>
            </w:r>
            <w:proofErr w:type="gramEnd"/>
            <w:r>
              <w:t xml:space="preserve"> 6</w:t>
            </w:r>
          </w:p>
          <w:p w14:paraId="75E99DFD" w14:textId="77777777" w:rsidR="00DC34A8" w:rsidRDefault="00DC34A8" w:rsidP="00D60AC6">
            <w:pPr>
              <w:ind w:right="1134"/>
              <w:jc w:val="right"/>
            </w:pPr>
            <w:r>
              <w:t xml:space="preserve">1 </w:t>
            </w:r>
            <w:proofErr w:type="gramStart"/>
            <w:r>
              <w:t>800 :</w:t>
            </w:r>
            <w:proofErr w:type="gramEnd"/>
            <w:r>
              <w:t xml:space="preserve"> 6</w:t>
            </w:r>
          </w:p>
          <w:p w14:paraId="6CCE8D24" w14:textId="0F060B3B" w:rsidR="008166E4" w:rsidRDefault="008166E4" w:rsidP="00D60AC6">
            <w:pPr>
              <w:ind w:right="1134"/>
              <w:jc w:val="right"/>
            </w:pPr>
          </w:p>
        </w:tc>
      </w:tr>
      <w:tr w:rsidR="008166E4" w:rsidRPr="0090382F" w14:paraId="607F6180" w14:textId="77777777" w:rsidTr="004B6B51">
        <w:tc>
          <w:tcPr>
            <w:tcW w:w="610" w:type="dxa"/>
          </w:tcPr>
          <w:p w14:paraId="48056CB4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32816A7" w14:textId="775AE12C" w:rsidR="008166E4" w:rsidRDefault="008166E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43" w:type="dxa"/>
            <w:gridSpan w:val="6"/>
          </w:tcPr>
          <w:p w14:paraId="330EB35D" w14:textId="77777777" w:rsidR="008166E4" w:rsidRDefault="004B6B51" w:rsidP="004B6B51">
            <w:pPr>
              <w:ind w:right="1134"/>
            </w:pPr>
            <w:r w:rsidRPr="004B6B51">
              <w:t xml:space="preserve">Bilde Aufgaben-Paare wie in Aufgabe </w:t>
            </w:r>
            <w:r w:rsidRPr="00655C98">
              <w:rPr>
                <w:b/>
                <w:color w:val="327A86" w:themeColor="text2"/>
              </w:rPr>
              <w:t>c)</w:t>
            </w:r>
            <w:r w:rsidRPr="004B6B51">
              <w:t xml:space="preserve"> mit diesen Geteilt-Aufgaben.</w:t>
            </w:r>
          </w:p>
          <w:p w14:paraId="1DC9C460" w14:textId="726BF7CF" w:rsidR="004B6B51" w:rsidRDefault="004B6B51" w:rsidP="004B6B51">
            <w:pPr>
              <w:ind w:right="1134"/>
            </w:pPr>
          </w:p>
        </w:tc>
      </w:tr>
      <w:tr w:rsidR="008166E4" w:rsidRPr="0090382F" w14:paraId="6D41E0CD" w14:textId="77777777" w:rsidTr="00D60AC6">
        <w:tc>
          <w:tcPr>
            <w:tcW w:w="610" w:type="dxa"/>
          </w:tcPr>
          <w:p w14:paraId="04A6952E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5B5B0F3" w14:textId="77777777" w:rsidR="008166E4" w:rsidRDefault="008166E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6520656" w14:textId="77777777" w:rsidR="008166E4" w:rsidRPr="0090382F" w:rsidRDefault="008166E4" w:rsidP="004B6B51">
            <w:pPr>
              <w:pStyle w:val="Listenabsatz"/>
              <w:numPr>
                <w:ilvl w:val="0"/>
                <w:numId w:val="28"/>
              </w:numPr>
              <w:jc w:val="right"/>
            </w:pPr>
          </w:p>
        </w:tc>
        <w:tc>
          <w:tcPr>
            <w:tcW w:w="2398" w:type="dxa"/>
          </w:tcPr>
          <w:p w14:paraId="33C9E397" w14:textId="3B2B5FA3" w:rsidR="008166E4" w:rsidRDefault="004B6B51" w:rsidP="00D60AC6">
            <w:pPr>
              <w:ind w:right="1134"/>
              <w:jc w:val="right"/>
            </w:pPr>
            <w:r>
              <w:t>21:7</w:t>
            </w:r>
          </w:p>
        </w:tc>
        <w:tc>
          <w:tcPr>
            <w:tcW w:w="283" w:type="dxa"/>
          </w:tcPr>
          <w:p w14:paraId="632CE33B" w14:textId="77777777" w:rsidR="008166E4" w:rsidRPr="0090382F" w:rsidRDefault="008166E4" w:rsidP="004B6B51">
            <w:pPr>
              <w:pStyle w:val="Listenabsatz"/>
              <w:numPr>
                <w:ilvl w:val="0"/>
                <w:numId w:val="28"/>
              </w:numPr>
              <w:jc w:val="right"/>
            </w:pPr>
          </w:p>
        </w:tc>
        <w:tc>
          <w:tcPr>
            <w:tcW w:w="2398" w:type="dxa"/>
          </w:tcPr>
          <w:p w14:paraId="4C16444C" w14:textId="020E2F2B" w:rsidR="008166E4" w:rsidRDefault="004B6B51" w:rsidP="00D60AC6">
            <w:pPr>
              <w:ind w:right="1134"/>
              <w:jc w:val="right"/>
            </w:pPr>
            <w:proofErr w:type="gramStart"/>
            <w:r>
              <w:t>8 :</w:t>
            </w:r>
            <w:proofErr w:type="gramEnd"/>
            <w:r>
              <w:t xml:space="preserve"> 2</w:t>
            </w:r>
          </w:p>
        </w:tc>
        <w:tc>
          <w:tcPr>
            <w:tcW w:w="283" w:type="dxa"/>
          </w:tcPr>
          <w:p w14:paraId="0D46E6BD" w14:textId="77777777" w:rsidR="008166E4" w:rsidRDefault="008166E4" w:rsidP="004B6B51">
            <w:pPr>
              <w:pStyle w:val="Listenabsatz"/>
              <w:numPr>
                <w:ilvl w:val="0"/>
                <w:numId w:val="28"/>
              </w:numPr>
              <w:jc w:val="right"/>
            </w:pPr>
          </w:p>
        </w:tc>
        <w:tc>
          <w:tcPr>
            <w:tcW w:w="2398" w:type="dxa"/>
          </w:tcPr>
          <w:p w14:paraId="740E8CF1" w14:textId="74BDF9C1" w:rsidR="008166E4" w:rsidRDefault="004B6B51" w:rsidP="00D60AC6">
            <w:pPr>
              <w:ind w:right="1134"/>
              <w:jc w:val="right"/>
            </w:pPr>
            <w:proofErr w:type="gramStart"/>
            <w:r>
              <w:t>45 :</w:t>
            </w:r>
            <w:proofErr w:type="gramEnd"/>
            <w:r>
              <w:t xml:space="preserve"> 9</w:t>
            </w:r>
          </w:p>
        </w:tc>
      </w:tr>
    </w:tbl>
    <w:p w14:paraId="111DC2B2" w14:textId="77777777" w:rsidR="002D522F" w:rsidRDefault="002D522F" w:rsidP="008E408B">
      <w:pPr>
        <w:sectPr w:rsidR="002D522F" w:rsidSect="003079FB">
          <w:headerReference w:type="default" r:id="rId53"/>
          <w:footerReference w:type="default" r:id="rId5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9"/>
        <w:gridCol w:w="4018"/>
      </w:tblGrid>
      <w:tr w:rsidR="002D522F" w:rsidRPr="00E0758C" w14:paraId="319CCE37" w14:textId="77777777" w:rsidTr="00274D15">
        <w:tc>
          <w:tcPr>
            <w:tcW w:w="610" w:type="dxa"/>
          </w:tcPr>
          <w:p w14:paraId="27564845" w14:textId="5BC3535E" w:rsidR="002D522F" w:rsidRPr="00AC7674" w:rsidRDefault="00487C30" w:rsidP="00820B46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2" w:type="dxa"/>
            <w:gridSpan w:val="3"/>
          </w:tcPr>
          <w:p w14:paraId="341F58C2" w14:textId="6722BC3E" w:rsidR="002D522F" w:rsidRPr="00AC7674" w:rsidRDefault="002D522F" w:rsidP="002D522F">
            <w:pPr>
              <w:pStyle w:val="berschrift1"/>
            </w:pPr>
            <w:r>
              <w:t>Ich kann sicher multiplizieren und meine Rechenwege erklären</w:t>
            </w:r>
          </w:p>
        </w:tc>
      </w:tr>
      <w:tr w:rsidR="002D522F" w:rsidRPr="00E0758C" w14:paraId="0E6F8D5F" w14:textId="77777777" w:rsidTr="00274D15">
        <w:trPr>
          <w:trHeight w:val="170"/>
        </w:trPr>
        <w:tc>
          <w:tcPr>
            <w:tcW w:w="610" w:type="dxa"/>
          </w:tcPr>
          <w:p w14:paraId="679FCF3F" w14:textId="6DB28CE9" w:rsidR="002D522F" w:rsidRPr="00E0758C" w:rsidRDefault="002D522F" w:rsidP="00820B46">
            <w:pPr>
              <w:pStyle w:val="berschrift2"/>
            </w:pPr>
            <w:bookmarkStart w:id="6" w:name="_Hlk124755847"/>
            <w:r w:rsidRPr="00E0758C">
              <w:t>1</w:t>
            </w:r>
          </w:p>
        </w:tc>
        <w:tc>
          <w:tcPr>
            <w:tcW w:w="8462" w:type="dxa"/>
            <w:gridSpan w:val="3"/>
          </w:tcPr>
          <w:p w14:paraId="78DE97B9" w14:textId="4840BD59" w:rsidR="002D522F" w:rsidRPr="00911328" w:rsidRDefault="00681AC0" w:rsidP="00820B46">
            <w:pPr>
              <w:pStyle w:val="berschrift2"/>
            </w:pPr>
            <w:r>
              <w:t>Multip</w:t>
            </w:r>
            <w:r w:rsidR="00CE727C">
              <w:t>lizieren bis 100</w:t>
            </w:r>
          </w:p>
        </w:tc>
      </w:tr>
      <w:tr w:rsidR="002D522F" w:rsidRPr="00E0758C" w14:paraId="4119207B" w14:textId="77777777" w:rsidTr="00274D15">
        <w:tc>
          <w:tcPr>
            <w:tcW w:w="610" w:type="dxa"/>
          </w:tcPr>
          <w:p w14:paraId="688F1E0C" w14:textId="77777777" w:rsidR="002D522F" w:rsidRPr="00E0758C" w:rsidRDefault="002D522F" w:rsidP="00820B46">
            <w:pPr>
              <w:pStyle w:val="berschrift3"/>
            </w:pPr>
            <w:r w:rsidRPr="00E0758C">
              <w:t>1.1</w:t>
            </w:r>
          </w:p>
        </w:tc>
        <w:tc>
          <w:tcPr>
            <w:tcW w:w="8462" w:type="dxa"/>
            <w:gridSpan w:val="3"/>
          </w:tcPr>
          <w:p w14:paraId="55809676" w14:textId="105A3590" w:rsidR="002D522F" w:rsidRPr="00911328" w:rsidRDefault="00C82247" w:rsidP="00820B46">
            <w:pPr>
              <w:pStyle w:val="berschrift3"/>
            </w:pPr>
            <w:r>
              <w:t>Mal-Aufgaben zerlegen</w:t>
            </w:r>
          </w:p>
        </w:tc>
      </w:tr>
      <w:tr w:rsidR="006461F5" w:rsidRPr="00E0758C" w14:paraId="6BB5047D" w14:textId="77777777" w:rsidTr="00274D15">
        <w:trPr>
          <w:trHeight w:val="126"/>
        </w:trPr>
        <w:tc>
          <w:tcPr>
            <w:tcW w:w="610" w:type="dxa"/>
          </w:tcPr>
          <w:p w14:paraId="560595BE" w14:textId="3EE52DB2" w:rsidR="006461F5" w:rsidRPr="00E0758C" w:rsidRDefault="006461F5" w:rsidP="006461F5">
            <w:pPr>
              <w:spacing w:line="240" w:lineRule="atLeast"/>
            </w:pPr>
          </w:p>
        </w:tc>
        <w:tc>
          <w:tcPr>
            <w:tcW w:w="425" w:type="dxa"/>
            <w:vMerge w:val="restart"/>
          </w:tcPr>
          <w:p w14:paraId="2F4E77E9" w14:textId="133B4E0C" w:rsidR="006461F5" w:rsidRDefault="006461F5" w:rsidP="006461F5">
            <w:pPr>
              <w:pStyle w:val="Nummerierung"/>
            </w:pPr>
            <w:r>
              <w:t>a)</w:t>
            </w:r>
          </w:p>
        </w:tc>
        <w:tc>
          <w:tcPr>
            <w:tcW w:w="4019" w:type="dxa"/>
          </w:tcPr>
          <w:p w14:paraId="1B2CA38D" w14:textId="77777777" w:rsidR="006461F5" w:rsidRDefault="006461F5" w:rsidP="006461F5">
            <w:r w:rsidRPr="000E639A">
              <w:t xml:space="preserve">Das Bild zeigt die Aufgabe </w:t>
            </w:r>
            <w:r w:rsidRPr="000E639A">
              <w:rPr>
                <w:b/>
                <w:bCs/>
              </w:rPr>
              <w:t>6 · 7</w:t>
            </w:r>
            <w:r>
              <w:t>.</w:t>
            </w:r>
          </w:p>
          <w:p w14:paraId="662C8297" w14:textId="77777777" w:rsidR="006461F5" w:rsidRDefault="006461F5" w:rsidP="006461F5"/>
          <w:p w14:paraId="62167EA5" w14:textId="2C24B587" w:rsidR="006461F5" w:rsidRDefault="006461F5" w:rsidP="006461F5">
            <w:r>
              <w:t>Leonies Rechenweg: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"/>
              <w:gridCol w:w="432"/>
              <w:gridCol w:w="1275"/>
            </w:tblGrid>
            <w:tr w:rsidR="00D72D9D" w14:paraId="7BEE80A5" w14:textId="77777777" w:rsidTr="00D72D9D">
              <w:trPr>
                <w:trHeight w:val="170"/>
              </w:trPr>
              <w:tc>
                <w:tcPr>
                  <w:tcW w:w="163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2EED26C" w14:textId="445FE9D8" w:rsidR="00D72D9D" w:rsidRDefault="00D72D9D" w:rsidP="006461F5">
                  <w:r>
                    <w:t>6</w:t>
                  </w:r>
                </w:p>
              </w:tc>
              <w:tc>
                <w:tcPr>
                  <w:tcW w:w="432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F0B34A6" w14:textId="2A92A59D" w:rsidR="00D72D9D" w:rsidRPr="008835E8" w:rsidRDefault="00D72D9D" w:rsidP="006461F5">
                  <w:r w:rsidRPr="008835E8">
                    <w:t>· 7 =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BEFC615" w14:textId="2DB17533" w:rsidR="00D72D9D" w:rsidRDefault="00D72D9D" w:rsidP="006461F5">
                  <w:r>
                    <w:t>35 + 7 = 42</w:t>
                  </w:r>
                </w:p>
              </w:tc>
            </w:tr>
            <w:tr w:rsidR="00D72D9D" w14:paraId="60D4E9A8" w14:textId="77777777" w:rsidTr="00D72D9D">
              <w:trPr>
                <w:trHeight w:val="170"/>
              </w:trPr>
              <w:tc>
                <w:tcPr>
                  <w:tcW w:w="163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07CA3667" w14:textId="2E9AE28E" w:rsidR="00D72D9D" w:rsidRDefault="00D72D9D" w:rsidP="006461F5">
                  <w:r>
                    <w:t>5</w:t>
                  </w:r>
                </w:p>
              </w:tc>
              <w:tc>
                <w:tcPr>
                  <w:tcW w:w="432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7395B5A7" w14:textId="08819FA8" w:rsidR="00D72D9D" w:rsidRDefault="00D72D9D" w:rsidP="006461F5">
                  <w:r w:rsidRPr="008835E8">
                    <w:t>· 7 =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166B643" w14:textId="5EC84E3E" w:rsidR="00D72D9D" w:rsidRDefault="00D72D9D" w:rsidP="006461F5">
                  <w:r>
                    <w:t>35</w:t>
                  </w:r>
                </w:p>
              </w:tc>
            </w:tr>
            <w:tr w:rsidR="00D72D9D" w14:paraId="0B6A5583" w14:textId="77777777" w:rsidTr="00D72D9D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6314BB74" w14:textId="06F22852" w:rsidR="00D72D9D" w:rsidRDefault="00D72D9D" w:rsidP="006461F5">
                  <w:r>
                    <w:t>1</w:t>
                  </w:r>
                </w:p>
              </w:tc>
              <w:tc>
                <w:tcPr>
                  <w:tcW w:w="432" w:type="dxa"/>
                  <w:tcMar>
                    <w:left w:w="0" w:type="dxa"/>
                    <w:right w:w="0" w:type="dxa"/>
                  </w:tcMar>
                </w:tcPr>
                <w:p w14:paraId="2D6840C9" w14:textId="1469E919" w:rsidR="00D72D9D" w:rsidRDefault="00D72D9D" w:rsidP="006461F5">
                  <w:r w:rsidRPr="008835E8">
                    <w:t>· 7 =</w:t>
                  </w:r>
                </w:p>
              </w:tc>
              <w:tc>
                <w:tcPr>
                  <w:tcW w:w="1275" w:type="dxa"/>
                  <w:tcMar>
                    <w:left w:w="0" w:type="dxa"/>
                    <w:right w:w="0" w:type="dxa"/>
                  </w:tcMar>
                </w:tcPr>
                <w:p w14:paraId="138A2B3A" w14:textId="456E9543" w:rsidR="00D72D9D" w:rsidRDefault="00D72D9D" w:rsidP="006461F5">
                  <w:r>
                    <w:t>7</w:t>
                  </w:r>
                </w:p>
              </w:tc>
            </w:tr>
            <w:tr w:rsidR="002543F2" w14:paraId="389040CE" w14:textId="77777777" w:rsidTr="00D72D9D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02021845" w14:textId="77777777" w:rsidR="002543F2" w:rsidRDefault="002543F2" w:rsidP="006461F5"/>
              </w:tc>
              <w:tc>
                <w:tcPr>
                  <w:tcW w:w="432" w:type="dxa"/>
                  <w:tcMar>
                    <w:left w:w="0" w:type="dxa"/>
                    <w:right w:w="0" w:type="dxa"/>
                  </w:tcMar>
                </w:tcPr>
                <w:p w14:paraId="2569D115" w14:textId="77777777" w:rsidR="002543F2" w:rsidRPr="008835E8" w:rsidRDefault="002543F2" w:rsidP="006461F5"/>
              </w:tc>
              <w:tc>
                <w:tcPr>
                  <w:tcW w:w="1275" w:type="dxa"/>
                  <w:tcMar>
                    <w:left w:w="0" w:type="dxa"/>
                    <w:right w:w="0" w:type="dxa"/>
                  </w:tcMar>
                </w:tcPr>
                <w:p w14:paraId="6786C714" w14:textId="77777777" w:rsidR="002543F2" w:rsidRDefault="002543F2" w:rsidP="006461F5"/>
              </w:tc>
            </w:tr>
          </w:tbl>
          <w:p w14:paraId="17D30CED" w14:textId="38CB15F7" w:rsidR="006461F5" w:rsidRPr="000E639A" w:rsidRDefault="006461F5" w:rsidP="006461F5"/>
        </w:tc>
        <w:tc>
          <w:tcPr>
            <w:tcW w:w="4018" w:type="dxa"/>
            <w:vMerge w:val="restart"/>
          </w:tcPr>
          <w:p w14:paraId="705AEFF9" w14:textId="299B93D8" w:rsidR="006461F5" w:rsidRPr="000E639A" w:rsidRDefault="007E4256" w:rsidP="006461F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2160" behindDoc="0" locked="0" layoutInCell="1" allowOverlap="1" wp14:anchorId="5083957E" wp14:editId="3D8A671C">
                      <wp:simplePos x="0" y="0"/>
                      <wp:positionH relativeFrom="column">
                        <wp:posOffset>1870998</wp:posOffset>
                      </wp:positionH>
                      <wp:positionV relativeFrom="paragraph">
                        <wp:posOffset>230505</wp:posOffset>
                      </wp:positionV>
                      <wp:extent cx="645795" cy="722893"/>
                      <wp:effectExtent l="0" t="0" r="0" b="1270"/>
                      <wp:wrapNone/>
                      <wp:docPr id="9599649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64477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25988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C32F4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3957E" id="_x0000_s1077" style="position:absolute;margin-left:147.3pt;margin-top:18.15pt;width:50.85pt;height:56.9pt;z-index:2519321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">
                      <v:shape id="Grafik 6" o:spid="_x0000_s107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">
                        <v:imagedata r:id="rId52" o:title="" chromakey="white"/>
                      </v:shape>
                      <v:shape id="Textfeld 12" o:spid="_x0000_s107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BDC32F4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4D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AE37AA8" wp14:editId="04DD7374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1022350</wp:posOffset>
                      </wp:positionV>
                      <wp:extent cx="1428750" cy="467995"/>
                      <wp:effectExtent l="0" t="76200" r="19050" b="14605"/>
                      <wp:wrapSquare wrapText="bothSides"/>
                      <wp:docPr id="2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467995"/>
                              </a:xfrm>
                              <a:prstGeom prst="wedgeRoundRectCallout">
                                <a:avLst>
                                  <a:gd name="adj1" fmla="val 23464"/>
                                  <a:gd name="adj2" fmla="val -6464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77DC1" w14:textId="215C941B" w:rsidR="000C0FE2" w:rsidRPr="00E27235" w:rsidRDefault="000C0FE2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Ich zerlege die Aufgabe in zwei Mal-Aufgaben.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37AA8" id="_x0000_s1080" type="#_x0000_t62" style="position:absolute;margin-left:86.35pt;margin-top:80.5pt;width:112.5pt;height:36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" adj="15868,-3164" fillcolor="white [3201]" strokecolor="#bfbfbf [2412]" strokeweight="1pt">
                      <v:textbox inset="2mm,2mm,2mm,2mm">
                        <w:txbxContent>
                          <w:p w14:paraId="24E77DC1" w14:textId="215C941B" w:rsidR="000C0FE2" w:rsidRPr="00E27235" w:rsidRDefault="000C0FE2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Ich zerlege die Aufgabe in zwei Mal-Aufgaben.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3344">
              <w:rPr>
                <w:noProof/>
              </w:rPr>
              <w:drawing>
                <wp:anchor distT="0" distB="0" distL="114300" distR="114300" simplePos="0" relativeHeight="251810304" behindDoc="0" locked="0" layoutInCell="1" allowOverlap="1" wp14:anchorId="5BD7BA5B" wp14:editId="1D73F728">
                  <wp:simplePos x="0" y="0"/>
                  <wp:positionH relativeFrom="column">
                    <wp:posOffset>58</wp:posOffset>
                  </wp:positionH>
                  <wp:positionV relativeFrom="paragraph">
                    <wp:posOffset>289</wp:posOffset>
                  </wp:positionV>
                  <wp:extent cx="1638300" cy="1612900"/>
                  <wp:effectExtent l="0" t="0" r="0" b="6350"/>
                  <wp:wrapSquare wrapText="bothSides"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1F5" w:rsidRPr="00E0758C" w14:paraId="454F4452" w14:textId="77777777" w:rsidTr="006D307D">
        <w:trPr>
          <w:trHeight w:val="842"/>
        </w:trPr>
        <w:tc>
          <w:tcPr>
            <w:tcW w:w="610" w:type="dxa"/>
          </w:tcPr>
          <w:p w14:paraId="3E642B43" w14:textId="1C986FEB" w:rsidR="006461F5" w:rsidRPr="00E0758C" w:rsidRDefault="005627FB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7AEBF1" wp14:editId="64BA60F4">
                  <wp:extent cx="360000" cy="272386"/>
                  <wp:effectExtent l="0" t="0" r="2540" b="0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/>
          </w:tcPr>
          <w:p w14:paraId="23DC82F5" w14:textId="77777777" w:rsidR="006461F5" w:rsidRDefault="006461F5" w:rsidP="006461F5">
            <w:pPr>
              <w:pStyle w:val="Nummerierung"/>
            </w:pPr>
          </w:p>
        </w:tc>
        <w:tc>
          <w:tcPr>
            <w:tcW w:w="4019" w:type="dxa"/>
          </w:tcPr>
          <w:p w14:paraId="26702512" w14:textId="77777777" w:rsidR="002543F2" w:rsidRDefault="002543F2" w:rsidP="002543F2">
            <w:r>
              <w:t>Erkläre, wie Leonie rechnet.</w:t>
            </w:r>
          </w:p>
          <w:p w14:paraId="374AFA9B" w14:textId="77777777" w:rsidR="002543F2" w:rsidRDefault="002543F2" w:rsidP="002543F2">
            <w:r>
              <w:t xml:space="preserve">Lege mit dem Punktefeld nach und </w:t>
            </w:r>
          </w:p>
          <w:p w14:paraId="3C524206" w14:textId="63D0AADD" w:rsidR="006461F5" w:rsidRPr="000E639A" w:rsidRDefault="002543F2" w:rsidP="002543F2">
            <w:r>
              <w:t>kreise Leonies Mal-Aufgaben rot ein.</w:t>
            </w:r>
          </w:p>
        </w:tc>
        <w:tc>
          <w:tcPr>
            <w:tcW w:w="4018" w:type="dxa"/>
            <w:vMerge/>
          </w:tcPr>
          <w:p w14:paraId="5D98ADC5" w14:textId="13A8585A" w:rsidR="006461F5" w:rsidRPr="000E639A" w:rsidRDefault="006461F5" w:rsidP="006461F5"/>
        </w:tc>
      </w:tr>
      <w:tr w:rsidR="00274D15" w:rsidRPr="00E0758C" w14:paraId="3BDDDE99" w14:textId="77777777" w:rsidTr="00B564E0">
        <w:trPr>
          <w:trHeight w:val="684"/>
        </w:trPr>
        <w:tc>
          <w:tcPr>
            <w:tcW w:w="610" w:type="dxa"/>
          </w:tcPr>
          <w:p w14:paraId="63A03023" w14:textId="77777777" w:rsidR="00274D15" w:rsidRPr="00E0758C" w:rsidRDefault="00274D15" w:rsidP="006461F5">
            <w:pPr>
              <w:spacing w:line="240" w:lineRule="atLeast"/>
            </w:pPr>
          </w:p>
        </w:tc>
        <w:tc>
          <w:tcPr>
            <w:tcW w:w="425" w:type="dxa"/>
          </w:tcPr>
          <w:p w14:paraId="6E6281D0" w14:textId="77777777" w:rsidR="00274D15" w:rsidRDefault="00274D15" w:rsidP="002543F2"/>
        </w:tc>
        <w:tc>
          <w:tcPr>
            <w:tcW w:w="4019" w:type="dxa"/>
          </w:tcPr>
          <w:p w14:paraId="6EB3A7A6" w14:textId="012615DD" w:rsidR="00274D15" w:rsidRDefault="00274D15" w:rsidP="002543F2"/>
        </w:tc>
        <w:tc>
          <w:tcPr>
            <w:tcW w:w="4018" w:type="dxa"/>
            <w:vMerge w:val="restart"/>
          </w:tcPr>
          <w:tbl>
            <w:tblPr>
              <w:tblStyle w:val="Tabellenraster"/>
              <w:tblpPr w:leftFromText="141" w:rightFromText="141" w:vertAnchor="text" w:horzAnchor="page" w:tblpX="1606" w:tblpY="-18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"/>
              <w:gridCol w:w="432"/>
              <w:gridCol w:w="1275"/>
            </w:tblGrid>
            <w:tr w:rsidR="00B564E0" w14:paraId="6A156E09" w14:textId="77777777" w:rsidTr="00B564E0">
              <w:trPr>
                <w:trHeight w:val="170"/>
              </w:trPr>
              <w:tc>
                <w:tcPr>
                  <w:tcW w:w="1870" w:type="dxa"/>
                  <w:gridSpan w:val="3"/>
                  <w:tcMar>
                    <w:left w:w="0" w:type="dxa"/>
                    <w:right w:w="0" w:type="dxa"/>
                  </w:tcMar>
                </w:tcPr>
                <w:p w14:paraId="20E77237" w14:textId="77777777" w:rsidR="00B564E0" w:rsidRDefault="00B564E0" w:rsidP="00B564E0">
                  <w:r>
                    <w:t>Jonas Rechenweg:</w:t>
                  </w:r>
                </w:p>
              </w:tc>
            </w:tr>
            <w:tr w:rsidR="00B564E0" w14:paraId="6080AFBA" w14:textId="77777777" w:rsidTr="00B564E0">
              <w:trPr>
                <w:trHeight w:val="170"/>
              </w:trPr>
              <w:tc>
                <w:tcPr>
                  <w:tcW w:w="163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32B491A" w14:textId="77777777" w:rsidR="00B564E0" w:rsidRDefault="00B564E0" w:rsidP="00B564E0">
                  <w:r>
                    <w:t>6</w:t>
                  </w:r>
                </w:p>
              </w:tc>
              <w:tc>
                <w:tcPr>
                  <w:tcW w:w="432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3EA0519F" w14:textId="77777777" w:rsidR="00B564E0" w:rsidRPr="008835E8" w:rsidRDefault="00B564E0" w:rsidP="00B564E0">
                  <w:r w:rsidRPr="008835E8">
                    <w:t>· 7 =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27681F2C" w14:textId="77777777" w:rsidR="00B564E0" w:rsidRDefault="00B564E0" w:rsidP="00B564E0">
                  <w:r>
                    <w:t>30 + 12 = 42</w:t>
                  </w:r>
                </w:p>
              </w:tc>
            </w:tr>
            <w:tr w:rsidR="00B564E0" w14:paraId="3B4F9EDE" w14:textId="77777777" w:rsidTr="00B564E0">
              <w:trPr>
                <w:trHeight w:val="170"/>
              </w:trPr>
              <w:tc>
                <w:tcPr>
                  <w:tcW w:w="163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43E25D1E" w14:textId="77777777" w:rsidR="00B564E0" w:rsidRDefault="00B564E0" w:rsidP="00B564E0">
                  <w:r>
                    <w:t>6</w:t>
                  </w:r>
                </w:p>
              </w:tc>
              <w:tc>
                <w:tcPr>
                  <w:tcW w:w="432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E1B2CFA" w14:textId="77777777" w:rsidR="00B564E0" w:rsidRDefault="00B564E0" w:rsidP="00B564E0">
                  <w:r w:rsidRPr="008835E8">
                    <w:t xml:space="preserve">· </w:t>
                  </w:r>
                  <w:r>
                    <w:t>5</w:t>
                  </w:r>
                  <w:r w:rsidRPr="008835E8">
                    <w:t xml:space="preserve"> =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3994DEF" w14:textId="77777777" w:rsidR="00B564E0" w:rsidRDefault="00B564E0" w:rsidP="00B564E0">
                  <w:r>
                    <w:t>30</w:t>
                  </w:r>
                </w:p>
              </w:tc>
            </w:tr>
            <w:tr w:rsidR="00B564E0" w14:paraId="293F5ABE" w14:textId="77777777" w:rsidTr="00B564E0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788E8AB4" w14:textId="77777777" w:rsidR="00B564E0" w:rsidRDefault="00B564E0" w:rsidP="00B564E0">
                  <w:r>
                    <w:t>6</w:t>
                  </w:r>
                </w:p>
              </w:tc>
              <w:tc>
                <w:tcPr>
                  <w:tcW w:w="432" w:type="dxa"/>
                  <w:tcMar>
                    <w:left w:w="0" w:type="dxa"/>
                    <w:right w:w="0" w:type="dxa"/>
                  </w:tcMar>
                </w:tcPr>
                <w:p w14:paraId="0F6C165A" w14:textId="77777777" w:rsidR="00B564E0" w:rsidRDefault="00B564E0" w:rsidP="00B564E0">
                  <w:r w:rsidRPr="008835E8">
                    <w:t xml:space="preserve">· </w:t>
                  </w:r>
                  <w:r>
                    <w:t>2</w:t>
                  </w:r>
                  <w:r w:rsidRPr="008835E8">
                    <w:t xml:space="preserve"> =</w:t>
                  </w:r>
                </w:p>
              </w:tc>
              <w:tc>
                <w:tcPr>
                  <w:tcW w:w="1275" w:type="dxa"/>
                  <w:tcMar>
                    <w:left w:w="0" w:type="dxa"/>
                    <w:right w:w="0" w:type="dxa"/>
                  </w:tcMar>
                </w:tcPr>
                <w:p w14:paraId="40A23105" w14:textId="77777777" w:rsidR="00B564E0" w:rsidRDefault="00B564E0" w:rsidP="00B564E0">
                  <w:r>
                    <w:t>12</w:t>
                  </w:r>
                </w:p>
              </w:tc>
            </w:tr>
            <w:tr w:rsidR="00B564E0" w14:paraId="1A84B1ED" w14:textId="77777777" w:rsidTr="00B564E0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7E890143" w14:textId="77777777" w:rsidR="00B564E0" w:rsidRDefault="00B564E0" w:rsidP="00B564E0"/>
              </w:tc>
              <w:tc>
                <w:tcPr>
                  <w:tcW w:w="432" w:type="dxa"/>
                  <w:tcMar>
                    <w:left w:w="0" w:type="dxa"/>
                    <w:right w:w="0" w:type="dxa"/>
                  </w:tcMar>
                </w:tcPr>
                <w:p w14:paraId="69026A2A" w14:textId="77777777" w:rsidR="00B564E0" w:rsidRPr="008835E8" w:rsidRDefault="00B564E0" w:rsidP="00B564E0"/>
              </w:tc>
              <w:tc>
                <w:tcPr>
                  <w:tcW w:w="1275" w:type="dxa"/>
                  <w:tcMar>
                    <w:left w:w="0" w:type="dxa"/>
                    <w:right w:w="0" w:type="dxa"/>
                  </w:tcMar>
                </w:tcPr>
                <w:p w14:paraId="1CAFACCB" w14:textId="77777777" w:rsidR="00B564E0" w:rsidRDefault="00B564E0" w:rsidP="00B564E0"/>
              </w:tc>
            </w:tr>
          </w:tbl>
          <w:p w14:paraId="7D3380B7" w14:textId="0F91A96A" w:rsidR="00274D15" w:rsidRPr="000E639A" w:rsidRDefault="007E4256" w:rsidP="006461F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4208" behindDoc="0" locked="0" layoutInCell="1" allowOverlap="1" wp14:anchorId="621D07CB" wp14:editId="0EC0F1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15838510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82374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39695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7D361B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D07CB" id="_x0000_s1081" style="position:absolute;margin-left:0;margin-top:.15pt;width:43.7pt;height:57.7pt;z-index:2519342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">
                      <v:shape id="Grafik 4" o:spid="_x0000_s108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">
                        <v:imagedata r:id="rId44" o:title="" chromakey="white"/>
                      </v:shape>
                      <v:shape id="Textfeld 12" o:spid="_x0000_s108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57D361B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End w:id="6"/>
      <w:tr w:rsidR="00274D15" w:rsidRPr="00E0758C" w14:paraId="15EEEA69" w14:textId="77777777" w:rsidTr="00274D15">
        <w:trPr>
          <w:trHeight w:val="763"/>
        </w:trPr>
        <w:tc>
          <w:tcPr>
            <w:tcW w:w="610" w:type="dxa"/>
          </w:tcPr>
          <w:p w14:paraId="2A0E4FE9" w14:textId="2EE0C3E5" w:rsidR="00274D15" w:rsidRPr="00E0758C" w:rsidRDefault="005627FB" w:rsidP="00274D1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AB1990A" wp14:editId="5A48B8BF">
                  <wp:extent cx="360000" cy="272386"/>
                  <wp:effectExtent l="0" t="0" r="2540" b="0"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E1980C" w14:textId="77777777" w:rsidR="00274D15" w:rsidRDefault="00274D15" w:rsidP="00274D15"/>
        </w:tc>
        <w:tc>
          <w:tcPr>
            <w:tcW w:w="4019" w:type="dxa"/>
          </w:tcPr>
          <w:p w14:paraId="071957D3" w14:textId="77777777" w:rsidR="00274D15" w:rsidRDefault="00274D15" w:rsidP="00274D15">
            <w:r>
              <w:t>Erkläre, wie Jonas rechnet.</w:t>
            </w:r>
          </w:p>
          <w:p w14:paraId="0FC64FFE" w14:textId="77777777" w:rsidR="00274D15" w:rsidRDefault="00274D15" w:rsidP="00274D15">
            <w:r>
              <w:t>Kreise Jonas Mal-Aufgaben grün ein.</w:t>
            </w:r>
          </w:p>
          <w:p w14:paraId="021C7551" w14:textId="1B831B98" w:rsidR="006D307D" w:rsidRDefault="006D307D" w:rsidP="00274D15"/>
        </w:tc>
        <w:tc>
          <w:tcPr>
            <w:tcW w:w="4018" w:type="dxa"/>
            <w:vMerge/>
          </w:tcPr>
          <w:p w14:paraId="18CD4579" w14:textId="77777777" w:rsidR="00274D15" w:rsidRDefault="00274D15" w:rsidP="00274D15"/>
        </w:tc>
      </w:tr>
      <w:tr w:rsidR="00DE2F81" w:rsidRPr="00E0758C" w14:paraId="3D6F7CE4" w14:textId="77777777" w:rsidTr="00564D4A">
        <w:trPr>
          <w:trHeight w:val="763"/>
        </w:trPr>
        <w:tc>
          <w:tcPr>
            <w:tcW w:w="610" w:type="dxa"/>
          </w:tcPr>
          <w:p w14:paraId="0E2FCF82" w14:textId="430ACB94" w:rsidR="00DE2F81" w:rsidRDefault="00DE2F81" w:rsidP="00274D1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27EE9" wp14:editId="630B59C7">
                  <wp:extent cx="313144" cy="272386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3876AE" w14:textId="047FC674" w:rsidR="00DE2F81" w:rsidRDefault="00DE2F81" w:rsidP="00BF1077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3DAA3704" w14:textId="77777777" w:rsidR="00DE2F81" w:rsidRDefault="00DE2F81" w:rsidP="00DE2F81">
            <w:r>
              <w:t xml:space="preserve">Stellt euch gegenseitig Aufgaben. </w:t>
            </w:r>
          </w:p>
          <w:p w14:paraId="1B8AF897" w14:textId="63987A5D" w:rsidR="00DE2F81" w:rsidRDefault="00DE2F81" w:rsidP="00DE2F81">
            <w:r>
              <w:t xml:space="preserve">Eine Person legt mit dem Malwinkel ein Punktefeld. Die andere nennt die passende Mal-Aufgabe. Rechnet die Aufgabe wie Leonie oder wie Jonas. </w:t>
            </w:r>
            <w:r w:rsidR="00A5396A">
              <w:br/>
            </w:r>
            <w:r>
              <w:t>Schreibt euren Rechenweg ins Heft und vergleicht eure Rechenwege.</w:t>
            </w:r>
          </w:p>
        </w:tc>
      </w:tr>
    </w:tbl>
    <w:p w14:paraId="4DD500FB" w14:textId="50225A87" w:rsidR="003C1E8F" w:rsidRDefault="003C1E8F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1797"/>
        <w:gridCol w:w="121"/>
        <w:gridCol w:w="91"/>
        <w:gridCol w:w="1003"/>
        <w:gridCol w:w="1006"/>
        <w:gridCol w:w="2010"/>
      </w:tblGrid>
      <w:tr w:rsidR="002B594D" w:rsidRPr="002B594D" w14:paraId="0936315C" w14:textId="77777777" w:rsidTr="00820B46">
        <w:tc>
          <w:tcPr>
            <w:tcW w:w="610" w:type="dxa"/>
          </w:tcPr>
          <w:p w14:paraId="05B7F9FB" w14:textId="1944705F" w:rsidR="002B594D" w:rsidRPr="002B594D" w:rsidRDefault="002B594D" w:rsidP="002B594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2B594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1.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2" w:type="dxa"/>
            <w:gridSpan w:val="8"/>
          </w:tcPr>
          <w:p w14:paraId="7DFDB5D9" w14:textId="7532C3C0" w:rsidR="002B594D" w:rsidRPr="002B594D" w:rsidRDefault="002B594D" w:rsidP="002B594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Punktebilder verändern</w:t>
            </w:r>
          </w:p>
        </w:tc>
      </w:tr>
      <w:tr w:rsidR="0082155B" w:rsidRPr="002B594D" w14:paraId="217C806F" w14:textId="77777777" w:rsidTr="0082155B">
        <w:trPr>
          <w:trHeight w:val="377"/>
        </w:trPr>
        <w:tc>
          <w:tcPr>
            <w:tcW w:w="610" w:type="dxa"/>
          </w:tcPr>
          <w:p w14:paraId="4CD6BD3E" w14:textId="77777777" w:rsidR="0082155B" w:rsidRPr="002B594D" w:rsidRDefault="0082155B" w:rsidP="002B594D">
            <w:pPr>
              <w:spacing w:line="240" w:lineRule="atLeast"/>
              <w:rPr>
                <w:noProof/>
              </w:rPr>
            </w:pPr>
            <w:r w:rsidRPr="002B594D">
              <w:rPr>
                <w:noProof/>
              </w:rPr>
              <w:drawing>
                <wp:inline distT="0" distB="0" distL="0" distR="0" wp14:anchorId="1F4EF3AD" wp14:editId="32E6F8A2">
                  <wp:extent cx="313144" cy="272386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8"/>
          </w:tcPr>
          <w:p w14:paraId="6918287A" w14:textId="77777777" w:rsidR="0082155B" w:rsidRDefault="0082155B" w:rsidP="0082155B">
            <w:r w:rsidRPr="002B594D">
              <w:t xml:space="preserve">Stellt euch gegenseitig Aufgaben. </w:t>
            </w:r>
          </w:p>
          <w:p w14:paraId="7ED08B4A" w14:textId="25FCAA26" w:rsidR="0082155B" w:rsidRPr="002B594D" w:rsidRDefault="0082155B" w:rsidP="0082155B"/>
        </w:tc>
      </w:tr>
      <w:tr w:rsidR="004B453F" w:rsidRPr="002B594D" w14:paraId="7CF9D3CE" w14:textId="77777777" w:rsidTr="008A64FB">
        <w:trPr>
          <w:trHeight w:val="377"/>
        </w:trPr>
        <w:tc>
          <w:tcPr>
            <w:tcW w:w="610" w:type="dxa"/>
          </w:tcPr>
          <w:p w14:paraId="18D6DA11" w14:textId="77777777" w:rsidR="004B453F" w:rsidRPr="002B594D" w:rsidRDefault="004B453F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4231" w:type="dxa"/>
            <w:gridSpan w:val="3"/>
          </w:tcPr>
          <w:p w14:paraId="33649270" w14:textId="45489655" w:rsidR="004B453F" w:rsidRPr="002B594D" w:rsidRDefault="004B453F" w:rsidP="0082155B">
            <w:r>
              <w:t>D</w:t>
            </w:r>
            <w:r w:rsidR="007E4256">
              <w:t>er</w:t>
            </w:r>
            <w:r>
              <w:t xml:space="preserve"> eine legt mit dem Malwinkel </w:t>
            </w:r>
            <w:r w:rsidR="007E4256">
              <w:br/>
            </w:r>
            <w:r>
              <w:t>ein Punktebild.</w:t>
            </w:r>
          </w:p>
        </w:tc>
        <w:tc>
          <w:tcPr>
            <w:tcW w:w="4231" w:type="dxa"/>
            <w:gridSpan w:val="5"/>
          </w:tcPr>
          <w:p w14:paraId="05788E5A" w14:textId="3A7814B5" w:rsidR="004B453F" w:rsidRPr="002B594D" w:rsidRDefault="004B453F" w:rsidP="0082155B">
            <w:r>
              <w:t>Die andere nennt die passende Malaufgabe und schreibt sie ins Heft.</w:t>
            </w:r>
          </w:p>
        </w:tc>
      </w:tr>
      <w:tr w:rsidR="00175E0C" w:rsidRPr="002B594D" w14:paraId="559D07AC" w14:textId="77777777" w:rsidTr="000A389A">
        <w:trPr>
          <w:trHeight w:val="1374"/>
        </w:trPr>
        <w:tc>
          <w:tcPr>
            <w:tcW w:w="610" w:type="dxa"/>
          </w:tcPr>
          <w:p w14:paraId="605C8D7C" w14:textId="1BCA309B" w:rsidR="00175E0C" w:rsidRPr="002B594D" w:rsidRDefault="00175E0C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4231" w:type="dxa"/>
            <w:gridSpan w:val="3"/>
          </w:tcPr>
          <w:p w14:paraId="59ACB692" w14:textId="55775E80" w:rsidR="00175E0C" w:rsidRDefault="00746580" w:rsidP="0082155B">
            <w:r>
              <w:rPr>
                <w:noProof/>
              </w:rPr>
              <w:drawing>
                <wp:anchor distT="0" distB="0" distL="0" distR="0" simplePos="0" relativeHeight="251828736" behindDoc="0" locked="0" layoutInCell="1" allowOverlap="1" wp14:anchorId="34A27AE8" wp14:editId="4E9804FB">
                  <wp:simplePos x="0" y="0"/>
                  <wp:positionH relativeFrom="column">
                    <wp:posOffset>1010526</wp:posOffset>
                  </wp:positionH>
                  <wp:positionV relativeFrom="paragraph">
                    <wp:posOffset>40640</wp:posOffset>
                  </wp:positionV>
                  <wp:extent cx="1638000" cy="813600"/>
                  <wp:effectExtent l="0" t="0" r="635" b="5715"/>
                  <wp:wrapSquare wrapText="bothSides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2400" behindDoc="0" locked="0" layoutInCell="1" allowOverlap="1" wp14:anchorId="5F71342F" wp14:editId="14EBC73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1270</wp:posOffset>
                      </wp:positionV>
                      <wp:extent cx="512626" cy="762117"/>
                      <wp:effectExtent l="0" t="0" r="0" b="0"/>
                      <wp:wrapNone/>
                      <wp:docPr id="79045408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83317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702876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2D94D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1342F" id="Gruppieren 14" o:spid="_x0000_s1084" style="position:absolute;margin-left:.05pt;margin-top:.1pt;width:40.35pt;height:60pt;z-index:251942400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">
                      <v:shape id="Grafik 11" o:spid="_x0000_s1085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">
                        <v:imagedata r:id="rId59" o:title="" chromakey="white"/>
                      </v:shape>
                      <v:shape id="Textfeld 12" o:spid="_x0000_s1086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FA2D94D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31" w:type="dxa"/>
            <w:gridSpan w:val="5"/>
          </w:tcPr>
          <w:p w14:paraId="51E4E7CA" w14:textId="58A03108" w:rsidR="00175E0C" w:rsidRDefault="007E4256" w:rsidP="0082155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6256" behindDoc="0" locked="0" layoutInCell="1" allowOverlap="1" wp14:anchorId="11986107" wp14:editId="4F62A6BE">
                      <wp:simplePos x="0" y="0"/>
                      <wp:positionH relativeFrom="column">
                        <wp:posOffset>1946359</wp:posOffset>
                      </wp:positionH>
                      <wp:positionV relativeFrom="paragraph">
                        <wp:posOffset>87942</wp:posOffset>
                      </wp:positionV>
                      <wp:extent cx="645795" cy="722893"/>
                      <wp:effectExtent l="0" t="0" r="0" b="1270"/>
                      <wp:wrapNone/>
                      <wp:docPr id="178782809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47080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34444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3BA1C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86107" id="_x0000_s1087" style="position:absolute;margin-left:153.25pt;margin-top:6.9pt;width:50.85pt;height:56.9pt;z-index:2519362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">
                      <v:shape id="Grafik 6" o:spid="_x0000_s108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">
                        <v:imagedata r:id="rId52" o:title="" chromakey="white"/>
                      </v:shape>
                      <v:shape id="Textfeld 12" o:spid="_x0000_s108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153BA1C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C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688BC17" wp14:editId="6BD683FF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177165</wp:posOffset>
                      </wp:positionV>
                      <wp:extent cx="1315720" cy="504000"/>
                      <wp:effectExtent l="0" t="0" r="246380" b="17145"/>
                      <wp:wrapSquare wrapText="bothSides"/>
                      <wp:docPr id="29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720" cy="50400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B6641" w14:textId="42603F8A" w:rsidR="00896CFB" w:rsidRPr="00E27235" w:rsidRDefault="00896CFB" w:rsidP="00896CF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3 mal 6 gleich 18</w:t>
                                  </w:r>
                                  <w:r w:rsidR="00A869C9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, denn ich sehe drei 6er</w:t>
                                  </w: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8BC17" id="_x0000_s1090" type="#_x0000_t62" style="position:absolute;margin-left:36.75pt;margin-top:13.95pt;width:103.6pt;height:39.7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" adj="25038,7191" fillcolor="white [3201]" strokecolor="#bfbfbf [2412]" strokeweight="1pt">
                      <v:textbox inset="1mm,1mm,1mm,1mm">
                        <w:txbxContent>
                          <w:p w14:paraId="121B6641" w14:textId="42603F8A" w:rsidR="00896CFB" w:rsidRPr="00E27235" w:rsidRDefault="00896CFB" w:rsidP="00896CFB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3 mal 6 gleich 18</w:t>
                            </w:r>
                            <w:r w:rsidR="00A869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 denn ich sehe drei 6er</w:t>
                            </w: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202" w:rsidRPr="002B594D" w14:paraId="7472538E" w14:textId="77777777" w:rsidTr="008A64FB">
        <w:trPr>
          <w:trHeight w:val="62"/>
        </w:trPr>
        <w:tc>
          <w:tcPr>
            <w:tcW w:w="610" w:type="dxa"/>
          </w:tcPr>
          <w:p w14:paraId="2E703617" w14:textId="77777777" w:rsidR="00325202" w:rsidRPr="002B594D" w:rsidRDefault="00325202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8462" w:type="dxa"/>
            <w:gridSpan w:val="8"/>
          </w:tcPr>
          <w:p w14:paraId="6F9CFBBC" w14:textId="6E58E7AD" w:rsidR="00325202" w:rsidRDefault="008A64FB" w:rsidP="0082155B">
            <w:pPr>
              <w:rPr>
                <w:noProof/>
              </w:rPr>
            </w:pPr>
            <w:r w:rsidRPr="008A64FB">
              <w:rPr>
                <w:noProof/>
              </w:rPr>
              <w:t>D</w:t>
            </w:r>
            <w:r w:rsidR="007E4256">
              <w:rPr>
                <w:noProof/>
              </w:rPr>
              <w:t>er</w:t>
            </w:r>
            <w:r w:rsidRPr="008A64FB">
              <w:rPr>
                <w:noProof/>
              </w:rPr>
              <w:t xml:space="preserve"> eine verschiebt den Malwinkel unten </w:t>
            </w:r>
            <w:r w:rsidR="007E4256">
              <w:rPr>
                <w:noProof/>
              </w:rPr>
              <w:br/>
            </w:r>
            <w:r w:rsidRPr="008A64FB">
              <w:rPr>
                <w:noProof/>
              </w:rPr>
              <w:t xml:space="preserve">oder an der Seite </w:t>
            </w:r>
            <w:r w:rsidRPr="008A64FB">
              <w:rPr>
                <w:b/>
                <w:bCs/>
                <w:noProof/>
              </w:rPr>
              <w:t>um eine Reihe</w:t>
            </w:r>
            <w:r w:rsidRPr="008A64FB">
              <w:rPr>
                <w:noProof/>
              </w:rPr>
              <w:t>.</w:t>
            </w:r>
          </w:p>
        </w:tc>
      </w:tr>
      <w:tr w:rsidR="00325202" w:rsidRPr="002B594D" w14:paraId="0ED20203" w14:textId="77777777" w:rsidTr="00325202">
        <w:trPr>
          <w:trHeight w:val="377"/>
        </w:trPr>
        <w:tc>
          <w:tcPr>
            <w:tcW w:w="610" w:type="dxa"/>
          </w:tcPr>
          <w:p w14:paraId="177B0F2E" w14:textId="77777777" w:rsidR="00325202" w:rsidRPr="002B594D" w:rsidRDefault="00325202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4352" w:type="dxa"/>
            <w:gridSpan w:val="4"/>
          </w:tcPr>
          <w:p w14:paraId="67021E11" w14:textId="1EAC664F" w:rsidR="00325202" w:rsidRDefault="00A5396A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88BA7D5" wp14:editId="22D9042A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687705</wp:posOffset>
                      </wp:positionV>
                      <wp:extent cx="1372870" cy="359410"/>
                      <wp:effectExtent l="76200" t="292100" r="11430" b="8890"/>
                      <wp:wrapNone/>
                      <wp:docPr id="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870" cy="359410"/>
                              </a:xfrm>
                              <a:prstGeom prst="wedgeRoundRectCallout">
                                <a:avLst>
                                  <a:gd name="adj1" fmla="val -53314"/>
                                  <a:gd name="adj2" fmla="val -1251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F578A" w14:textId="2CD519BC" w:rsidR="004F7974" w:rsidRPr="00E27235" w:rsidRDefault="004F7974" w:rsidP="004F79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Rechts eine Reihe dazu.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A7D5" id="_x0000_s1091" type="#_x0000_t62" style="position:absolute;margin-left:55.35pt;margin-top:54.15pt;width:108.1pt;height:28.3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" adj="-716,-16241" fillcolor="white [3201]" strokecolor="#bfbfbf [2412]" strokeweight="1pt">
                      <v:textbox inset="2mm,2mm,2mm,2mm">
                        <w:txbxContent>
                          <w:p w14:paraId="178F578A" w14:textId="2CD519BC" w:rsidR="004F7974" w:rsidRPr="00E27235" w:rsidRDefault="004F7974" w:rsidP="004F7974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Rechts eine Reihe dazu.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389A">
              <w:rPr>
                <w:noProof/>
              </w:rPr>
              <w:drawing>
                <wp:anchor distT="0" distB="0" distL="114300" distR="114300" simplePos="0" relativeHeight="251835904" behindDoc="0" locked="0" layoutInCell="1" allowOverlap="1" wp14:anchorId="5A85B45B" wp14:editId="1EA008EF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46990</wp:posOffset>
                  </wp:positionV>
                  <wp:extent cx="1638300" cy="812800"/>
                  <wp:effectExtent l="0" t="0" r="0" b="6350"/>
                  <wp:wrapSquare wrapText="bothSides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0352" behindDoc="0" locked="0" layoutInCell="1" allowOverlap="1" wp14:anchorId="56DDA489" wp14:editId="0FFE12A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6F08AB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DA489" id="_x0000_s1092" style="position:absolute;margin-left:.05pt;margin-top:.3pt;width:40.35pt;height:60pt;z-index:251940352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">
                      <v:shape id="Grafik 11" o:spid="_x0000_s1093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">
                        <v:imagedata r:id="rId59" o:title="" chromakey="white"/>
                      </v:shape>
                      <v:shape id="Textfeld 12" o:spid="_x0000_s1094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6F08AB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110" w:type="dxa"/>
            <w:gridSpan w:val="4"/>
          </w:tcPr>
          <w:p w14:paraId="57486185" w14:textId="79CE9C8F" w:rsidR="00325202" w:rsidRDefault="007E4256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4F64AF09" wp14:editId="19BC4B4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80645</wp:posOffset>
                      </wp:positionV>
                      <wp:extent cx="1475105" cy="683895"/>
                      <wp:effectExtent l="0" t="0" r="264795" b="14605"/>
                      <wp:wrapSquare wrapText="bothSides"/>
                      <wp:docPr id="31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683895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678FD" w14:textId="229803FD" w:rsidR="004F7974" w:rsidRPr="00E27235" w:rsidRDefault="004F7974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Dann ist es jetzt </w:t>
                                  </w:r>
                                  <w:r w:rsidR="007E4256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3 mal 7 gleich 21</w:t>
                                  </w:r>
                                  <w:r w:rsidR="00A869C9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, </w:t>
                                  </w:r>
                                  <w:r w:rsidR="007E4256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="00A869C9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denn ich sehe drei 7er.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4AF09" id="_x0000_s1095" type="#_x0000_t62" style="position:absolute;margin-left:20.25pt;margin-top:6.35pt;width:116.15pt;height:53.8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" adj="25038,7191" fillcolor="white [3201]" strokecolor="#bfbfbf [2412]" strokeweight="1pt">
                      <v:textbox inset="2mm,2mm,2mm,2mm">
                        <w:txbxContent>
                          <w:p w14:paraId="32A678FD" w14:textId="229803FD" w:rsidR="004F7974" w:rsidRPr="00E27235" w:rsidRDefault="004F7974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Dann ist es jetzt </w:t>
                            </w:r>
                            <w:r w:rsidR="007E4256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3 mal 7 gleich 21</w:t>
                            </w:r>
                            <w:r w:rsidR="00A869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="007E4256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A869C9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denn ich sehe drei 7er.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8304" behindDoc="0" locked="0" layoutInCell="1" allowOverlap="1" wp14:anchorId="163D14D5" wp14:editId="643C101F">
                      <wp:simplePos x="0" y="0"/>
                      <wp:positionH relativeFrom="column">
                        <wp:posOffset>1856501</wp:posOffset>
                      </wp:positionH>
                      <wp:positionV relativeFrom="paragraph">
                        <wp:posOffset>2816</wp:posOffset>
                      </wp:positionV>
                      <wp:extent cx="645795" cy="722893"/>
                      <wp:effectExtent l="0" t="0" r="0" b="1270"/>
                      <wp:wrapNone/>
                      <wp:docPr id="94477229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9795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48787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9A146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D14D5" id="_x0000_s1096" style="position:absolute;margin-left:146.2pt;margin-top:.2pt;width:50.85pt;height:56.9pt;z-index:25193830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">
                      <v:shape id="Grafik 6" o:spid="_x0000_s109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">
                        <v:imagedata r:id="rId52" o:title="" chromakey="white"/>
                      </v:shape>
                      <v:shape id="Textfeld 12" o:spid="_x0000_s109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59A146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564E0" w:rsidRPr="002B594D" w14:paraId="610F3C65" w14:textId="77777777" w:rsidTr="00830279">
        <w:trPr>
          <w:trHeight w:val="377"/>
        </w:trPr>
        <w:tc>
          <w:tcPr>
            <w:tcW w:w="610" w:type="dxa"/>
          </w:tcPr>
          <w:p w14:paraId="74CCABAE" w14:textId="77777777" w:rsidR="00B564E0" w:rsidRPr="002B594D" w:rsidRDefault="00B564E0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8462" w:type="dxa"/>
            <w:gridSpan w:val="8"/>
          </w:tcPr>
          <w:p w14:paraId="7E563AE4" w14:textId="7A818B3B" w:rsidR="00B564E0" w:rsidRDefault="00B564E0" w:rsidP="007E4256">
            <w:pPr>
              <w:ind w:left="4351"/>
              <w:rPr>
                <w:noProof/>
              </w:rPr>
            </w:pPr>
            <w:r>
              <w:rPr>
                <w:noProof/>
              </w:rPr>
              <w:t>Die andere nennt die passende Mal-Aufgabe und schreibt sie ins Heft.</w:t>
            </w:r>
          </w:p>
          <w:p w14:paraId="1B74551A" w14:textId="77777777" w:rsidR="00B564E0" w:rsidRDefault="00B564E0" w:rsidP="00B564E0">
            <w:pPr>
              <w:rPr>
                <w:noProof/>
              </w:rPr>
            </w:pPr>
            <w:r>
              <w:rPr>
                <w:noProof/>
              </w:rPr>
              <w:t xml:space="preserve">Überlegt gemeinsam: Wie viele Punkte sind es durch das Verschieben mehr oder </w:t>
            </w:r>
          </w:p>
          <w:p w14:paraId="272C1430" w14:textId="58F18C21" w:rsidR="00B564E0" w:rsidRDefault="00B564E0" w:rsidP="00B564E0">
            <w:pPr>
              <w:rPr>
                <w:noProof/>
              </w:rPr>
            </w:pPr>
            <w:r>
              <w:rPr>
                <w:noProof/>
              </w:rPr>
              <w:t>weniger geworden? Erklärt das mit dem Punktebild. Wechselt euch ab.</w:t>
            </w:r>
          </w:p>
        </w:tc>
      </w:tr>
      <w:tr w:rsidR="00A36282" w:rsidRPr="0090382F" w14:paraId="1D708D1A" w14:textId="77777777" w:rsidTr="00820B46">
        <w:tc>
          <w:tcPr>
            <w:tcW w:w="610" w:type="dxa"/>
          </w:tcPr>
          <w:p w14:paraId="703A1CC2" w14:textId="5FB43DF1" w:rsidR="00A36282" w:rsidRPr="0090382F" w:rsidRDefault="00A36282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1.3</w:t>
            </w:r>
          </w:p>
        </w:tc>
        <w:tc>
          <w:tcPr>
            <w:tcW w:w="8462" w:type="dxa"/>
            <w:gridSpan w:val="8"/>
          </w:tcPr>
          <w:p w14:paraId="006E2AE7" w14:textId="2A1590E0" w:rsidR="00A36282" w:rsidRPr="0090382F" w:rsidRDefault="00A36282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Hilfsaufgaben legen</w:t>
            </w:r>
          </w:p>
        </w:tc>
      </w:tr>
      <w:tr w:rsidR="00A36282" w:rsidRPr="0090382F" w14:paraId="30FC664E" w14:textId="77777777" w:rsidTr="00820B46">
        <w:tc>
          <w:tcPr>
            <w:tcW w:w="610" w:type="dxa"/>
          </w:tcPr>
          <w:p w14:paraId="01E1E63B" w14:textId="77777777" w:rsidR="00A36282" w:rsidRPr="0090382F" w:rsidRDefault="00A36282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524A24DC" w14:textId="77777777" w:rsidR="00A36282" w:rsidRPr="0090382F" w:rsidRDefault="00A36282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67E2584E" w14:textId="1863B3A6" w:rsidR="00FA5347" w:rsidRDefault="007E4256" w:rsidP="00863194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448" behindDoc="0" locked="0" layoutInCell="1" allowOverlap="1" wp14:anchorId="3DEC518D" wp14:editId="2FF49A64">
                      <wp:simplePos x="0" y="0"/>
                      <wp:positionH relativeFrom="column">
                        <wp:posOffset>4449409</wp:posOffset>
                      </wp:positionH>
                      <wp:positionV relativeFrom="paragraph">
                        <wp:posOffset>-1222</wp:posOffset>
                      </wp:positionV>
                      <wp:extent cx="702945" cy="775261"/>
                      <wp:effectExtent l="0" t="0" r="0" b="0"/>
                      <wp:wrapNone/>
                      <wp:docPr id="1329769961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92871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226699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7306FA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C518D" id="_x0000_s1099" style="position:absolute;margin-left:350.35pt;margin-top:-.1pt;width:55.35pt;height:61.05pt;z-index:251944448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">
                      <v:shape id="Grafik 1" o:spid="_x0000_s1100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">
                        <v:imagedata r:id="rId28" o:title="" chromakey="white"/>
                      </v:shape>
                      <v:shape id="Textfeld 12" o:spid="_x0000_s1101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07306FA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3194">
              <w:t xml:space="preserve">Dilara kennt einen Rechenweg, mit dem sie sich schwere Mal-Aufgaben </w:t>
            </w:r>
          </w:p>
          <w:p w14:paraId="27828680" w14:textId="442CDE05" w:rsidR="00A36282" w:rsidRDefault="00E27235" w:rsidP="00863194">
            <w:r>
              <w:rPr>
                <w:noProof/>
              </w:rPr>
              <mc:AlternateContent>
                <mc:Choice Requires="wps">
                  <w:drawing>
                    <wp:anchor distT="0" distB="0" distL="71755" distR="71755" simplePos="0" relativeHeight="251848192" behindDoc="0" locked="0" layoutInCell="1" allowOverlap="1" wp14:anchorId="35BD9F0D" wp14:editId="1F92BCC2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376555</wp:posOffset>
                      </wp:positionV>
                      <wp:extent cx="3356610" cy="1308735"/>
                      <wp:effectExtent l="0" t="203200" r="8890" b="12065"/>
                      <wp:wrapSquare wrapText="bothSides"/>
                      <wp:docPr id="31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6610" cy="1308735"/>
                              </a:xfrm>
                              <a:prstGeom prst="wedgeRoundRectCallout">
                                <a:avLst>
                                  <a:gd name="adj1" fmla="val 32656"/>
                                  <a:gd name="adj2" fmla="val -6499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FD1990" w14:textId="77777777" w:rsidR="00360BFA" w:rsidRPr="00E27235" w:rsidRDefault="00360BFA" w:rsidP="00E2723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27235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Die Aufgabe 9 mal 6 rechne ich so:</w:t>
                                  </w:r>
                                </w:p>
                                <w:p w14:paraId="04A14A80" w14:textId="77777777" w:rsidR="00360BFA" w:rsidRPr="00E27235" w:rsidRDefault="00360BFA" w:rsidP="00E2723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Ich lege mit dem Malwinkel die Aufgabe</w:t>
                                  </w:r>
                                  <w:r w:rsidRPr="00E27235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10 mal 6. </w:t>
                                  </w:r>
                                </w:p>
                                <w:p w14:paraId="64B99631" w14:textId="3E23F601" w:rsidR="00360BFA" w:rsidRPr="00E27235" w:rsidRDefault="00360BFA" w:rsidP="00E2723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Das ist eine leichte Aufgabe.  </w:t>
                                  </w:r>
                                </w:p>
                                <w:p w14:paraId="3EC3B0B0" w14:textId="77777777" w:rsidR="00360BFA" w:rsidRPr="00E27235" w:rsidRDefault="00360BFA" w:rsidP="00E2723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5B531B" w14:textId="56B5D89F" w:rsidR="00360BFA" w:rsidRPr="00E27235" w:rsidRDefault="00360BFA" w:rsidP="00E2723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Dann verschiebe ich den Malwinkel um eine Reihe nach oben und mache aus </w:t>
                                  </w:r>
                                  <w:r w:rsidRPr="00E27235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10 mal 6 </w:t>
                                  </w: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die Aufgabe </w:t>
                                  </w:r>
                                  <w:r w:rsidRPr="00E27235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mal 6</w:t>
                                  </w: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112E3454" w14:textId="13902CB8" w:rsidR="00896CFB" w:rsidRPr="00E27235" w:rsidRDefault="00360BFA" w:rsidP="00E2723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Dabei verschwinden 6 Punkte unter dem Malwinkel.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D9F0D" id="_x0000_s1102" type="#_x0000_t62" style="position:absolute;margin-left:135.85pt;margin-top:29.65pt;width:264.3pt;height:103.05pt;z-index:251848192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" adj="17854,-3239" fillcolor="white [3201]" strokecolor="#bfbfbf [2412]">
                      <v:textbox inset="0,1mm,0,1mm">
                        <w:txbxContent>
                          <w:p w14:paraId="3DFD1990" w14:textId="77777777" w:rsidR="00360BFA" w:rsidRPr="00E27235" w:rsidRDefault="00360BFA" w:rsidP="00E2723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723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Die Aufgabe 9 mal 6 rechne ich so:</w:t>
                            </w:r>
                          </w:p>
                          <w:p w14:paraId="04A14A80" w14:textId="77777777" w:rsidR="00360BFA" w:rsidRPr="00E27235" w:rsidRDefault="00360BFA" w:rsidP="00E27235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Ich lege mit dem Malwinkel die Aufgabe</w:t>
                            </w:r>
                            <w:r w:rsidRPr="00E2723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10 mal 6. </w:t>
                            </w:r>
                          </w:p>
                          <w:p w14:paraId="64B99631" w14:textId="3E23F601" w:rsidR="00360BFA" w:rsidRPr="00E27235" w:rsidRDefault="00360BFA" w:rsidP="00E27235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 ist eine leichte Aufgabe.  </w:t>
                            </w:r>
                          </w:p>
                          <w:p w14:paraId="3EC3B0B0" w14:textId="77777777" w:rsidR="00360BFA" w:rsidRPr="00E27235" w:rsidRDefault="00360BFA" w:rsidP="00E27235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D5B531B" w14:textId="56B5D89F" w:rsidR="00360BFA" w:rsidRPr="00E27235" w:rsidRDefault="00360BFA" w:rsidP="00E27235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Dann verschiebe ich den Malwinkel um eine Reihe nach oben und mache aus </w:t>
                            </w:r>
                            <w:r w:rsidRPr="00E2723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 mal 6 </w:t>
                            </w: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die Aufgabe </w:t>
                            </w:r>
                            <w:r w:rsidRPr="00E27235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 mal 6</w:t>
                            </w: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12E3454" w14:textId="13902CB8" w:rsidR="00896CFB" w:rsidRPr="00E27235" w:rsidRDefault="00360BFA" w:rsidP="00E27235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Dabei verschwinden 6 Punkte unter dem Malwinkel.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3194">
              <w:t xml:space="preserve">leichter </w:t>
            </w:r>
            <w:r w:rsidR="00FA5347">
              <w:t>m</w:t>
            </w:r>
            <w:r w:rsidR="00863194">
              <w:t>achen kann.</w:t>
            </w:r>
            <w:r w:rsidR="001D2A74">
              <w:rPr>
                <w:noProof/>
              </w:rPr>
              <w:t xml:space="preserve"> </w:t>
            </w:r>
          </w:p>
          <w:p w14:paraId="1A9DC0DC" w14:textId="0EA0A6D4" w:rsidR="001D2A74" w:rsidRPr="0090382F" w:rsidRDefault="006D6F3B" w:rsidP="00863194">
            <w:r>
              <w:rPr>
                <w:noProof/>
              </w:rPr>
              <w:drawing>
                <wp:anchor distT="0" distB="0" distL="114300" distR="114300" simplePos="0" relativeHeight="251842048" behindDoc="0" locked="0" layoutInCell="1" allowOverlap="1" wp14:anchorId="3F2D8E80" wp14:editId="3B9BF7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150084</wp:posOffset>
                  </wp:positionV>
                  <wp:extent cx="1625600" cy="1600200"/>
                  <wp:effectExtent l="0" t="0" r="0" b="0"/>
                  <wp:wrapSquare wrapText="bothSides"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15A2" w:rsidRPr="0090382F" w14:paraId="298F48D0" w14:textId="77777777" w:rsidTr="005F2D20">
        <w:trPr>
          <w:trHeight w:val="112"/>
        </w:trPr>
        <w:tc>
          <w:tcPr>
            <w:tcW w:w="610" w:type="dxa"/>
          </w:tcPr>
          <w:p w14:paraId="29F00051" w14:textId="77777777" w:rsidR="003015A2" w:rsidRPr="0090382F" w:rsidRDefault="003015A2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7748E236" w14:textId="77777777" w:rsidR="003015A2" w:rsidRDefault="003015A2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  <w:gridSpan w:val="4"/>
          </w:tcPr>
          <w:p w14:paraId="6E059372" w14:textId="77777777" w:rsidR="003015A2" w:rsidRDefault="003015A2" w:rsidP="00863194">
            <w:r>
              <w:t>Dilara schreibt ihren Rechenweg so auf:</w:t>
            </w:r>
          </w:p>
          <w:p w14:paraId="7CC6F6BC" w14:textId="4D489D56" w:rsidR="003015A2" w:rsidRDefault="003015A2" w:rsidP="00863194"/>
        </w:tc>
        <w:tc>
          <w:tcPr>
            <w:tcW w:w="4019" w:type="dxa"/>
            <w:gridSpan w:val="3"/>
            <w:vMerge w:val="restart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8"/>
              <w:gridCol w:w="340"/>
              <w:gridCol w:w="510"/>
            </w:tblGrid>
            <w:tr w:rsidR="003015A2" w14:paraId="681D5322" w14:textId="77777777" w:rsidTr="00241F2C">
              <w:trPr>
                <w:trHeight w:val="170"/>
              </w:trPr>
              <w:tc>
                <w:tcPr>
                  <w:tcW w:w="33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449ADD32" w14:textId="728EB7DC" w:rsidR="003015A2" w:rsidRDefault="003015A2" w:rsidP="00471F26">
                  <w:pPr>
                    <w:jc w:val="right"/>
                  </w:pPr>
                  <w:r>
                    <w:t xml:space="preserve">9 </w:t>
                  </w:r>
                </w:p>
              </w:tc>
              <w:tc>
                <w:tcPr>
                  <w:tcW w:w="34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04248F8C" w14:textId="7696D860" w:rsidR="003015A2" w:rsidRPr="008835E8" w:rsidRDefault="003015A2" w:rsidP="00471F26">
                  <w:r>
                    <w:t xml:space="preserve"> </w:t>
                  </w:r>
                  <w:r w:rsidRPr="008835E8">
                    <w:t xml:space="preserve">· </w:t>
                  </w:r>
                  <w:r>
                    <w:t>6</w:t>
                  </w:r>
                </w:p>
              </w:tc>
              <w:tc>
                <w:tcPr>
                  <w:tcW w:w="51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09A3B32C" w14:textId="4098A31A" w:rsidR="003015A2" w:rsidRDefault="003015A2" w:rsidP="00471F26">
                  <w:r>
                    <w:t>= 54</w:t>
                  </w:r>
                </w:p>
              </w:tc>
            </w:tr>
            <w:tr w:rsidR="003015A2" w14:paraId="41D9AD6E" w14:textId="77777777" w:rsidTr="00241F2C">
              <w:trPr>
                <w:trHeight w:val="170"/>
              </w:trPr>
              <w:tc>
                <w:tcPr>
                  <w:tcW w:w="33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480B2960" w14:textId="6ADDD9B6" w:rsidR="003015A2" w:rsidRDefault="003015A2" w:rsidP="00471F26">
                  <w:pPr>
                    <w:jc w:val="right"/>
                  </w:pPr>
                  <w:r>
                    <w:t>10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F3F2289" w14:textId="260126FF" w:rsidR="003015A2" w:rsidRDefault="003015A2" w:rsidP="00471F26">
                  <w:r>
                    <w:t xml:space="preserve"> </w:t>
                  </w:r>
                  <w:r w:rsidRPr="008835E8">
                    <w:t xml:space="preserve">· </w:t>
                  </w:r>
                  <w:r>
                    <w:t>6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41CD9BA" w14:textId="22D047DE" w:rsidR="003015A2" w:rsidRDefault="003015A2" w:rsidP="00471F26">
                  <w:r>
                    <w:t>= 60</w:t>
                  </w:r>
                </w:p>
              </w:tc>
            </w:tr>
            <w:tr w:rsidR="003015A2" w14:paraId="7CFA1C2E" w14:textId="77777777" w:rsidTr="00241F2C">
              <w:trPr>
                <w:trHeight w:val="170"/>
              </w:trPr>
              <w:tc>
                <w:tcPr>
                  <w:tcW w:w="338" w:type="dxa"/>
                  <w:tcMar>
                    <w:left w:w="0" w:type="dxa"/>
                    <w:right w:w="0" w:type="dxa"/>
                  </w:tcMar>
                </w:tcPr>
                <w:p w14:paraId="56DF2E46" w14:textId="74F0C01B" w:rsidR="003015A2" w:rsidRDefault="003015A2" w:rsidP="00471F26">
                  <w:pPr>
                    <w:jc w:val="right"/>
                  </w:pPr>
                  <w:r>
                    <w:t>60</w:t>
                  </w:r>
                </w:p>
              </w:tc>
              <w:tc>
                <w:tcPr>
                  <w:tcW w:w="340" w:type="dxa"/>
                  <w:tcMar>
                    <w:left w:w="0" w:type="dxa"/>
                    <w:right w:w="0" w:type="dxa"/>
                  </w:tcMar>
                </w:tcPr>
                <w:p w14:paraId="4AFF210D" w14:textId="1AD5A1EF" w:rsidR="003015A2" w:rsidRDefault="003015A2" w:rsidP="00471F26">
                  <w:r>
                    <w:t xml:space="preserve"> -</w:t>
                  </w:r>
                  <w:r w:rsidRPr="008835E8">
                    <w:t xml:space="preserve"> </w:t>
                  </w:r>
                  <w:r>
                    <w:t>6</w:t>
                  </w:r>
                </w:p>
              </w:tc>
              <w:tc>
                <w:tcPr>
                  <w:tcW w:w="510" w:type="dxa"/>
                  <w:tcMar>
                    <w:left w:w="0" w:type="dxa"/>
                    <w:right w:w="0" w:type="dxa"/>
                  </w:tcMar>
                </w:tcPr>
                <w:p w14:paraId="38A3BF99" w14:textId="2AD16B9F" w:rsidR="003015A2" w:rsidRDefault="003015A2" w:rsidP="00471F26">
                  <w:r>
                    <w:t>= 54</w:t>
                  </w:r>
                </w:p>
              </w:tc>
            </w:tr>
          </w:tbl>
          <w:p w14:paraId="421B3A10" w14:textId="5CECA01A" w:rsidR="003015A2" w:rsidRDefault="003015A2" w:rsidP="00863194"/>
        </w:tc>
      </w:tr>
      <w:tr w:rsidR="003015A2" w:rsidRPr="0090382F" w14:paraId="54574C69" w14:textId="77777777" w:rsidTr="005F2D20">
        <w:trPr>
          <w:trHeight w:val="112"/>
        </w:trPr>
        <w:tc>
          <w:tcPr>
            <w:tcW w:w="610" w:type="dxa"/>
          </w:tcPr>
          <w:p w14:paraId="0750A739" w14:textId="29FABC2D" w:rsidR="003015A2" w:rsidRPr="0090382F" w:rsidRDefault="003015A2" w:rsidP="00820B4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311D893" wp14:editId="2EAE4B28">
                  <wp:extent cx="360000" cy="272386"/>
                  <wp:effectExtent l="0" t="0" r="2540" b="0"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2BFA91" w14:textId="77777777" w:rsidR="003015A2" w:rsidRDefault="003015A2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  <w:gridSpan w:val="4"/>
          </w:tcPr>
          <w:p w14:paraId="7D514B73" w14:textId="77777777" w:rsidR="003015A2" w:rsidRDefault="003015A2" w:rsidP="00863194">
            <w:r>
              <w:t>Erkläre Dilaras Rechenweg.</w:t>
            </w:r>
          </w:p>
          <w:p w14:paraId="67BBD592" w14:textId="12CDD42C" w:rsidR="003015A2" w:rsidRDefault="003015A2" w:rsidP="00863194"/>
        </w:tc>
        <w:tc>
          <w:tcPr>
            <w:tcW w:w="4019" w:type="dxa"/>
            <w:gridSpan w:val="3"/>
            <w:vMerge/>
          </w:tcPr>
          <w:p w14:paraId="7E3863BD" w14:textId="71C683D1" w:rsidR="003015A2" w:rsidRDefault="003015A2" w:rsidP="00863194"/>
        </w:tc>
      </w:tr>
      <w:tr w:rsidR="003015A2" w:rsidRPr="0090382F" w14:paraId="4054B1F4" w14:textId="77777777" w:rsidTr="00B13260">
        <w:trPr>
          <w:trHeight w:val="112"/>
        </w:trPr>
        <w:tc>
          <w:tcPr>
            <w:tcW w:w="610" w:type="dxa"/>
          </w:tcPr>
          <w:p w14:paraId="5B8A68EC" w14:textId="77777777" w:rsidR="003015A2" w:rsidRDefault="003015A2" w:rsidP="00820B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7E81766" w14:textId="66C4A057" w:rsidR="003015A2" w:rsidRDefault="003015A2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618BB694" w14:textId="77777777" w:rsidR="003015A2" w:rsidRDefault="003015A2" w:rsidP="003015A2">
            <w:r>
              <w:t xml:space="preserve">Rechne die Aufgaben wie Dilara. </w:t>
            </w:r>
          </w:p>
          <w:p w14:paraId="50CDB157" w14:textId="77777777" w:rsidR="003015A2" w:rsidRDefault="003015A2" w:rsidP="003015A2">
            <w:r>
              <w:t>Lege erst eine leichte Aufgabe. Verschiebe dann den Malwinkel.</w:t>
            </w:r>
          </w:p>
          <w:p w14:paraId="3BD04786" w14:textId="0A754B12" w:rsidR="00E22BFB" w:rsidRDefault="00E22BFB" w:rsidP="003015A2"/>
        </w:tc>
      </w:tr>
      <w:tr w:rsidR="00DC367C" w:rsidRPr="0090382F" w14:paraId="49333C42" w14:textId="77777777" w:rsidTr="00691619">
        <w:trPr>
          <w:trHeight w:val="112"/>
        </w:trPr>
        <w:tc>
          <w:tcPr>
            <w:tcW w:w="610" w:type="dxa"/>
          </w:tcPr>
          <w:p w14:paraId="43348CDE" w14:textId="77777777" w:rsidR="00DC367C" w:rsidRDefault="00DC367C" w:rsidP="00820B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0CE881" w14:textId="77777777" w:rsidR="00DC367C" w:rsidRDefault="00DC367C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009" w:type="dxa"/>
          </w:tcPr>
          <w:p w14:paraId="5CEE356E" w14:textId="68A2A1D2" w:rsidR="00DC367C" w:rsidRDefault="00CC0945" w:rsidP="00DC367C">
            <w:pPr>
              <w:pStyle w:val="Listenabsatz"/>
              <w:numPr>
                <w:ilvl w:val="0"/>
                <w:numId w:val="29"/>
              </w:numPr>
            </w:pPr>
            <w:r>
              <w:t xml:space="preserve">9 </w:t>
            </w:r>
            <w:r w:rsidRPr="008835E8">
              <w:t>·</w:t>
            </w:r>
            <w:r>
              <w:t xml:space="preserve"> 7</w:t>
            </w:r>
          </w:p>
        </w:tc>
        <w:tc>
          <w:tcPr>
            <w:tcW w:w="2009" w:type="dxa"/>
            <w:gridSpan w:val="3"/>
          </w:tcPr>
          <w:p w14:paraId="39849381" w14:textId="76BF565E" w:rsidR="00DC367C" w:rsidRDefault="00CC0945" w:rsidP="00CC0945">
            <w:pPr>
              <w:pStyle w:val="Listenabsatz"/>
              <w:numPr>
                <w:ilvl w:val="0"/>
                <w:numId w:val="29"/>
              </w:numPr>
            </w:pPr>
            <w:r>
              <w:t xml:space="preserve">2 </w:t>
            </w:r>
            <w:r w:rsidRPr="008835E8">
              <w:t>·</w:t>
            </w:r>
            <w:r>
              <w:t xml:space="preserve"> 9</w:t>
            </w:r>
          </w:p>
        </w:tc>
        <w:tc>
          <w:tcPr>
            <w:tcW w:w="2009" w:type="dxa"/>
            <w:gridSpan w:val="2"/>
          </w:tcPr>
          <w:p w14:paraId="2E1B8DD6" w14:textId="21B56922" w:rsidR="00DC367C" w:rsidRDefault="00CC0945" w:rsidP="00CC0945">
            <w:pPr>
              <w:pStyle w:val="Listenabsatz"/>
              <w:numPr>
                <w:ilvl w:val="0"/>
                <w:numId w:val="29"/>
              </w:numPr>
            </w:pPr>
            <w:r>
              <w:t xml:space="preserve">9 </w:t>
            </w:r>
            <w:r w:rsidRPr="008835E8">
              <w:t>·</w:t>
            </w:r>
            <w:r>
              <w:t xml:space="preserve"> 9</w:t>
            </w:r>
          </w:p>
        </w:tc>
        <w:tc>
          <w:tcPr>
            <w:tcW w:w="2010" w:type="dxa"/>
          </w:tcPr>
          <w:p w14:paraId="3CFB4137" w14:textId="77777777" w:rsidR="00DC367C" w:rsidRDefault="00CC0945" w:rsidP="00CC0945">
            <w:pPr>
              <w:pStyle w:val="Listenabsatz"/>
              <w:numPr>
                <w:ilvl w:val="0"/>
                <w:numId w:val="29"/>
              </w:numPr>
            </w:pPr>
            <w:r>
              <w:t xml:space="preserve">8 </w:t>
            </w:r>
            <w:r w:rsidRPr="008835E8">
              <w:t>·</w:t>
            </w:r>
            <w:r>
              <w:t xml:space="preserve"> 3</w:t>
            </w:r>
          </w:p>
          <w:p w14:paraId="54407E1F" w14:textId="35C40B88" w:rsidR="00CC0945" w:rsidRDefault="00CC0945" w:rsidP="00CC0945"/>
        </w:tc>
      </w:tr>
      <w:tr w:rsidR="00CC0945" w:rsidRPr="0090382F" w14:paraId="0223506C" w14:textId="77777777" w:rsidTr="00FA4340">
        <w:trPr>
          <w:trHeight w:val="112"/>
        </w:trPr>
        <w:tc>
          <w:tcPr>
            <w:tcW w:w="610" w:type="dxa"/>
          </w:tcPr>
          <w:p w14:paraId="5657E677" w14:textId="77777777" w:rsidR="00CC0945" w:rsidRDefault="00CC0945" w:rsidP="00820B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5314949" w14:textId="77777777" w:rsidR="00CC0945" w:rsidRDefault="00CC0945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009" w:type="dxa"/>
          </w:tcPr>
          <w:p w14:paraId="21B71350" w14:textId="77777777" w:rsidR="00CC0945" w:rsidRDefault="00CC0945" w:rsidP="00DC367C">
            <w:pPr>
              <w:pStyle w:val="Listenabsatz"/>
              <w:numPr>
                <w:ilvl w:val="0"/>
                <w:numId w:val="29"/>
              </w:numPr>
            </w:pPr>
            <w:r>
              <w:t xml:space="preserve">4 </w:t>
            </w:r>
            <w:r w:rsidRPr="008835E8">
              <w:t>·</w:t>
            </w:r>
            <w:r>
              <w:t xml:space="preserve"> 8</w:t>
            </w:r>
          </w:p>
          <w:p w14:paraId="4ED53821" w14:textId="67361B02" w:rsidR="00D27C77" w:rsidRDefault="00D27C77" w:rsidP="00FA4340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2009" w:type="dxa"/>
            <w:gridSpan w:val="3"/>
          </w:tcPr>
          <w:p w14:paraId="64D7362F" w14:textId="584AC774" w:rsidR="00CC0945" w:rsidRDefault="00847CC4" w:rsidP="00CC0945">
            <w:pPr>
              <w:pStyle w:val="Listenabsatz"/>
              <w:numPr>
                <w:ilvl w:val="0"/>
                <w:numId w:val="29"/>
              </w:numPr>
            </w:pPr>
            <w:r>
              <w:t xml:space="preserve">11 </w:t>
            </w:r>
            <w:r w:rsidRPr="008835E8">
              <w:t>·</w:t>
            </w:r>
            <w:r>
              <w:t xml:space="preserve"> 6 (*)</w:t>
            </w:r>
          </w:p>
        </w:tc>
        <w:tc>
          <w:tcPr>
            <w:tcW w:w="1003" w:type="dxa"/>
            <w:vAlign w:val="bottom"/>
          </w:tcPr>
          <w:p w14:paraId="2F468E01" w14:textId="13898954" w:rsidR="00CC0945" w:rsidRDefault="00D27C77" w:rsidP="00D27C77">
            <w:r>
              <w:rPr>
                <w:noProof/>
              </w:rPr>
              <w:drawing>
                <wp:inline distT="0" distB="0" distL="0" distR="0" wp14:anchorId="1E661D88" wp14:editId="4E87AA5B">
                  <wp:extent cx="360000" cy="272386"/>
                  <wp:effectExtent l="0" t="0" r="2540" b="0"/>
                  <wp:docPr id="322" name="Grafi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  <w:gridSpan w:val="2"/>
          </w:tcPr>
          <w:p w14:paraId="40C2898A" w14:textId="7655424B" w:rsidR="00CC0945" w:rsidRDefault="007F3E1D" w:rsidP="00CC0945">
            <w:pPr>
              <w:pStyle w:val="Listenabsatz"/>
              <w:numPr>
                <w:ilvl w:val="0"/>
                <w:numId w:val="29"/>
              </w:numPr>
            </w:pPr>
            <w:r w:rsidRPr="007F3E1D">
              <w:t>Erkläre, wie du die</w:t>
            </w:r>
            <w:r>
              <w:t xml:space="preserve"> </w:t>
            </w:r>
            <w:r w:rsidRPr="007F3E1D">
              <w:t>Aufgaben gelöst hast.</w:t>
            </w:r>
          </w:p>
        </w:tc>
      </w:tr>
    </w:tbl>
    <w:p w14:paraId="764033DE" w14:textId="64438EA6" w:rsidR="002D522F" w:rsidRDefault="002D522F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7F3E1D" w:rsidRPr="0090382F" w14:paraId="3A9EBAE0" w14:textId="77777777" w:rsidTr="00820B46">
        <w:tc>
          <w:tcPr>
            <w:tcW w:w="610" w:type="dxa"/>
          </w:tcPr>
          <w:p w14:paraId="30A2E868" w14:textId="0E33D8E6" w:rsidR="007F3E1D" w:rsidRPr="0090382F" w:rsidRDefault="007F3E1D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1.4</w:t>
            </w:r>
          </w:p>
        </w:tc>
        <w:tc>
          <w:tcPr>
            <w:tcW w:w="8462" w:type="dxa"/>
            <w:gridSpan w:val="4"/>
          </w:tcPr>
          <w:p w14:paraId="74BABAD7" w14:textId="137DA306" w:rsidR="007F3E1D" w:rsidRPr="0090382F" w:rsidRDefault="00320A30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Rechenwege bei Mal-Aufgaben</w:t>
            </w:r>
          </w:p>
        </w:tc>
      </w:tr>
      <w:tr w:rsidR="007F3E1D" w:rsidRPr="0090382F" w14:paraId="36739D0D" w14:textId="77777777" w:rsidTr="00820B46">
        <w:tc>
          <w:tcPr>
            <w:tcW w:w="610" w:type="dxa"/>
          </w:tcPr>
          <w:p w14:paraId="7673E516" w14:textId="77777777" w:rsidR="007F3E1D" w:rsidRPr="0090382F" w:rsidRDefault="007F3E1D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5728624B" w14:textId="77777777" w:rsidR="007F3E1D" w:rsidRPr="0090382F" w:rsidRDefault="007F3E1D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3"/>
          </w:tcPr>
          <w:p w14:paraId="678B5CB5" w14:textId="77777777" w:rsidR="009F7E2A" w:rsidRDefault="009F7E2A" w:rsidP="009F7E2A">
            <w:r>
              <w:t>Entscheide selbst, ob du die Aufgaben wie Leonie oder wie Dilara rechnest.</w:t>
            </w:r>
          </w:p>
          <w:p w14:paraId="1377880D" w14:textId="77777777" w:rsidR="007F3E1D" w:rsidRDefault="009F7E2A" w:rsidP="009F7E2A">
            <w:r>
              <w:t>Schreibe deinen Rechenweg in dein Heft.</w:t>
            </w:r>
          </w:p>
          <w:p w14:paraId="13F844C9" w14:textId="3B49A624" w:rsidR="009F7E2A" w:rsidRPr="0090382F" w:rsidRDefault="009F7E2A" w:rsidP="009F7E2A"/>
        </w:tc>
      </w:tr>
      <w:tr w:rsidR="009F7E2A" w:rsidRPr="0090382F" w14:paraId="3D4D2D77" w14:textId="77777777" w:rsidTr="00003902">
        <w:tc>
          <w:tcPr>
            <w:tcW w:w="610" w:type="dxa"/>
          </w:tcPr>
          <w:p w14:paraId="0AAA3892" w14:textId="77777777" w:rsidR="009F7E2A" w:rsidRPr="0090382F" w:rsidRDefault="009F7E2A" w:rsidP="00820B46">
            <w:pPr>
              <w:spacing w:line="240" w:lineRule="atLeast"/>
            </w:pPr>
            <w:bookmarkStart w:id="7" w:name="_Hlk124756435"/>
          </w:p>
        </w:tc>
        <w:tc>
          <w:tcPr>
            <w:tcW w:w="425" w:type="dxa"/>
          </w:tcPr>
          <w:p w14:paraId="3F4901CB" w14:textId="77777777" w:rsidR="009F7E2A" w:rsidRDefault="009F7E2A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47D014EE" w14:textId="71049556" w:rsidR="009F7E2A" w:rsidRDefault="00FC48F4" w:rsidP="00FC48F4">
            <w:pPr>
              <w:pStyle w:val="Listenabsatz"/>
              <w:numPr>
                <w:ilvl w:val="0"/>
                <w:numId w:val="30"/>
              </w:numPr>
            </w:pPr>
            <w:r>
              <w:t xml:space="preserve">5 </w:t>
            </w:r>
            <w:r w:rsidRPr="008835E8">
              <w:t>·</w:t>
            </w:r>
            <w:r>
              <w:t xml:space="preserve"> 6</w:t>
            </w:r>
          </w:p>
        </w:tc>
        <w:tc>
          <w:tcPr>
            <w:tcW w:w="2679" w:type="dxa"/>
          </w:tcPr>
          <w:p w14:paraId="14BFC84E" w14:textId="4645A414" w:rsidR="009F7E2A" w:rsidRDefault="00690B4A" w:rsidP="00FC48F4">
            <w:pPr>
              <w:pStyle w:val="Listenabsatz"/>
              <w:numPr>
                <w:ilvl w:val="0"/>
                <w:numId w:val="30"/>
              </w:numPr>
            </w:pPr>
            <w:r>
              <w:t>9</w:t>
            </w:r>
            <w:r w:rsidR="00D04CEE">
              <w:t xml:space="preserve"> </w:t>
            </w:r>
            <w:r w:rsidR="00D04CEE" w:rsidRPr="008835E8">
              <w:t>·</w:t>
            </w:r>
            <w:r w:rsidR="00D04CEE">
              <w:t xml:space="preserve"> 9</w:t>
            </w:r>
          </w:p>
        </w:tc>
        <w:tc>
          <w:tcPr>
            <w:tcW w:w="2679" w:type="dxa"/>
          </w:tcPr>
          <w:p w14:paraId="1FFD82A0" w14:textId="77777777" w:rsidR="009F7E2A" w:rsidRDefault="00D04CEE" w:rsidP="00D04CEE">
            <w:pPr>
              <w:pStyle w:val="Listenabsatz"/>
              <w:numPr>
                <w:ilvl w:val="0"/>
                <w:numId w:val="30"/>
              </w:numPr>
            </w:pPr>
            <w:r>
              <w:t xml:space="preserve">2 </w:t>
            </w:r>
            <w:r w:rsidRPr="008835E8">
              <w:t>·</w:t>
            </w:r>
            <w:r>
              <w:t xml:space="preserve"> 8</w:t>
            </w:r>
          </w:p>
          <w:p w14:paraId="6ED6B0E5" w14:textId="1A5A9471" w:rsidR="00D04CEE" w:rsidRDefault="00D04CEE" w:rsidP="00D04CEE"/>
        </w:tc>
      </w:tr>
      <w:tr w:rsidR="00D04CEE" w:rsidRPr="0090382F" w14:paraId="59089F81" w14:textId="77777777" w:rsidTr="00003902">
        <w:tc>
          <w:tcPr>
            <w:tcW w:w="610" w:type="dxa"/>
          </w:tcPr>
          <w:p w14:paraId="372E3429" w14:textId="77777777" w:rsidR="00D04CEE" w:rsidRPr="0090382F" w:rsidRDefault="00D04CEE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293E669" w14:textId="77777777" w:rsidR="00D04CEE" w:rsidRDefault="00D04CEE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7EFAF1A1" w14:textId="36FA06F2" w:rsidR="00D04CEE" w:rsidRDefault="00D04CEE" w:rsidP="00FC48F4">
            <w:pPr>
              <w:pStyle w:val="Listenabsatz"/>
              <w:numPr>
                <w:ilvl w:val="0"/>
                <w:numId w:val="30"/>
              </w:numPr>
            </w:pPr>
            <w:r>
              <w:t xml:space="preserve">6 </w:t>
            </w:r>
            <w:r w:rsidRPr="008835E8">
              <w:t>·</w:t>
            </w:r>
            <w:r>
              <w:t xml:space="preserve"> 6</w:t>
            </w:r>
          </w:p>
        </w:tc>
        <w:tc>
          <w:tcPr>
            <w:tcW w:w="2679" w:type="dxa"/>
          </w:tcPr>
          <w:p w14:paraId="7C14A320" w14:textId="7728D0EE" w:rsidR="00D04CEE" w:rsidRDefault="00D04CEE" w:rsidP="00FC48F4">
            <w:pPr>
              <w:pStyle w:val="Listenabsatz"/>
              <w:numPr>
                <w:ilvl w:val="0"/>
                <w:numId w:val="30"/>
              </w:numPr>
            </w:pPr>
            <w:r>
              <w:t xml:space="preserve">7 </w:t>
            </w:r>
            <w:r w:rsidRPr="008835E8">
              <w:t>·</w:t>
            </w:r>
            <w:r>
              <w:t xml:space="preserve"> 6</w:t>
            </w:r>
          </w:p>
        </w:tc>
        <w:tc>
          <w:tcPr>
            <w:tcW w:w="2679" w:type="dxa"/>
          </w:tcPr>
          <w:p w14:paraId="6F824911" w14:textId="77777777" w:rsidR="00D04CEE" w:rsidRDefault="00D04CEE" w:rsidP="00D04CEE">
            <w:pPr>
              <w:pStyle w:val="Listenabsatz"/>
              <w:numPr>
                <w:ilvl w:val="0"/>
                <w:numId w:val="30"/>
              </w:numPr>
            </w:pPr>
            <w:r>
              <w:t xml:space="preserve">5 </w:t>
            </w:r>
            <w:r w:rsidRPr="008835E8">
              <w:t>·</w:t>
            </w:r>
            <w:r>
              <w:t xml:space="preserve"> 9</w:t>
            </w:r>
          </w:p>
          <w:p w14:paraId="3EC2FA49" w14:textId="3719B004" w:rsidR="00D04CEE" w:rsidRDefault="00D04CEE" w:rsidP="00D04CEE"/>
        </w:tc>
      </w:tr>
      <w:bookmarkEnd w:id="7"/>
      <w:tr w:rsidR="00D04CEE" w:rsidRPr="0090382F" w14:paraId="7A1FC92F" w14:textId="77777777" w:rsidTr="006D20E0">
        <w:tc>
          <w:tcPr>
            <w:tcW w:w="610" w:type="dxa"/>
          </w:tcPr>
          <w:p w14:paraId="7D22F3DD" w14:textId="1CDE97F5" w:rsidR="00D04CEE" w:rsidRPr="0090382F" w:rsidRDefault="00DF0F96" w:rsidP="00820B4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278579D" wp14:editId="7DC5F20E">
                  <wp:extent cx="360000" cy="272386"/>
                  <wp:effectExtent l="0" t="0" r="254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0F268C9" w14:textId="37885AD7" w:rsidR="00D04CEE" w:rsidRDefault="00D04CEE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3"/>
          </w:tcPr>
          <w:p w14:paraId="0298B9FE" w14:textId="77777777" w:rsidR="00DF0F96" w:rsidRDefault="00DF0F96" w:rsidP="00DF0F96">
            <w:pPr>
              <w:ind w:left="284" w:hanging="284"/>
            </w:pPr>
            <w:r>
              <w:t xml:space="preserve">Vergleicht eure Rechenwege. </w:t>
            </w:r>
          </w:p>
          <w:p w14:paraId="3823ED96" w14:textId="77777777" w:rsidR="00DF0F96" w:rsidRDefault="00DF0F96" w:rsidP="00DF0F96">
            <w:pPr>
              <w:ind w:left="284" w:hanging="284"/>
            </w:pPr>
            <w:r>
              <w:t xml:space="preserve">Überlegt gemeinsam: Welche Aufgaben kann man besonders gut mit Leonies </w:t>
            </w:r>
          </w:p>
          <w:p w14:paraId="7B9E11DA" w14:textId="555E62B1" w:rsidR="00D04CEE" w:rsidRDefault="00DF0F96" w:rsidP="00DF0F96">
            <w:pPr>
              <w:ind w:left="284" w:hanging="284"/>
            </w:pPr>
            <w:r>
              <w:t>und welche besonders gut mit Dilaras Rechenweg lösen?</w:t>
            </w:r>
          </w:p>
        </w:tc>
      </w:tr>
    </w:tbl>
    <w:p w14:paraId="2570ACF1" w14:textId="3D592EE9" w:rsidR="007947E8" w:rsidRDefault="007947E8" w:rsidP="008E408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7947E8" w:rsidRPr="007947E8" w14:paraId="020270FB" w14:textId="77777777" w:rsidTr="00A1647D">
        <w:trPr>
          <w:trHeight w:val="170"/>
        </w:trPr>
        <w:tc>
          <w:tcPr>
            <w:tcW w:w="610" w:type="dxa"/>
          </w:tcPr>
          <w:p w14:paraId="2A552B58" w14:textId="60F9CE35" w:rsidR="007947E8" w:rsidRPr="007947E8" w:rsidRDefault="007947E8" w:rsidP="007947E8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2</w:t>
            </w:r>
          </w:p>
        </w:tc>
        <w:tc>
          <w:tcPr>
            <w:tcW w:w="8462" w:type="dxa"/>
            <w:gridSpan w:val="2"/>
          </w:tcPr>
          <w:p w14:paraId="206C9E52" w14:textId="4EE41A41" w:rsidR="007947E8" w:rsidRPr="007947E8" w:rsidRDefault="007947E8" w:rsidP="007947E8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bis 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2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00</w:t>
            </w:r>
          </w:p>
        </w:tc>
      </w:tr>
      <w:tr w:rsidR="007947E8" w:rsidRPr="007947E8" w14:paraId="1A5FB80A" w14:textId="77777777" w:rsidTr="00A1647D">
        <w:tc>
          <w:tcPr>
            <w:tcW w:w="610" w:type="dxa"/>
          </w:tcPr>
          <w:p w14:paraId="32B501B6" w14:textId="6C058868" w:rsidR="007947E8" w:rsidRPr="007947E8" w:rsidRDefault="000D4C09" w:rsidP="007947E8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7947E8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2"/>
          </w:tcPr>
          <w:p w14:paraId="650F6342" w14:textId="77777777" w:rsidR="007947E8" w:rsidRPr="007947E8" w:rsidRDefault="007947E8" w:rsidP="007947E8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Mal-Aufgaben zerlegen</w:t>
            </w:r>
          </w:p>
        </w:tc>
      </w:tr>
      <w:tr w:rsidR="00B71717" w:rsidRPr="007947E8" w14:paraId="4FCF5979" w14:textId="77777777" w:rsidTr="007021BA">
        <w:trPr>
          <w:trHeight w:val="1111"/>
        </w:trPr>
        <w:tc>
          <w:tcPr>
            <w:tcW w:w="610" w:type="dxa"/>
          </w:tcPr>
          <w:p w14:paraId="65242209" w14:textId="7FF3D8DA" w:rsidR="00B71717" w:rsidRPr="007947E8" w:rsidRDefault="00B71717" w:rsidP="007947E8">
            <w:pPr>
              <w:spacing w:line="240" w:lineRule="atLeast"/>
            </w:pPr>
          </w:p>
        </w:tc>
        <w:tc>
          <w:tcPr>
            <w:tcW w:w="425" w:type="dxa"/>
          </w:tcPr>
          <w:p w14:paraId="363A9B45" w14:textId="77777777" w:rsidR="00B71717" w:rsidRPr="007947E8" w:rsidRDefault="00B71717" w:rsidP="007947E8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</w:tcPr>
          <w:p w14:paraId="485D41BF" w14:textId="07A1DCF0" w:rsidR="006624E8" w:rsidRDefault="00A668AE" w:rsidP="006624E8">
            <w:r>
              <w:rPr>
                <w:noProof/>
              </w:rPr>
              <w:drawing>
                <wp:anchor distT="0" distB="0" distL="114300" distR="114300" simplePos="0" relativeHeight="251855360" behindDoc="0" locked="0" layoutInCell="1" allowOverlap="1" wp14:anchorId="6F57CB09" wp14:editId="5B602056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0</wp:posOffset>
                  </wp:positionV>
                  <wp:extent cx="2387600" cy="1181100"/>
                  <wp:effectExtent l="0" t="0" r="0" b="0"/>
                  <wp:wrapSquare wrapText="bothSides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24E8">
              <w:t xml:space="preserve">Das Bild zeigt die Aufgabe </w:t>
            </w:r>
            <w:r w:rsidR="006624E8" w:rsidRPr="006624E8">
              <w:rPr>
                <w:b/>
                <w:bCs/>
              </w:rPr>
              <w:t>7 · 15</w:t>
            </w:r>
            <w:r w:rsidR="006624E8">
              <w:t>.</w:t>
            </w:r>
          </w:p>
          <w:p w14:paraId="3CB013AE" w14:textId="2A93EAC2" w:rsidR="006624E8" w:rsidRDefault="006624E8" w:rsidP="006624E8">
            <w:r>
              <w:t xml:space="preserve">Zerlege die Aufgabe in zwei Mal-Aufgaben </w:t>
            </w:r>
          </w:p>
          <w:p w14:paraId="60EB90C0" w14:textId="77777777" w:rsidR="00B71717" w:rsidRDefault="006624E8" w:rsidP="006624E8">
            <w:r>
              <w:t>und rechne sie im Heft aus.</w:t>
            </w:r>
          </w:p>
          <w:p w14:paraId="1D9B31EE" w14:textId="77777777" w:rsidR="00A668AE" w:rsidRDefault="00A668AE" w:rsidP="006624E8"/>
          <w:p w14:paraId="0B51E275" w14:textId="77777777" w:rsidR="00A668AE" w:rsidRDefault="00A668AE" w:rsidP="006624E8"/>
          <w:p w14:paraId="671CEF77" w14:textId="77777777" w:rsidR="00A668AE" w:rsidRDefault="00A668AE" w:rsidP="006624E8"/>
          <w:p w14:paraId="65A39671" w14:textId="5F695634" w:rsidR="00A668AE" w:rsidRPr="007947E8" w:rsidRDefault="00A668AE" w:rsidP="006624E8"/>
        </w:tc>
      </w:tr>
      <w:tr w:rsidR="00A668AE" w:rsidRPr="007947E8" w14:paraId="784A5C0A" w14:textId="77777777" w:rsidTr="00033597">
        <w:trPr>
          <w:trHeight w:val="684"/>
        </w:trPr>
        <w:tc>
          <w:tcPr>
            <w:tcW w:w="610" w:type="dxa"/>
          </w:tcPr>
          <w:p w14:paraId="5E7957AD" w14:textId="14035DA3" w:rsidR="00A668AE" w:rsidRPr="007947E8" w:rsidRDefault="00795958" w:rsidP="007947E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02C015E" wp14:editId="133D541C">
                  <wp:extent cx="313144" cy="272386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2567E7" w14:textId="7FDDB0A6" w:rsidR="00A668AE" w:rsidRPr="007947E8" w:rsidRDefault="00A668AE" w:rsidP="007947E8">
            <w:r w:rsidRPr="00A668AE"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</w:tcPr>
          <w:p w14:paraId="4FE1F1F0" w14:textId="77777777" w:rsidR="000D4C09" w:rsidRDefault="000D4C09" w:rsidP="000D4C09">
            <w:r>
              <w:t xml:space="preserve">Eine Person legt mit dem Malwinkel ein Punktebild. </w:t>
            </w:r>
          </w:p>
          <w:p w14:paraId="49A5CA2F" w14:textId="652AF673" w:rsidR="00A668AE" w:rsidRPr="007947E8" w:rsidRDefault="000D4C09" w:rsidP="000D4C09">
            <w:r>
              <w:t>Die andere nennt die passende Mal-Aufgabe. Rechnet dann gemeinsam die Aufgabe aus: Zerlegt die Aufgabe in zwei kleinere Mal-Aufgaben. Schreibt euren Rechenweg ins Heft.</w:t>
            </w:r>
          </w:p>
        </w:tc>
      </w:tr>
    </w:tbl>
    <w:p w14:paraId="64872BA9" w14:textId="3C3D8E37" w:rsidR="007F3E1D" w:rsidRDefault="007F3E1D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0D4C09" w:rsidRPr="007947E8" w14:paraId="100890B3" w14:textId="77777777" w:rsidTr="00A1647D">
        <w:tc>
          <w:tcPr>
            <w:tcW w:w="610" w:type="dxa"/>
          </w:tcPr>
          <w:p w14:paraId="6418BF52" w14:textId="4A7F526F" w:rsidR="000D4C09" w:rsidRPr="007947E8" w:rsidRDefault="000D4C09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06217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2" w:type="dxa"/>
            <w:gridSpan w:val="4"/>
          </w:tcPr>
          <w:p w14:paraId="2470A221" w14:textId="33D36E05" w:rsidR="000D4C09" w:rsidRPr="007947E8" w:rsidRDefault="000D4C09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Hilfsaufgaben legen</w:t>
            </w:r>
          </w:p>
        </w:tc>
      </w:tr>
      <w:tr w:rsidR="000D4C09" w:rsidRPr="007947E8" w14:paraId="78E77F0E" w14:textId="77777777" w:rsidTr="00795958">
        <w:trPr>
          <w:trHeight w:val="1111"/>
        </w:trPr>
        <w:tc>
          <w:tcPr>
            <w:tcW w:w="610" w:type="dxa"/>
            <w:vAlign w:val="bottom"/>
          </w:tcPr>
          <w:p w14:paraId="0AFF9665" w14:textId="77777777" w:rsidR="00795958" w:rsidRDefault="00795958" w:rsidP="00795958">
            <w:pPr>
              <w:spacing w:line="240" w:lineRule="atLeast"/>
            </w:pPr>
          </w:p>
          <w:p w14:paraId="555E9BC8" w14:textId="77777777" w:rsidR="00795958" w:rsidRDefault="00795958" w:rsidP="00795958">
            <w:pPr>
              <w:spacing w:line="240" w:lineRule="atLeast"/>
            </w:pPr>
          </w:p>
          <w:p w14:paraId="5C065A7C" w14:textId="77777777" w:rsidR="00795958" w:rsidRDefault="00795958" w:rsidP="00795958">
            <w:pPr>
              <w:spacing w:line="240" w:lineRule="atLeast"/>
            </w:pPr>
          </w:p>
          <w:p w14:paraId="3A05B77D" w14:textId="77777777" w:rsidR="000D4C09" w:rsidRDefault="00795958" w:rsidP="0079595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E28C284" wp14:editId="0CBB2C48">
                  <wp:extent cx="360000" cy="272386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3EC29" w14:textId="7ACA32A4" w:rsidR="00795958" w:rsidRPr="007947E8" w:rsidRDefault="00795958" w:rsidP="00795958">
            <w:pPr>
              <w:spacing w:line="240" w:lineRule="atLeast"/>
            </w:pPr>
          </w:p>
        </w:tc>
        <w:tc>
          <w:tcPr>
            <w:tcW w:w="425" w:type="dxa"/>
          </w:tcPr>
          <w:p w14:paraId="32A79F29" w14:textId="77777777" w:rsidR="000D4C09" w:rsidRPr="007947E8" w:rsidRDefault="000D4C09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3"/>
          </w:tcPr>
          <w:p w14:paraId="589776A7" w14:textId="03404B95" w:rsidR="000D4C09" w:rsidRDefault="007E4256" w:rsidP="00B44D4F">
            <w:pPr>
              <w:spacing w:line="240" w:lineRule="auto"/>
              <w:rPr>
                <w:rFonts w:eastAsia="Calibri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6496" behindDoc="0" locked="0" layoutInCell="1" allowOverlap="1" wp14:anchorId="7200892D" wp14:editId="06486979">
                      <wp:simplePos x="0" y="0"/>
                      <wp:positionH relativeFrom="column">
                        <wp:posOffset>4380398</wp:posOffset>
                      </wp:positionH>
                      <wp:positionV relativeFrom="paragraph">
                        <wp:posOffset>-18475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07593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0892D" id="Gruppieren 16" o:spid="_x0000_s1103" style="position:absolute;margin-left:344.9pt;margin-top:-1.45pt;width:51.75pt;height:59.45pt;z-index:2519464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3rIemgMAAIA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4w1PZoMkW509YhArUbGMFKcYSuB9N1S&#13;&#10;59fUYnpgExPRf8GnlhqP6V5KSKPt3z/aD/rIHE4TcsA0WiTu+46GdiU/KeQ0jK5BsIOwGQS1a680&#13;&#10;qgz5gTdRxAXr5SDWqMlvGJTL8AqOqGJ4a5H4Qbzy3UzEoGV8uYxKXde7VXcGvTKPYAUy3h+/UWt6&#13;&#10;xnok7LMeWENLekrcTjegrvRy53UtIqsDsB2KPd5gcJTimIN0Mkf/vY5az/84XP4D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">
                      <v:shape id="Grafik 8" o:spid="_x0000_s1104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64" o:title="" chromakey="white"/>
                      </v:shape>
                      <v:shape id="Textfeld 12" o:spid="_x0000_s1105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07593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Rico</w:t>
            </w:r>
            <w:r w:rsidR="00B44D4F" w:rsidRPr="006F2F70">
              <w:rPr>
                <w:rFonts w:eastAsia="Calibri"/>
                <w:szCs w:val="20"/>
              </w:rPr>
              <w:t xml:space="preserve"> kennt einen Rechenweg, mit dem </w:t>
            </w:r>
            <w:r>
              <w:rPr>
                <w:rFonts w:eastAsia="Calibri"/>
                <w:szCs w:val="20"/>
              </w:rPr>
              <w:t>er</w:t>
            </w:r>
            <w:r w:rsidR="00B44D4F" w:rsidRPr="006F2F70">
              <w:rPr>
                <w:rFonts w:eastAsia="Calibri"/>
                <w:szCs w:val="20"/>
              </w:rPr>
              <w:t xml:space="preserve"> sich schwere </w:t>
            </w:r>
            <w:r w:rsidR="00B44D4F" w:rsidRPr="006F2F70">
              <w:rPr>
                <w:rFonts w:eastAsia="Calibri"/>
                <w:szCs w:val="20"/>
              </w:rPr>
              <w:br/>
              <w:t>Mal-Aufgaben leichter machen kann.</w:t>
            </w:r>
          </w:p>
          <w:p w14:paraId="09401E23" w14:textId="51AE07A1" w:rsidR="006931EB" w:rsidRDefault="006931EB" w:rsidP="00B44D4F">
            <w:pPr>
              <w:spacing w:line="240" w:lineRule="auto"/>
              <w:rPr>
                <w:rFonts w:eastAsia="Calibri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56384" behindDoc="0" locked="0" layoutInCell="1" allowOverlap="1" wp14:anchorId="413B1972" wp14:editId="11C576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2324100" cy="1152525"/>
                  <wp:effectExtent l="0" t="0" r="0" b="952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AC3D0" w14:textId="389380A9" w:rsidR="006538B2" w:rsidRDefault="006538B2" w:rsidP="00A1647D"/>
          <w:p w14:paraId="21B2185E" w14:textId="43F81E47" w:rsidR="00E27235" w:rsidRDefault="00C34A35" w:rsidP="00A1647D">
            <w:r w:rsidRPr="00C34A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16723215" wp14:editId="06C4554D">
                      <wp:simplePos x="0" y="0"/>
                      <wp:positionH relativeFrom="column">
                        <wp:posOffset>2196292</wp:posOffset>
                      </wp:positionH>
                      <wp:positionV relativeFrom="paragraph">
                        <wp:posOffset>154074</wp:posOffset>
                      </wp:positionV>
                      <wp:extent cx="2647950" cy="1849120"/>
                      <wp:effectExtent l="0" t="304800" r="19050" b="17780"/>
                      <wp:wrapNone/>
                      <wp:docPr id="3348667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1849120"/>
                              </a:xfrm>
                              <a:prstGeom prst="wedgeRoundRectCallout">
                                <a:avLst>
                                  <a:gd name="adj1" fmla="val 44043"/>
                                  <a:gd name="adj2" fmla="val -6547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024E14" w14:textId="77777777" w:rsidR="00C34A35" w:rsidRDefault="00C34A35" w:rsidP="00C34A35">
                                  <w:pPr>
                                    <w:rPr>
                                      <w:rFonts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Die Aufgabe 9 mal 16 rechne ich so:</w:t>
                                  </w:r>
                                </w:p>
                                <w:p w14:paraId="60C737FB" w14:textId="46845D37" w:rsidR="00C34A35" w:rsidRDefault="00C34A35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Ich lege mit dem Malwinkel die Aufgabe</w:t>
                                  </w:r>
                                  <w:r>
                                    <w:rPr>
                                      <w:rFonts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10 mal 16.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Das ist eine leichte Aufgabe.  </w:t>
                                  </w:r>
                                </w:p>
                                <w:p w14:paraId="55BB7A6A" w14:textId="77777777" w:rsidR="00C34A35" w:rsidRDefault="00C34A35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  <w:p w14:paraId="1454135F" w14:textId="77777777" w:rsidR="00C34A35" w:rsidRDefault="00C34A35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Dann verschiebe ich den Malwinkel um eine Reihe nach oben und mache aus </w:t>
                                  </w:r>
                                </w:p>
                                <w:p w14:paraId="7877D556" w14:textId="77777777" w:rsidR="00C34A35" w:rsidRDefault="00C34A35" w:rsidP="00C34A35">
                                  <w:pPr>
                                    <w:rPr>
                                      <w:rFonts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10 mal 16 die Aufgabe 9 mal 16. </w:t>
                                  </w:r>
                                </w:p>
                                <w:p w14:paraId="28403C6E" w14:textId="57423FB6" w:rsidR="00C34A35" w:rsidRDefault="0037454C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Aus zehn 16er Reihen werden neun 16er Reihen</w:t>
                                  </w:r>
                                  <w:r w:rsidR="00C34A35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23215" id="_x0000_s1106" type="#_x0000_t62" style="position:absolute;margin-left:172.95pt;margin-top:12.15pt;width:208.5pt;height:145.6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" adj="20313,-3342" fillcolor="white [3201]" strokecolor="#bfbfbf [2412]" strokeweight="1pt">
                      <v:textbox inset="0,1mm,0,1mm">
                        <w:txbxContent>
                          <w:p w14:paraId="30024E14" w14:textId="77777777" w:rsidR="00C34A35" w:rsidRDefault="00C34A35" w:rsidP="00C34A35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Die Aufgabe 9 mal 16 rechne ich so:</w:t>
                            </w:r>
                          </w:p>
                          <w:p w14:paraId="60C737FB" w14:textId="46845D37" w:rsidR="00C34A35" w:rsidRDefault="00C34A35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Ich lege mit dem Malwinkel die Aufgabe</w:t>
                            </w: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10 mal 16.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Das ist eine leichte Aufgabe.  </w:t>
                            </w:r>
                          </w:p>
                          <w:p w14:paraId="55BB7A6A" w14:textId="77777777" w:rsidR="00C34A35" w:rsidRDefault="00C34A35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1454135F" w14:textId="77777777" w:rsidR="00C34A35" w:rsidRDefault="00C34A35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Dann verschiebe ich den Malwinkel um eine Reihe nach oben und mache aus </w:t>
                            </w:r>
                          </w:p>
                          <w:p w14:paraId="7877D556" w14:textId="77777777" w:rsidR="00C34A35" w:rsidRDefault="00C34A35" w:rsidP="00C34A35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10 mal 16 die Aufgabe 9 mal 16. </w:t>
                            </w:r>
                          </w:p>
                          <w:p w14:paraId="28403C6E" w14:textId="57423FB6" w:rsidR="00C34A35" w:rsidRDefault="0037454C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Aus zehn 16er Reihen werden neun 16er Reihen</w:t>
                            </w:r>
                            <w:r w:rsidR="00C34A35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BAE0D6" w14:textId="097099EE" w:rsidR="00E27235" w:rsidRDefault="00E27235" w:rsidP="00A1647D"/>
          <w:p w14:paraId="1F429262" w14:textId="4894D890" w:rsidR="00E27235" w:rsidRDefault="00E27235" w:rsidP="00A1647D"/>
          <w:p w14:paraId="254D3839" w14:textId="1B1639D3" w:rsidR="00E27235" w:rsidRDefault="00E27235" w:rsidP="00A1647D"/>
          <w:p w14:paraId="2E87E8C5" w14:textId="78C54BC1" w:rsidR="00E27235" w:rsidRDefault="00E27235" w:rsidP="00A1647D"/>
          <w:p w14:paraId="3AEB6EB4" w14:textId="400EBFAC" w:rsidR="00E27235" w:rsidRDefault="00E27235" w:rsidP="00A1647D"/>
          <w:p w14:paraId="3C38A50B" w14:textId="61F7046D" w:rsidR="000D4C09" w:rsidRDefault="007E4256" w:rsidP="00A1647D">
            <w:r>
              <w:t>Rico schreibt seine</w:t>
            </w:r>
            <w:r w:rsidR="007A780D">
              <w:t xml:space="preserve"> Rechnung so auf:</w:t>
            </w:r>
          </w:p>
          <w:p w14:paraId="4C89E86C" w14:textId="19715D18" w:rsidR="007A780D" w:rsidRDefault="007A780D" w:rsidP="00A1647D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8"/>
              <w:gridCol w:w="454"/>
              <w:gridCol w:w="510"/>
            </w:tblGrid>
            <w:tr w:rsidR="007A780D" w14:paraId="294AD15B" w14:textId="77777777" w:rsidTr="000208A8">
              <w:trPr>
                <w:trHeight w:val="170"/>
              </w:trPr>
              <w:tc>
                <w:tcPr>
                  <w:tcW w:w="33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0C3E9989" w14:textId="77777777" w:rsidR="007A780D" w:rsidRDefault="007A780D" w:rsidP="007A780D">
                  <w:pPr>
                    <w:jc w:val="right"/>
                  </w:pPr>
                  <w:r>
                    <w:t xml:space="preserve">9 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894CC1F" w14:textId="55A68B7F" w:rsidR="007A780D" w:rsidRPr="008835E8" w:rsidRDefault="007A780D" w:rsidP="007A780D">
                  <w:r>
                    <w:t xml:space="preserve"> </w:t>
                  </w:r>
                  <w:r w:rsidRPr="008835E8">
                    <w:t xml:space="preserve">· </w:t>
                  </w:r>
                  <w:r>
                    <w:t>16</w:t>
                  </w:r>
                </w:p>
              </w:tc>
              <w:tc>
                <w:tcPr>
                  <w:tcW w:w="51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F67B9AB" w14:textId="4FB9F4C3" w:rsidR="007A780D" w:rsidRDefault="007A780D" w:rsidP="007A780D">
                  <w:r>
                    <w:t xml:space="preserve">= </w:t>
                  </w:r>
                  <w:r w:rsidR="000208A8">
                    <w:t>144</w:t>
                  </w:r>
                </w:p>
              </w:tc>
            </w:tr>
            <w:tr w:rsidR="007A780D" w14:paraId="2ED445FB" w14:textId="77777777" w:rsidTr="000208A8">
              <w:trPr>
                <w:trHeight w:val="170"/>
              </w:trPr>
              <w:tc>
                <w:tcPr>
                  <w:tcW w:w="33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364E49AE" w14:textId="2BEC1ADF" w:rsidR="007A780D" w:rsidRDefault="007A780D" w:rsidP="007A780D">
                  <w:pPr>
                    <w:jc w:val="right"/>
                  </w:pPr>
                  <w:r>
                    <w:t>10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746D65D5" w14:textId="714263F8" w:rsidR="007A780D" w:rsidRDefault="007A780D" w:rsidP="007A780D">
                  <w:r>
                    <w:t xml:space="preserve"> </w:t>
                  </w:r>
                  <w:r w:rsidRPr="008835E8">
                    <w:t xml:space="preserve">· </w:t>
                  </w:r>
                  <w:r>
                    <w:t>16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23E8A37A" w14:textId="633ABF05" w:rsidR="007A780D" w:rsidRDefault="007A780D" w:rsidP="007A780D">
                  <w:r>
                    <w:t xml:space="preserve">= </w:t>
                  </w:r>
                  <w:r w:rsidR="000208A8">
                    <w:t>160</w:t>
                  </w:r>
                </w:p>
              </w:tc>
            </w:tr>
            <w:tr w:rsidR="007A780D" w14:paraId="3C5939B5" w14:textId="77777777" w:rsidTr="000208A8">
              <w:trPr>
                <w:trHeight w:val="170"/>
              </w:trPr>
              <w:tc>
                <w:tcPr>
                  <w:tcW w:w="338" w:type="dxa"/>
                  <w:tcMar>
                    <w:left w:w="0" w:type="dxa"/>
                    <w:right w:w="0" w:type="dxa"/>
                  </w:tcMar>
                </w:tcPr>
                <w:p w14:paraId="208D6CAD" w14:textId="562CB516" w:rsidR="007A780D" w:rsidRDefault="007A780D" w:rsidP="007A780D">
                  <w:pPr>
                    <w:jc w:val="right"/>
                  </w:pPr>
                  <w:r>
                    <w:t>160</w:t>
                  </w:r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</w:tcPr>
                <w:p w14:paraId="6C8EEF0E" w14:textId="1B022352" w:rsidR="007A780D" w:rsidRDefault="007A780D" w:rsidP="007A780D">
                  <w:r>
                    <w:t xml:space="preserve"> -</w:t>
                  </w:r>
                  <w:r w:rsidRPr="008835E8">
                    <w:t xml:space="preserve"> </w:t>
                  </w:r>
                  <w:r>
                    <w:t>16</w:t>
                  </w:r>
                </w:p>
              </w:tc>
              <w:tc>
                <w:tcPr>
                  <w:tcW w:w="510" w:type="dxa"/>
                  <w:tcMar>
                    <w:left w:w="0" w:type="dxa"/>
                    <w:right w:w="0" w:type="dxa"/>
                  </w:tcMar>
                </w:tcPr>
                <w:p w14:paraId="4275CD7E" w14:textId="67E1E08E" w:rsidR="007A780D" w:rsidRDefault="007A780D" w:rsidP="007A780D">
                  <w:r>
                    <w:t xml:space="preserve">= </w:t>
                  </w:r>
                  <w:r w:rsidR="000208A8">
                    <w:t>144</w:t>
                  </w:r>
                </w:p>
              </w:tc>
            </w:tr>
          </w:tbl>
          <w:p w14:paraId="1E7867ED" w14:textId="1E043DA1" w:rsidR="006538B2" w:rsidRDefault="006538B2" w:rsidP="00A1647D"/>
          <w:p w14:paraId="751C157E" w14:textId="66D84344" w:rsidR="006538B2" w:rsidRDefault="006538B2" w:rsidP="00A1647D">
            <w:r>
              <w:t xml:space="preserve">Erkläre </w:t>
            </w:r>
            <w:r w:rsidR="007E4256">
              <w:t>Ricos Rechenweg</w:t>
            </w:r>
            <w:r w:rsidR="00795958">
              <w:t>.</w:t>
            </w:r>
          </w:p>
          <w:p w14:paraId="57C9EF20" w14:textId="02864BF1" w:rsidR="00795958" w:rsidRPr="007947E8" w:rsidRDefault="00795958" w:rsidP="00A1647D"/>
        </w:tc>
      </w:tr>
      <w:tr w:rsidR="005B5F3E" w:rsidRPr="007947E8" w14:paraId="5678C837" w14:textId="77777777" w:rsidTr="00C54B57">
        <w:trPr>
          <w:trHeight w:val="508"/>
        </w:trPr>
        <w:tc>
          <w:tcPr>
            <w:tcW w:w="610" w:type="dxa"/>
            <w:vAlign w:val="bottom"/>
          </w:tcPr>
          <w:p w14:paraId="2B6433C2" w14:textId="77777777" w:rsidR="005B5F3E" w:rsidRDefault="005B5F3E" w:rsidP="00795958">
            <w:pPr>
              <w:spacing w:line="240" w:lineRule="atLeast"/>
            </w:pPr>
          </w:p>
        </w:tc>
        <w:tc>
          <w:tcPr>
            <w:tcW w:w="425" w:type="dxa"/>
          </w:tcPr>
          <w:p w14:paraId="3E22588F" w14:textId="5B9FEE41" w:rsidR="005B5F3E" w:rsidRPr="007947E8" w:rsidRDefault="005B5F3E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3"/>
          </w:tcPr>
          <w:p w14:paraId="450EBBA5" w14:textId="6541EB2C" w:rsidR="00C54B57" w:rsidRDefault="00C54B57" w:rsidP="00C54B5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Rechne die Aufgaben wie </w:t>
            </w:r>
            <w:r w:rsidR="007E4256">
              <w:rPr>
                <w:noProof/>
              </w:rPr>
              <w:t>Rico</w:t>
            </w:r>
            <w:r>
              <w:rPr>
                <w:noProof/>
              </w:rPr>
              <w:t xml:space="preserve">. </w:t>
            </w:r>
          </w:p>
          <w:p w14:paraId="6B258941" w14:textId="77777777" w:rsidR="005B5F3E" w:rsidRDefault="00C54B57" w:rsidP="00C54B5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Lege erst eine leichte Aufgabe. Verschiebe dann den Malwinkel.</w:t>
            </w:r>
          </w:p>
          <w:p w14:paraId="46AC2E4B" w14:textId="5DB1054F" w:rsidR="00C54B57" w:rsidRDefault="00C54B57" w:rsidP="00C54B57">
            <w:pPr>
              <w:spacing w:line="240" w:lineRule="auto"/>
              <w:rPr>
                <w:noProof/>
              </w:rPr>
            </w:pPr>
          </w:p>
        </w:tc>
      </w:tr>
      <w:tr w:rsidR="00C54B57" w14:paraId="5C3D8F3A" w14:textId="77777777" w:rsidTr="00A1647D">
        <w:tc>
          <w:tcPr>
            <w:tcW w:w="610" w:type="dxa"/>
          </w:tcPr>
          <w:p w14:paraId="221CE206" w14:textId="77777777" w:rsidR="00C54B57" w:rsidRPr="0090382F" w:rsidRDefault="00C54B5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4917CD21" w14:textId="77777777" w:rsidR="00C54B5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312559BC" w14:textId="3D7E3C40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5 </w:t>
            </w:r>
            <w:r w:rsidRPr="008835E8">
              <w:t>·</w:t>
            </w:r>
            <w:r>
              <w:t xml:space="preserve"> 19</w:t>
            </w:r>
          </w:p>
        </w:tc>
        <w:tc>
          <w:tcPr>
            <w:tcW w:w="2679" w:type="dxa"/>
          </w:tcPr>
          <w:p w14:paraId="00F0469C" w14:textId="4B070E04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8 </w:t>
            </w:r>
            <w:r w:rsidRPr="008835E8">
              <w:t>·</w:t>
            </w:r>
            <w:r>
              <w:t xml:space="preserve"> 19</w:t>
            </w:r>
          </w:p>
        </w:tc>
        <w:tc>
          <w:tcPr>
            <w:tcW w:w="2679" w:type="dxa"/>
          </w:tcPr>
          <w:p w14:paraId="1CD182D3" w14:textId="7EC9335F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4 </w:t>
            </w:r>
            <w:r w:rsidRPr="008835E8">
              <w:t>·</w:t>
            </w:r>
            <w:r>
              <w:t xml:space="preserve"> 19</w:t>
            </w:r>
          </w:p>
          <w:p w14:paraId="2C949C51" w14:textId="77777777" w:rsidR="00C54B57" w:rsidRDefault="00C54B57" w:rsidP="00A1647D"/>
        </w:tc>
      </w:tr>
      <w:tr w:rsidR="00C54B57" w14:paraId="78A6F2A8" w14:textId="77777777" w:rsidTr="00A1647D">
        <w:tc>
          <w:tcPr>
            <w:tcW w:w="610" w:type="dxa"/>
          </w:tcPr>
          <w:p w14:paraId="40AC8451" w14:textId="77777777" w:rsidR="00C54B57" w:rsidRPr="0090382F" w:rsidRDefault="00C54B5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55CEA4C" w14:textId="77777777" w:rsidR="00C54B5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48953B67" w14:textId="507E3A77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9 </w:t>
            </w:r>
            <w:r w:rsidRPr="008835E8">
              <w:t>·</w:t>
            </w:r>
            <w:r>
              <w:t xml:space="preserve"> 15</w:t>
            </w:r>
          </w:p>
        </w:tc>
        <w:tc>
          <w:tcPr>
            <w:tcW w:w="2679" w:type="dxa"/>
          </w:tcPr>
          <w:p w14:paraId="2014B76F" w14:textId="267E7171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9 </w:t>
            </w:r>
            <w:r w:rsidRPr="008835E8">
              <w:t>·</w:t>
            </w:r>
            <w:r>
              <w:t xml:space="preserve"> 18</w:t>
            </w:r>
          </w:p>
        </w:tc>
        <w:tc>
          <w:tcPr>
            <w:tcW w:w="2679" w:type="dxa"/>
          </w:tcPr>
          <w:p w14:paraId="55CDEF12" w14:textId="62FA666A" w:rsidR="00C54B57" w:rsidRDefault="00C54B57" w:rsidP="00C54B57">
            <w:pPr>
              <w:pStyle w:val="Listenabsatz"/>
              <w:numPr>
                <w:ilvl w:val="0"/>
                <w:numId w:val="31"/>
              </w:numPr>
            </w:pPr>
            <w:r>
              <w:t xml:space="preserve">9 </w:t>
            </w:r>
            <w:r w:rsidRPr="008835E8">
              <w:t>·</w:t>
            </w:r>
            <w:r>
              <w:t xml:space="preserve"> 11</w:t>
            </w:r>
          </w:p>
          <w:p w14:paraId="585965E5" w14:textId="77777777" w:rsidR="00C54B57" w:rsidRDefault="00C54B57" w:rsidP="00A1647D"/>
        </w:tc>
      </w:tr>
      <w:tr w:rsidR="00F33689" w14:paraId="200F3B01" w14:textId="77777777" w:rsidTr="00F36DAF">
        <w:tc>
          <w:tcPr>
            <w:tcW w:w="610" w:type="dxa"/>
          </w:tcPr>
          <w:p w14:paraId="2F864E0A" w14:textId="254D421F" w:rsidR="00F33689" w:rsidRPr="0090382F" w:rsidRDefault="009B59B0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FEE7535" wp14:editId="1A1332D8">
                  <wp:extent cx="360000" cy="272386"/>
                  <wp:effectExtent l="0" t="0" r="2540" b="0"/>
                  <wp:docPr id="22277" name="Grafik 2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6CA774" w14:textId="77777777" w:rsidR="00F33689" w:rsidRDefault="00F33689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3"/>
          </w:tcPr>
          <w:p w14:paraId="3338AB45" w14:textId="22A1F17A" w:rsidR="00F33689" w:rsidRDefault="009B59B0" w:rsidP="00F33689">
            <w:pPr>
              <w:ind w:left="284" w:hanging="284"/>
            </w:pPr>
            <w:r w:rsidRPr="009B59B0">
              <w:t>Erkläre, wie du die Aufgaben gelöst hast.</w:t>
            </w:r>
          </w:p>
        </w:tc>
      </w:tr>
    </w:tbl>
    <w:p w14:paraId="2085B829" w14:textId="76C0CD84" w:rsidR="009B59B0" w:rsidRDefault="009B59B0" w:rsidP="008E408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9B59B0" w:rsidRPr="007947E8" w14:paraId="6226134E" w14:textId="77777777" w:rsidTr="00A1647D">
        <w:trPr>
          <w:trHeight w:val="170"/>
        </w:trPr>
        <w:tc>
          <w:tcPr>
            <w:tcW w:w="610" w:type="dxa"/>
          </w:tcPr>
          <w:p w14:paraId="1BD92ECA" w14:textId="0F90C77C" w:rsidR="009B59B0" w:rsidRPr="007947E8" w:rsidRDefault="009B59B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75E4B5F9" w14:textId="1CC05490" w:rsidR="009B59B0" w:rsidRPr="007947E8" w:rsidRDefault="009B59B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bis </w:t>
            </w:r>
            <w:r w:rsidR="00062176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4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00</w:t>
            </w:r>
          </w:p>
        </w:tc>
      </w:tr>
      <w:tr w:rsidR="009B59B0" w:rsidRPr="007947E8" w14:paraId="2FD7EA41" w14:textId="77777777" w:rsidTr="00A1647D">
        <w:tc>
          <w:tcPr>
            <w:tcW w:w="610" w:type="dxa"/>
          </w:tcPr>
          <w:p w14:paraId="69BF8F4B" w14:textId="0095CC3A" w:rsidR="009B59B0" w:rsidRPr="007947E8" w:rsidRDefault="00062176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3"/>
          </w:tcPr>
          <w:p w14:paraId="74E92907" w14:textId="77777777" w:rsidR="009B59B0" w:rsidRPr="007947E8" w:rsidRDefault="009B59B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Mal-Aufgaben zerlegen</w:t>
            </w:r>
          </w:p>
        </w:tc>
      </w:tr>
      <w:tr w:rsidR="00AE6376" w:rsidRPr="007947E8" w14:paraId="63839E68" w14:textId="77777777" w:rsidTr="00941A91">
        <w:trPr>
          <w:trHeight w:val="1111"/>
        </w:trPr>
        <w:tc>
          <w:tcPr>
            <w:tcW w:w="610" w:type="dxa"/>
          </w:tcPr>
          <w:p w14:paraId="09428B12" w14:textId="77777777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8DDE1A4" w14:textId="77777777" w:rsidR="00AE6376" w:rsidRPr="007947E8" w:rsidRDefault="00AE6376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018" w:type="dxa"/>
          </w:tcPr>
          <w:p w14:paraId="2A6B56B6" w14:textId="77777777" w:rsidR="00AE6376" w:rsidRDefault="00AE6376" w:rsidP="00A93226">
            <w:r>
              <w:t xml:space="preserve">Das Bild zeigt die Aufgabe </w:t>
            </w:r>
            <w:r w:rsidRPr="00A93226">
              <w:rPr>
                <w:b/>
                <w:bCs/>
              </w:rPr>
              <w:t>14 · 13</w:t>
            </w:r>
            <w:r>
              <w:t>.</w:t>
            </w:r>
          </w:p>
          <w:p w14:paraId="72EA508B" w14:textId="77777777" w:rsidR="00AE6376" w:rsidRDefault="00AE6376" w:rsidP="00A93226">
            <w:r>
              <w:t xml:space="preserve">Zerlege die Aufgabe in kleinere </w:t>
            </w:r>
          </w:p>
          <w:p w14:paraId="4CBE44F6" w14:textId="77777777" w:rsidR="00AE6376" w:rsidRDefault="00AE6376" w:rsidP="00A93226">
            <w:r>
              <w:t>Mal-Aufgaben und rechne sie im Heft aus.</w:t>
            </w:r>
          </w:p>
          <w:p w14:paraId="6E40E577" w14:textId="5EC528E2" w:rsidR="00AE6376" w:rsidRDefault="00AE6376" w:rsidP="00A93226"/>
        </w:tc>
        <w:tc>
          <w:tcPr>
            <w:tcW w:w="4019" w:type="dxa"/>
            <w:vMerge w:val="restart"/>
          </w:tcPr>
          <w:p w14:paraId="155B1D66" w14:textId="40419938" w:rsidR="00AE6376" w:rsidRPr="007947E8" w:rsidRDefault="00C87788" w:rsidP="00A1647D">
            <w:r>
              <w:rPr>
                <w:noProof/>
              </w:rPr>
              <w:drawing>
                <wp:anchor distT="0" distB="0" distL="114300" distR="114300" simplePos="0" relativeHeight="251860480" behindDoc="0" locked="0" layoutInCell="1" allowOverlap="1" wp14:anchorId="58DC933F" wp14:editId="626C5C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38400" cy="2352675"/>
                  <wp:effectExtent l="0" t="0" r="0" b="0"/>
                  <wp:wrapSquare wrapText="bothSides"/>
                  <wp:docPr id="22286" name="Grafik 2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6376" w:rsidRPr="007947E8" w14:paraId="5C9C2934" w14:textId="77777777" w:rsidTr="00941A91">
        <w:trPr>
          <w:trHeight w:val="1111"/>
        </w:trPr>
        <w:tc>
          <w:tcPr>
            <w:tcW w:w="610" w:type="dxa"/>
          </w:tcPr>
          <w:p w14:paraId="3A03A5DA" w14:textId="4EDFBC8E" w:rsidR="00AE6376" w:rsidRPr="007947E8" w:rsidRDefault="00637F11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8517F68" wp14:editId="6991A13B">
                  <wp:extent cx="313144" cy="272386"/>
                  <wp:effectExtent l="0" t="0" r="0" b="0"/>
                  <wp:docPr id="22295" name="Grafik 2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6121" w14:textId="1B490372" w:rsidR="00AE6376" w:rsidRPr="007947E8" w:rsidRDefault="00AE637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018" w:type="dxa"/>
          </w:tcPr>
          <w:p w14:paraId="65CD3581" w14:textId="77777777" w:rsidR="00AE6376" w:rsidRDefault="00AE6376" w:rsidP="0041068D">
            <w:r>
              <w:t xml:space="preserve">Stellt euch gegenseitig Aufgaben. </w:t>
            </w:r>
          </w:p>
          <w:p w14:paraId="0C8A8596" w14:textId="77777777" w:rsidR="00AE6376" w:rsidRDefault="00AE6376" w:rsidP="0041068D">
            <w:r>
              <w:t xml:space="preserve">Eine Person legt mit dem Malwinkel </w:t>
            </w:r>
          </w:p>
          <w:p w14:paraId="3933784D" w14:textId="77777777" w:rsidR="00AE6376" w:rsidRDefault="00AE6376" w:rsidP="0041068D">
            <w:r>
              <w:t xml:space="preserve">ein Punktebild. Die andere nennt die </w:t>
            </w:r>
          </w:p>
          <w:p w14:paraId="069AED48" w14:textId="77777777" w:rsidR="00AE6376" w:rsidRDefault="00AE6376" w:rsidP="0041068D">
            <w:r>
              <w:t xml:space="preserve">passende Mal-Aufgabe. </w:t>
            </w:r>
          </w:p>
          <w:p w14:paraId="008D8554" w14:textId="77777777" w:rsidR="00AE6376" w:rsidRDefault="00AE6376" w:rsidP="0041068D">
            <w:r>
              <w:t xml:space="preserve">Rechnet gemeinsam aus: Zerlegt die </w:t>
            </w:r>
          </w:p>
          <w:p w14:paraId="50409466" w14:textId="77777777" w:rsidR="00AE6376" w:rsidRDefault="00AE6376" w:rsidP="0041068D">
            <w:r>
              <w:t xml:space="preserve">Aufgabe in kleinere Mal-Aufgaben. </w:t>
            </w:r>
          </w:p>
          <w:p w14:paraId="5889DF53" w14:textId="77777777" w:rsidR="00AE6376" w:rsidRDefault="00AE6376" w:rsidP="0041068D"/>
          <w:p w14:paraId="11E10D07" w14:textId="786AC22F" w:rsidR="00AE6376" w:rsidRDefault="00AE6376" w:rsidP="0041068D">
            <w:r>
              <w:t>Schreibt euren Rechenweg ins Heft.</w:t>
            </w:r>
          </w:p>
        </w:tc>
        <w:tc>
          <w:tcPr>
            <w:tcW w:w="4019" w:type="dxa"/>
            <w:vMerge/>
          </w:tcPr>
          <w:p w14:paraId="01BD7773" w14:textId="77777777" w:rsidR="00AE6376" w:rsidRDefault="00AE6376" w:rsidP="00A1647D"/>
        </w:tc>
      </w:tr>
      <w:tr w:rsidR="00AE6376" w:rsidRPr="007947E8" w14:paraId="15ABBE3B" w14:textId="77777777" w:rsidTr="00F83C3E">
        <w:trPr>
          <w:trHeight w:val="1111"/>
        </w:trPr>
        <w:tc>
          <w:tcPr>
            <w:tcW w:w="610" w:type="dxa"/>
          </w:tcPr>
          <w:p w14:paraId="3B37324D" w14:textId="759ACE5B" w:rsidR="00AE6376" w:rsidRPr="007947E8" w:rsidRDefault="00637F11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EEB688D" wp14:editId="3816CDDA">
                  <wp:extent cx="360000" cy="272386"/>
                  <wp:effectExtent l="0" t="0" r="2540" b="0"/>
                  <wp:docPr id="22293" name="Grafik 2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918CE9" w14:textId="7EEDA421" w:rsidR="00AE6376" w:rsidRDefault="00AE637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1AB5BB3D" w14:textId="02A2AE0E" w:rsidR="00AE6376" w:rsidRDefault="007E4256" w:rsidP="00A1647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8544" behindDoc="0" locked="0" layoutInCell="1" allowOverlap="1" wp14:anchorId="35FBFBAB" wp14:editId="74ACDDD4">
                      <wp:simplePos x="0" y="0"/>
                      <wp:positionH relativeFrom="column">
                        <wp:posOffset>4344119</wp:posOffset>
                      </wp:positionH>
                      <wp:positionV relativeFrom="paragraph">
                        <wp:posOffset>-90399</wp:posOffset>
                      </wp:positionV>
                      <wp:extent cx="645795" cy="722893"/>
                      <wp:effectExtent l="0" t="0" r="0" b="1270"/>
                      <wp:wrapNone/>
                      <wp:docPr id="203726670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967994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84258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D5B58C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BFBAB" id="_x0000_s1107" style="position:absolute;margin-left:342.05pt;margin-top:-7.1pt;width:50.85pt;height:56.9pt;z-index:25194854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">
                      <v:shape id="Grafik 6" o:spid="_x0000_s110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">
                        <v:imagedata r:id="rId52" o:title="" chromakey="white"/>
                      </v:shape>
                      <v:shape id="Textfeld 12" o:spid="_x0000_s110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D5B58C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703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7A735ACA" wp14:editId="55FACC89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24130</wp:posOffset>
                      </wp:positionV>
                      <wp:extent cx="2918460" cy="597535"/>
                      <wp:effectExtent l="0" t="0" r="281940" b="12065"/>
                      <wp:wrapSquare wrapText="bothSides"/>
                      <wp:docPr id="2230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8460" cy="597535"/>
                              </a:xfrm>
                              <a:prstGeom prst="wedgeRoundRectCallout">
                                <a:avLst>
                                  <a:gd name="adj1" fmla="val 58362"/>
                                  <a:gd name="adj2" fmla="val -2053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E9140" w14:textId="580EAF90" w:rsidR="008C35E8" w:rsidRPr="00C34A35" w:rsidRDefault="001703E1" w:rsidP="008C35E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34A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teile das Bild in schwarze und graue Punktebilder. Dann erhalte ich leichte Aufgaben</w:t>
                                  </w:r>
                                  <w:r w:rsidR="0037454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mit kleineren Gruppen</w:t>
                                  </w:r>
                                  <w:r w:rsidRPr="00C34A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72000" rIns="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35ACA" id="_x0000_s1110" type="#_x0000_t62" style="position:absolute;margin-left:99.35pt;margin-top:1.9pt;width:229.8pt;height:47.0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" adj="23406,6365" fillcolor="white [3201]" strokecolor="#bfbfbf [2412]">
                      <v:textbox inset="0,2mm,0,2mm">
                        <w:txbxContent>
                          <w:p w14:paraId="76EE9140" w14:textId="580EAF90" w:rsidR="008C35E8" w:rsidRPr="00C34A35" w:rsidRDefault="001703E1" w:rsidP="008C35E8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4A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teile das Bild in schwarze und graue Punktebilder. Dann erhalte ich leichte Aufgaben</w:t>
                            </w:r>
                            <w:r w:rsidR="0037454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mit kleineren Gruppen</w:t>
                            </w:r>
                            <w:r w:rsidRPr="00C34A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C35E8">
              <w:t>Was meint Leonie?</w:t>
            </w:r>
          </w:p>
          <w:p w14:paraId="3B360E21" w14:textId="58C6E8B8" w:rsidR="008C35E8" w:rsidRDefault="008C35E8" w:rsidP="00A1647D">
            <w:r>
              <w:t>Warum erhält sie so</w:t>
            </w:r>
          </w:p>
          <w:p w14:paraId="77B27E7F" w14:textId="2A5B5D7E" w:rsidR="008C35E8" w:rsidRDefault="008C35E8" w:rsidP="00A1647D">
            <w:r>
              <w:t>leichte Aufgaben?</w:t>
            </w:r>
          </w:p>
        </w:tc>
      </w:tr>
    </w:tbl>
    <w:p w14:paraId="4A0F12EA" w14:textId="2CC1E15B" w:rsidR="009B59B0" w:rsidRDefault="009B59B0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2"/>
      </w:tblGrid>
      <w:tr w:rsidR="001703E1" w:rsidRPr="007947E8" w14:paraId="78FE913B" w14:textId="77777777" w:rsidTr="00A1647D">
        <w:tc>
          <w:tcPr>
            <w:tcW w:w="610" w:type="dxa"/>
          </w:tcPr>
          <w:p w14:paraId="37FFECB9" w14:textId="7FCC914C" w:rsidR="001703E1" w:rsidRPr="007947E8" w:rsidRDefault="001703E1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3.2</w:t>
            </w:r>
          </w:p>
        </w:tc>
        <w:tc>
          <w:tcPr>
            <w:tcW w:w="8462" w:type="dxa"/>
          </w:tcPr>
          <w:p w14:paraId="70293C63" w14:textId="512DBE07" w:rsidR="001703E1" w:rsidRPr="007947E8" w:rsidRDefault="00383862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Rechenwege mit dem Malwinkel erklären</w:t>
            </w:r>
          </w:p>
        </w:tc>
      </w:tr>
      <w:tr w:rsidR="00401EBF" w:rsidRPr="007947E8" w14:paraId="239ACB11" w14:textId="77777777" w:rsidTr="00882531">
        <w:trPr>
          <w:trHeight w:val="1111"/>
        </w:trPr>
        <w:tc>
          <w:tcPr>
            <w:tcW w:w="610" w:type="dxa"/>
          </w:tcPr>
          <w:p w14:paraId="59167A98" w14:textId="77777777" w:rsidR="00401EBF" w:rsidRDefault="00401EBF" w:rsidP="00882531">
            <w:pPr>
              <w:spacing w:line="240" w:lineRule="atLeast"/>
            </w:pPr>
          </w:p>
          <w:p w14:paraId="4E6A044A" w14:textId="77777777" w:rsidR="00401EBF" w:rsidRDefault="00401EBF" w:rsidP="00882531">
            <w:pPr>
              <w:spacing w:line="240" w:lineRule="atLeast"/>
            </w:pPr>
          </w:p>
          <w:p w14:paraId="240FC188" w14:textId="77777777" w:rsidR="00401EBF" w:rsidRPr="007947E8" w:rsidRDefault="00401EBF" w:rsidP="00882531">
            <w:pPr>
              <w:spacing w:line="240" w:lineRule="atLeast"/>
            </w:pPr>
          </w:p>
        </w:tc>
        <w:tc>
          <w:tcPr>
            <w:tcW w:w="8462" w:type="dxa"/>
          </w:tcPr>
          <w:p w14:paraId="59CEA1D3" w14:textId="77777777" w:rsidR="00401EBF" w:rsidRDefault="00A11DBD" w:rsidP="00A1647D">
            <w:r>
              <w:t xml:space="preserve">Jonas rechnet die Aufgabe </w:t>
            </w:r>
            <w:r w:rsidR="00F40FFE" w:rsidRPr="00F40FFE">
              <w:rPr>
                <w:b/>
                <w:bCs/>
              </w:rPr>
              <w:t>16 · 15</w:t>
            </w:r>
            <w:r w:rsidR="00F40FFE" w:rsidRPr="00F40FFE">
              <w:t xml:space="preserve"> so:</w:t>
            </w:r>
          </w:p>
          <w:p w14:paraId="45C2F6D4" w14:textId="77777777" w:rsidR="00F40FFE" w:rsidRDefault="00F40FFE" w:rsidP="00A1647D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567"/>
              <w:gridCol w:w="1417"/>
            </w:tblGrid>
            <w:tr w:rsidR="00F40FFE" w14:paraId="221F9C3B" w14:textId="77777777" w:rsidTr="00D5784B">
              <w:trPr>
                <w:trHeight w:val="170"/>
              </w:trPr>
              <w:tc>
                <w:tcPr>
                  <w:tcW w:w="340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63840BC3" w14:textId="0E7C4842" w:rsidR="00F40FFE" w:rsidRDefault="00F40FFE" w:rsidP="00F40FFE">
                  <w:r>
                    <w:t>16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BC4357E" w14:textId="69B75905" w:rsidR="00F40FFE" w:rsidRPr="008835E8" w:rsidRDefault="00F40FFE" w:rsidP="00F40FFE">
                  <w:r w:rsidRPr="008835E8">
                    <w:t xml:space="preserve">· </w:t>
                  </w:r>
                  <w:r>
                    <w:t>15</w:t>
                  </w:r>
                  <w:r w:rsidRPr="008835E8">
                    <w:t xml:space="preserve"> =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1451411" w14:textId="727DDA09" w:rsidR="00F40FFE" w:rsidRDefault="00D5784B" w:rsidP="00F40FFE">
                  <w:r>
                    <w:t>100 + 30 = 130</w:t>
                  </w:r>
                </w:p>
              </w:tc>
            </w:tr>
            <w:tr w:rsidR="00F40FFE" w14:paraId="187AEC12" w14:textId="77777777" w:rsidTr="00D5784B">
              <w:trPr>
                <w:trHeight w:val="170"/>
              </w:trPr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31B944EC" w14:textId="1B7D400E" w:rsidR="00F40FFE" w:rsidRDefault="00F40FFE" w:rsidP="00F40FFE">
                  <w:r>
                    <w:t>10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2B95E222" w14:textId="1439264A" w:rsidR="00F40FFE" w:rsidRDefault="00F40FFE" w:rsidP="00F40FFE">
                  <w:r w:rsidRPr="008835E8">
                    <w:t xml:space="preserve">· </w:t>
                  </w:r>
                  <w:r w:rsidR="00D5784B">
                    <w:t>10</w:t>
                  </w:r>
                  <w:r w:rsidRPr="008835E8">
                    <w:t xml:space="preserve"> =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3011085F" w14:textId="26F4D7F6" w:rsidR="00F40FFE" w:rsidRDefault="00D5784B" w:rsidP="00F40FFE">
                  <w:r>
                    <w:t>100</w:t>
                  </w:r>
                </w:p>
              </w:tc>
            </w:tr>
            <w:tr w:rsidR="00F40FFE" w14:paraId="3006E624" w14:textId="77777777" w:rsidTr="00D5784B">
              <w:trPr>
                <w:trHeight w:val="170"/>
              </w:trPr>
              <w:tc>
                <w:tcPr>
                  <w:tcW w:w="340" w:type="dxa"/>
                  <w:tcMar>
                    <w:left w:w="0" w:type="dxa"/>
                    <w:right w:w="0" w:type="dxa"/>
                  </w:tcMar>
                </w:tcPr>
                <w:p w14:paraId="3EBF33EC" w14:textId="707B754F" w:rsidR="00F40FFE" w:rsidRDefault="00F40FFE" w:rsidP="00F40FFE">
                  <w:r>
                    <w:t>6</w:t>
                  </w:r>
                </w:p>
              </w:tc>
              <w:tc>
                <w:tcPr>
                  <w:tcW w:w="567" w:type="dxa"/>
                  <w:tcMar>
                    <w:left w:w="0" w:type="dxa"/>
                    <w:right w:w="0" w:type="dxa"/>
                  </w:tcMar>
                </w:tcPr>
                <w:p w14:paraId="4837C637" w14:textId="29C4B22F" w:rsidR="00F40FFE" w:rsidRDefault="00F40FFE" w:rsidP="00F40FFE">
                  <w:r w:rsidRPr="008835E8">
                    <w:t>·</w:t>
                  </w:r>
                  <w:r w:rsidR="00D5784B">
                    <w:t xml:space="preserve">  </w:t>
                  </w:r>
                  <w:r w:rsidRPr="008835E8">
                    <w:t xml:space="preserve"> </w:t>
                  </w:r>
                  <w:r w:rsidR="00D5784B">
                    <w:t>5</w:t>
                  </w:r>
                  <w:r w:rsidRPr="008835E8">
                    <w:t xml:space="preserve"> =</w:t>
                  </w:r>
                </w:p>
              </w:tc>
              <w:tc>
                <w:tcPr>
                  <w:tcW w:w="1417" w:type="dxa"/>
                  <w:tcMar>
                    <w:left w:w="0" w:type="dxa"/>
                    <w:right w:w="0" w:type="dxa"/>
                  </w:tcMar>
                </w:tcPr>
                <w:p w14:paraId="1EBC11E3" w14:textId="307518F3" w:rsidR="00F40FFE" w:rsidRDefault="00D5784B" w:rsidP="00F40FFE">
                  <w:r>
                    <w:t>30</w:t>
                  </w:r>
                </w:p>
              </w:tc>
            </w:tr>
            <w:tr w:rsidR="00F40FFE" w14:paraId="34BFA45B" w14:textId="77777777" w:rsidTr="00D5784B">
              <w:trPr>
                <w:trHeight w:val="170"/>
              </w:trPr>
              <w:tc>
                <w:tcPr>
                  <w:tcW w:w="340" w:type="dxa"/>
                  <w:tcMar>
                    <w:left w:w="0" w:type="dxa"/>
                    <w:right w:w="0" w:type="dxa"/>
                  </w:tcMar>
                </w:tcPr>
                <w:p w14:paraId="13B7C128" w14:textId="77777777" w:rsidR="00F40FFE" w:rsidRDefault="00F40FFE" w:rsidP="00F40FFE"/>
              </w:tc>
              <w:tc>
                <w:tcPr>
                  <w:tcW w:w="567" w:type="dxa"/>
                  <w:tcMar>
                    <w:left w:w="0" w:type="dxa"/>
                    <w:right w:w="0" w:type="dxa"/>
                  </w:tcMar>
                </w:tcPr>
                <w:p w14:paraId="0B79D95A" w14:textId="77777777" w:rsidR="00F40FFE" w:rsidRPr="008835E8" w:rsidRDefault="00F40FFE" w:rsidP="00F40FFE"/>
              </w:tc>
              <w:tc>
                <w:tcPr>
                  <w:tcW w:w="1417" w:type="dxa"/>
                  <w:tcMar>
                    <w:left w:w="0" w:type="dxa"/>
                    <w:right w:w="0" w:type="dxa"/>
                  </w:tcMar>
                </w:tcPr>
                <w:p w14:paraId="5C93FF8D" w14:textId="77777777" w:rsidR="00F40FFE" w:rsidRDefault="00F40FFE" w:rsidP="00F40FFE"/>
              </w:tc>
            </w:tr>
          </w:tbl>
          <w:p w14:paraId="1C55D360" w14:textId="672306A6" w:rsidR="00F40FFE" w:rsidRPr="007947E8" w:rsidRDefault="00F40FFE" w:rsidP="00A1647D"/>
        </w:tc>
      </w:tr>
      <w:tr w:rsidR="00882531" w:rsidRPr="007947E8" w14:paraId="4D3F3F09" w14:textId="77777777" w:rsidTr="00E544FD">
        <w:trPr>
          <w:trHeight w:val="664"/>
        </w:trPr>
        <w:tc>
          <w:tcPr>
            <w:tcW w:w="610" w:type="dxa"/>
          </w:tcPr>
          <w:p w14:paraId="008F5ACB" w14:textId="2FD9A144" w:rsidR="00882531" w:rsidRDefault="00882531" w:rsidP="0088253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B0C7064" wp14:editId="37407921">
                  <wp:extent cx="360000" cy="272386"/>
                  <wp:effectExtent l="0" t="0" r="254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C9F059A" w14:textId="77777777" w:rsidR="00E544FD" w:rsidRDefault="00E544FD" w:rsidP="00E544FD">
            <w:r>
              <w:t>Lege die Aufgabe mit dem Malwinkel und rechne sie im Heft aus.</w:t>
            </w:r>
          </w:p>
          <w:p w14:paraId="169AD738" w14:textId="5BA6D69C" w:rsidR="00882531" w:rsidRDefault="00E544FD" w:rsidP="00E544FD">
            <w:r>
              <w:t xml:space="preserve">Erkläre mit Hilfe des Materials, warum Jonas Rechnung </w:t>
            </w:r>
            <w:r w:rsidRPr="00E544FD">
              <w:rPr>
                <w:b/>
                <w:bCs/>
              </w:rPr>
              <w:t>nicht</w:t>
            </w:r>
            <w:r>
              <w:t xml:space="preserve"> richtig ist.</w:t>
            </w:r>
          </w:p>
        </w:tc>
      </w:tr>
    </w:tbl>
    <w:p w14:paraId="24EF2CDD" w14:textId="6F48E0AF" w:rsidR="001703E1" w:rsidRDefault="001703E1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E544FD" w:rsidRPr="007947E8" w14:paraId="40896AF1" w14:textId="77777777" w:rsidTr="00A1647D">
        <w:tc>
          <w:tcPr>
            <w:tcW w:w="610" w:type="dxa"/>
          </w:tcPr>
          <w:p w14:paraId="14EED8C9" w14:textId="7206AF57" w:rsidR="00E544FD" w:rsidRPr="007947E8" w:rsidRDefault="00E544F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3.3</w:t>
            </w:r>
          </w:p>
        </w:tc>
        <w:tc>
          <w:tcPr>
            <w:tcW w:w="8462" w:type="dxa"/>
            <w:gridSpan w:val="4"/>
          </w:tcPr>
          <w:p w14:paraId="29FF41BB" w14:textId="5796CDE0" w:rsidR="00E544FD" w:rsidRPr="007947E8" w:rsidRDefault="00E544F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Rechenwege 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bei Mal-Aufgaben</w:t>
            </w:r>
          </w:p>
        </w:tc>
      </w:tr>
      <w:tr w:rsidR="00E544FD" w:rsidRPr="007947E8" w14:paraId="6A73D43A" w14:textId="77777777" w:rsidTr="00FE082E">
        <w:trPr>
          <w:trHeight w:val="772"/>
        </w:trPr>
        <w:tc>
          <w:tcPr>
            <w:tcW w:w="610" w:type="dxa"/>
          </w:tcPr>
          <w:p w14:paraId="72D86861" w14:textId="77777777" w:rsidR="00E544FD" w:rsidRDefault="00E544FD" w:rsidP="00A1647D">
            <w:pPr>
              <w:spacing w:line="240" w:lineRule="atLeast"/>
            </w:pPr>
          </w:p>
          <w:p w14:paraId="7329405B" w14:textId="77777777" w:rsidR="00E544FD" w:rsidRDefault="00E544FD" w:rsidP="00A1647D">
            <w:pPr>
              <w:spacing w:line="240" w:lineRule="atLeast"/>
            </w:pPr>
          </w:p>
          <w:p w14:paraId="1096CB49" w14:textId="77777777" w:rsidR="00E544FD" w:rsidRPr="007947E8" w:rsidRDefault="00E544FD" w:rsidP="00A1647D">
            <w:pPr>
              <w:spacing w:line="240" w:lineRule="atLeast"/>
            </w:pPr>
          </w:p>
        </w:tc>
        <w:tc>
          <w:tcPr>
            <w:tcW w:w="8462" w:type="dxa"/>
            <w:gridSpan w:val="4"/>
          </w:tcPr>
          <w:p w14:paraId="7539D680" w14:textId="7922FE4B" w:rsidR="00FE082E" w:rsidRDefault="00FE082E" w:rsidP="00FE082E">
            <w:r>
              <w:t xml:space="preserve">Entscheide selbst, ob du die Aufgaben wie Leonie oder wie </w:t>
            </w:r>
            <w:r w:rsidR="007E4256">
              <w:t xml:space="preserve">Rico </w:t>
            </w:r>
            <w:r>
              <w:t>rechnest.</w:t>
            </w:r>
          </w:p>
          <w:p w14:paraId="4810F656" w14:textId="2061D1C3" w:rsidR="00E544FD" w:rsidRDefault="00FE082E" w:rsidP="00FE082E">
            <w:r>
              <w:t>Schreibe deinen Rechenweg in dein Heft.</w:t>
            </w:r>
          </w:p>
          <w:p w14:paraId="413D5F0A" w14:textId="77777777" w:rsidR="00E544FD" w:rsidRPr="007947E8" w:rsidRDefault="00E544FD" w:rsidP="00A1647D"/>
        </w:tc>
      </w:tr>
      <w:tr w:rsidR="00FE082E" w14:paraId="53AFFE2A" w14:textId="77777777" w:rsidTr="00A1647D">
        <w:tc>
          <w:tcPr>
            <w:tcW w:w="610" w:type="dxa"/>
          </w:tcPr>
          <w:p w14:paraId="33EB8E2D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BA3587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78A46C6F" w14:textId="1D80DC9E" w:rsidR="00FE082E" w:rsidRDefault="00FE082E" w:rsidP="00FE082E">
            <w:pPr>
              <w:pStyle w:val="Listenabsatz"/>
              <w:numPr>
                <w:ilvl w:val="0"/>
                <w:numId w:val="32"/>
              </w:numPr>
            </w:pPr>
            <w:r>
              <w:t xml:space="preserve">15 </w:t>
            </w:r>
            <w:r w:rsidRPr="008835E8">
              <w:t>·</w:t>
            </w:r>
            <w:r>
              <w:t xml:space="preserve"> 17</w:t>
            </w:r>
          </w:p>
        </w:tc>
        <w:tc>
          <w:tcPr>
            <w:tcW w:w="2679" w:type="dxa"/>
          </w:tcPr>
          <w:p w14:paraId="56E0C9D8" w14:textId="7953145F" w:rsidR="00FE082E" w:rsidRDefault="00A73D8E" w:rsidP="00FE082E">
            <w:pPr>
              <w:pStyle w:val="Listenabsatz"/>
              <w:numPr>
                <w:ilvl w:val="0"/>
                <w:numId w:val="32"/>
              </w:numPr>
            </w:pPr>
            <w:r>
              <w:t>19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</w:t>
            </w:r>
            <w:r>
              <w:t>9</w:t>
            </w:r>
          </w:p>
        </w:tc>
        <w:tc>
          <w:tcPr>
            <w:tcW w:w="2679" w:type="dxa"/>
          </w:tcPr>
          <w:p w14:paraId="08AC567D" w14:textId="4BBA637C" w:rsidR="00FE082E" w:rsidRDefault="00A73D8E" w:rsidP="00FE082E">
            <w:pPr>
              <w:pStyle w:val="Listenabsatz"/>
              <w:numPr>
                <w:ilvl w:val="0"/>
                <w:numId w:val="32"/>
              </w:numPr>
            </w:pPr>
            <w:r>
              <w:t>12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>
              <w:t>2</w:t>
            </w:r>
          </w:p>
          <w:p w14:paraId="567EA5EB" w14:textId="77777777" w:rsidR="00FE082E" w:rsidRDefault="00FE082E" w:rsidP="00A1647D"/>
        </w:tc>
      </w:tr>
      <w:tr w:rsidR="00FE082E" w14:paraId="7A592C64" w14:textId="77777777" w:rsidTr="00A1647D">
        <w:tc>
          <w:tcPr>
            <w:tcW w:w="610" w:type="dxa"/>
          </w:tcPr>
          <w:p w14:paraId="21B66A46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17D12D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22C08BB5" w14:textId="171C372D" w:rsidR="00FE082E" w:rsidRDefault="00A73D8E" w:rsidP="00FE082E">
            <w:pPr>
              <w:pStyle w:val="Listenabsatz"/>
              <w:numPr>
                <w:ilvl w:val="0"/>
                <w:numId w:val="32"/>
              </w:numPr>
            </w:pPr>
            <w:r>
              <w:t>8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>
              <w:t>8</w:t>
            </w:r>
          </w:p>
        </w:tc>
        <w:tc>
          <w:tcPr>
            <w:tcW w:w="2679" w:type="dxa"/>
          </w:tcPr>
          <w:p w14:paraId="4FBC6902" w14:textId="1AF80C49" w:rsidR="00FE082E" w:rsidRDefault="00A73D8E" w:rsidP="00FE082E">
            <w:pPr>
              <w:pStyle w:val="Listenabsatz"/>
              <w:numPr>
                <w:ilvl w:val="0"/>
                <w:numId w:val="3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</w:t>
            </w:r>
            <w:r>
              <w:t>20</w:t>
            </w:r>
          </w:p>
        </w:tc>
        <w:tc>
          <w:tcPr>
            <w:tcW w:w="2679" w:type="dxa"/>
          </w:tcPr>
          <w:p w14:paraId="0A154BCB" w14:textId="39771613" w:rsidR="00FE082E" w:rsidRDefault="00A73D8E" w:rsidP="00FE082E">
            <w:pPr>
              <w:pStyle w:val="Listenabsatz"/>
              <w:numPr>
                <w:ilvl w:val="0"/>
                <w:numId w:val="3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1</w:t>
            </w:r>
            <w:r>
              <w:t>9</w:t>
            </w:r>
          </w:p>
          <w:p w14:paraId="6E096AF5" w14:textId="77777777" w:rsidR="00FE082E" w:rsidRDefault="00FE082E" w:rsidP="00A1647D"/>
        </w:tc>
      </w:tr>
    </w:tbl>
    <w:p w14:paraId="59E0822D" w14:textId="7D2F4A85" w:rsidR="00D02B2A" w:rsidRDefault="00D02B2A" w:rsidP="008E408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D02B2A" w:rsidRPr="007947E8" w14:paraId="5C88F1D4" w14:textId="77777777" w:rsidTr="00A1647D">
        <w:trPr>
          <w:trHeight w:val="170"/>
        </w:trPr>
        <w:tc>
          <w:tcPr>
            <w:tcW w:w="610" w:type="dxa"/>
          </w:tcPr>
          <w:p w14:paraId="62E250B7" w14:textId="2F17920F" w:rsidR="00D02B2A" w:rsidRPr="007947E8" w:rsidRDefault="003E542E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1F3F5ABE" w14:textId="6E4E9C8C" w:rsidR="00D02B2A" w:rsidRPr="007947E8" w:rsidRDefault="00D02B2A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</w:t>
            </w:r>
            <w:r w:rsidR="003E542E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mit dem </w:t>
            </w:r>
            <w:proofErr w:type="spellStart"/>
            <w:r w:rsidR="003E542E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Malkreuz</w:t>
            </w:r>
            <w:proofErr w:type="spellEnd"/>
          </w:p>
        </w:tc>
      </w:tr>
      <w:tr w:rsidR="00D02B2A" w:rsidRPr="007947E8" w14:paraId="4916686A" w14:textId="77777777" w:rsidTr="00A1647D">
        <w:tc>
          <w:tcPr>
            <w:tcW w:w="610" w:type="dxa"/>
          </w:tcPr>
          <w:p w14:paraId="0CB244CF" w14:textId="07188A65" w:rsidR="00D02B2A" w:rsidRPr="007947E8" w:rsidRDefault="003E542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  <w:r w:rsidR="00D02B2A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3"/>
          </w:tcPr>
          <w:p w14:paraId="2E06772B" w14:textId="0846B2C4" w:rsidR="00D02B2A" w:rsidRPr="007947E8" w:rsidRDefault="003E542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Das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</w:p>
        </w:tc>
      </w:tr>
      <w:tr w:rsidR="00D02B2A" w:rsidRPr="007947E8" w14:paraId="462AEFB5" w14:textId="77777777" w:rsidTr="00A1647D">
        <w:trPr>
          <w:trHeight w:val="1111"/>
        </w:trPr>
        <w:tc>
          <w:tcPr>
            <w:tcW w:w="610" w:type="dxa"/>
          </w:tcPr>
          <w:p w14:paraId="7BB08265" w14:textId="77777777" w:rsidR="00D02B2A" w:rsidRPr="007947E8" w:rsidRDefault="00D02B2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D875F5E" w14:textId="77777777" w:rsidR="00D02B2A" w:rsidRPr="007947E8" w:rsidRDefault="00D02B2A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018" w:type="dxa"/>
          </w:tcPr>
          <w:p w14:paraId="0D626A99" w14:textId="32958DA9" w:rsidR="00D02B2A" w:rsidRDefault="00D02B2A" w:rsidP="00A1647D">
            <w:r>
              <w:t xml:space="preserve">Das Bild zeigt die Aufgabe </w:t>
            </w:r>
            <w:r w:rsidRPr="00A93226">
              <w:rPr>
                <w:b/>
                <w:bCs/>
              </w:rPr>
              <w:t>1</w:t>
            </w:r>
            <w:r w:rsidR="0075155D">
              <w:rPr>
                <w:b/>
                <w:bCs/>
              </w:rPr>
              <w:t>6</w:t>
            </w:r>
            <w:r w:rsidRPr="00A93226">
              <w:rPr>
                <w:b/>
                <w:bCs/>
              </w:rPr>
              <w:t xml:space="preserve"> · 13</w:t>
            </w:r>
            <w:r>
              <w:t>.</w:t>
            </w:r>
          </w:p>
          <w:p w14:paraId="43A0F6C3" w14:textId="77777777" w:rsidR="00B06FDB" w:rsidRDefault="00B06FDB" w:rsidP="00B06FDB">
            <w:r>
              <w:t>Zerlege die Aufgabe in vier Mal-Aufgaben</w:t>
            </w:r>
          </w:p>
          <w:p w14:paraId="34130BD5" w14:textId="11277B66" w:rsidR="00D02B2A" w:rsidRDefault="00B06FDB" w:rsidP="00B06FDB">
            <w:r>
              <w:t>und rechne sie im Heft aus.</w:t>
            </w:r>
          </w:p>
        </w:tc>
        <w:tc>
          <w:tcPr>
            <w:tcW w:w="4019" w:type="dxa"/>
            <w:vMerge w:val="restart"/>
          </w:tcPr>
          <w:p w14:paraId="59B9C0EB" w14:textId="364B18F3" w:rsidR="00D02B2A" w:rsidRPr="007947E8" w:rsidRDefault="00B132DD" w:rsidP="00A1647D">
            <w:r>
              <w:rPr>
                <w:noProof/>
              </w:rPr>
              <w:drawing>
                <wp:anchor distT="0" distB="0" distL="114300" distR="114300" simplePos="0" relativeHeight="251868672" behindDoc="0" locked="0" layoutInCell="1" allowOverlap="1" wp14:anchorId="6D5E66DA" wp14:editId="3A1F26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62200" cy="2311400"/>
                  <wp:effectExtent l="0" t="0" r="0" b="0"/>
                  <wp:wrapSquare wrapText="bothSides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2B2A" w14:paraId="3E3B268B" w14:textId="77777777" w:rsidTr="00A1647D">
        <w:trPr>
          <w:trHeight w:val="1111"/>
        </w:trPr>
        <w:tc>
          <w:tcPr>
            <w:tcW w:w="610" w:type="dxa"/>
          </w:tcPr>
          <w:p w14:paraId="783AC1A6" w14:textId="32B5A264" w:rsidR="00D02B2A" w:rsidRPr="007947E8" w:rsidRDefault="00D02B2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012407C7" w14:textId="77777777" w:rsidR="00D02B2A" w:rsidRPr="007947E8" w:rsidRDefault="00D02B2A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018" w:type="dxa"/>
          </w:tcPr>
          <w:p w14:paraId="56CBC03F" w14:textId="77777777" w:rsidR="00460900" w:rsidRDefault="00460900" w:rsidP="00460900">
            <w:r>
              <w:t xml:space="preserve">Leonie rechnet die Aufgabe im </w:t>
            </w:r>
          </w:p>
          <w:p w14:paraId="0321285A" w14:textId="141C9EA5" w:rsidR="00460900" w:rsidRDefault="00460900" w:rsidP="00460900">
            <w:proofErr w:type="spellStart"/>
            <w:r>
              <w:t>Malkreuz</w:t>
            </w:r>
            <w:proofErr w:type="spellEnd"/>
            <w:r>
              <w:t xml:space="preserve"> so</w:t>
            </w:r>
            <w:r w:rsidR="00847DB1">
              <w:t>:</w:t>
            </w:r>
          </w:p>
          <w:tbl>
            <w:tblPr>
              <w:tblStyle w:val="Tabellenraster"/>
              <w:tblpPr w:leftFromText="141" w:rightFromText="141" w:vertAnchor="page" w:horzAnchor="margin" w:tblpY="877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847DB1" w14:paraId="6274F1C9" w14:textId="77777777" w:rsidTr="0069599F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A3FFEF" w14:textId="77777777" w:rsidR="00847DB1" w:rsidRDefault="00847DB1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D9E2341" w14:textId="2D0304DA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6BB4DA1" w14:textId="67DDE8FF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7A9DEB3B" w14:textId="77777777" w:rsidR="00847DB1" w:rsidRDefault="00847DB1" w:rsidP="00847DB1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17563D28" w14:textId="77777777" w:rsidR="00847DB1" w:rsidRDefault="00847DB1" w:rsidP="00847DB1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847DB1" w14:paraId="43DC3A8C" w14:textId="77777777" w:rsidTr="00047A4E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B6C8615" w14:textId="0FD33557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D60BA35" w14:textId="1060305D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2D45049" w14:textId="1564D49A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7618A981" w14:textId="77777777" w:rsidR="00847DB1" w:rsidRDefault="00847DB1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B2BA16A" w14:textId="317D9337" w:rsidR="00847DB1" w:rsidRDefault="0069599F" w:rsidP="00047A4E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130</w:t>
                  </w:r>
                </w:p>
              </w:tc>
            </w:tr>
            <w:tr w:rsidR="00847DB1" w14:paraId="26C2449D" w14:textId="77777777" w:rsidTr="00047A4E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2BEDAEF" w14:textId="398572C2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EE1E701" w14:textId="6CAB915C" w:rsidR="00847DB1" w:rsidRDefault="0069599F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B67E5A8" w14:textId="5B0DA415" w:rsidR="00847DB1" w:rsidRDefault="00047A4E" w:rsidP="0069599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18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3BE24522" w14:textId="77777777" w:rsidR="00847DB1" w:rsidRDefault="00847DB1" w:rsidP="00847DB1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728300CA" w14:textId="3D42B756" w:rsidR="00847DB1" w:rsidRDefault="00847DB1" w:rsidP="00047A4E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center"/>
                  </w:pPr>
                  <w:r>
                    <w:t>+</w:t>
                  </w:r>
                  <w:r w:rsidR="00047A4E">
                    <w:t xml:space="preserve"> 78</w:t>
                  </w:r>
                </w:p>
              </w:tc>
            </w:tr>
            <w:tr w:rsidR="00847DB1" w14:paraId="3B4BC176" w14:textId="77777777" w:rsidTr="00047A4E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05CEFF00" w14:textId="77777777" w:rsidR="00847DB1" w:rsidRDefault="00847DB1" w:rsidP="00047A4E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1194CCF" w14:textId="54FB577E" w:rsidR="00847DB1" w:rsidRDefault="00047A4E" w:rsidP="00047A4E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2A488AC" w14:textId="6DD8D7B8" w:rsidR="00847DB1" w:rsidRDefault="00847DB1" w:rsidP="00047A4E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center"/>
                  </w:pPr>
                  <w:r>
                    <w:t>+</w:t>
                  </w:r>
                  <w:r w:rsidR="00047A4E">
                    <w:t xml:space="preserve"> 48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2D1C28D8" w14:textId="77777777" w:rsidR="00847DB1" w:rsidRDefault="00847DB1" w:rsidP="00047A4E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C57B1C6" w14:textId="0CA9B603" w:rsidR="00847DB1" w:rsidRDefault="00047A4E" w:rsidP="00047A4E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280</w:t>
                  </w:r>
                </w:p>
              </w:tc>
            </w:tr>
          </w:tbl>
          <w:p w14:paraId="2A40E33C" w14:textId="77777777" w:rsidR="00460900" w:rsidRDefault="00460900" w:rsidP="00460900"/>
          <w:p w14:paraId="3FDB88E9" w14:textId="7C642DE0" w:rsidR="00847DB1" w:rsidRDefault="00847DB1" w:rsidP="00460900"/>
        </w:tc>
        <w:tc>
          <w:tcPr>
            <w:tcW w:w="4019" w:type="dxa"/>
            <w:vMerge/>
          </w:tcPr>
          <w:p w14:paraId="642017BA" w14:textId="77777777" w:rsidR="00D02B2A" w:rsidRDefault="00D02B2A" w:rsidP="00A1647D"/>
        </w:tc>
      </w:tr>
      <w:tr w:rsidR="00D02B2A" w14:paraId="63A44C14" w14:textId="77777777" w:rsidTr="00B53839">
        <w:trPr>
          <w:trHeight w:val="497"/>
        </w:trPr>
        <w:tc>
          <w:tcPr>
            <w:tcW w:w="610" w:type="dxa"/>
          </w:tcPr>
          <w:p w14:paraId="7E427284" w14:textId="3BD3E25C" w:rsidR="00D02B2A" w:rsidRPr="007947E8" w:rsidRDefault="007D2DD8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9FB578" wp14:editId="6C019276">
                  <wp:extent cx="360000" cy="272386"/>
                  <wp:effectExtent l="0" t="0" r="254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3031DB" w14:textId="45DABE8D" w:rsidR="00D02B2A" w:rsidRDefault="00D02B2A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4183D3CC" w14:textId="77777777" w:rsidR="00B53839" w:rsidRDefault="00B53839" w:rsidP="00B53839">
            <w:r>
              <w:t xml:space="preserve">Vergleiche die Rechnung im </w:t>
            </w:r>
            <w:proofErr w:type="spellStart"/>
            <w:r>
              <w:t>Malkreuz</w:t>
            </w:r>
            <w:proofErr w:type="spellEnd"/>
            <w:r>
              <w:t xml:space="preserve"> mit dem 400er-Punktefeld.</w:t>
            </w:r>
          </w:p>
          <w:p w14:paraId="1FC0D807" w14:textId="77777777" w:rsidR="00D02B2A" w:rsidRDefault="00B53839" w:rsidP="00B53839">
            <w:r>
              <w:t>Was ist gleich? Was ist verschieden?</w:t>
            </w:r>
          </w:p>
          <w:p w14:paraId="445A9F76" w14:textId="28A01135" w:rsidR="00B53839" w:rsidRDefault="00B53839" w:rsidP="00B53839"/>
        </w:tc>
      </w:tr>
      <w:tr w:rsidR="00B53839" w14:paraId="284D4B3F" w14:textId="77777777" w:rsidTr="00856A1C">
        <w:trPr>
          <w:trHeight w:val="509"/>
        </w:trPr>
        <w:tc>
          <w:tcPr>
            <w:tcW w:w="610" w:type="dxa"/>
          </w:tcPr>
          <w:p w14:paraId="2308F4F1" w14:textId="7C8CACF3" w:rsidR="00B53839" w:rsidRDefault="00B5383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A9746E" w14:textId="67CA595F" w:rsidR="00B53839" w:rsidRDefault="00B53839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5E965A98" w14:textId="77777777" w:rsidR="00856A1C" w:rsidRDefault="00856A1C" w:rsidP="00856A1C">
            <w:r>
              <w:t xml:space="preserve">Lege die Aufgaben erst mit dem 400er-Punktefeld und dem Malwinkel. </w:t>
            </w:r>
          </w:p>
          <w:p w14:paraId="069401B4" w14:textId="77777777" w:rsidR="00B53839" w:rsidRDefault="00856A1C" w:rsidP="00856A1C">
            <w:r>
              <w:t xml:space="preserve">Rechne sie dann mit dem </w:t>
            </w:r>
            <w:proofErr w:type="spellStart"/>
            <w:r>
              <w:t>Malkreuz</w:t>
            </w:r>
            <w:proofErr w:type="spellEnd"/>
            <w:r>
              <w:t xml:space="preserve"> aus.</w:t>
            </w:r>
          </w:p>
          <w:p w14:paraId="64E4603F" w14:textId="2BB2D4A1" w:rsidR="00856A1C" w:rsidRDefault="00856A1C" w:rsidP="00856A1C"/>
        </w:tc>
      </w:tr>
      <w:tr w:rsidR="00856A1C" w14:paraId="4488453F" w14:textId="77777777" w:rsidTr="00154A72">
        <w:trPr>
          <w:trHeight w:val="509"/>
        </w:trPr>
        <w:tc>
          <w:tcPr>
            <w:tcW w:w="610" w:type="dxa"/>
          </w:tcPr>
          <w:p w14:paraId="4304FC7D" w14:textId="77777777" w:rsidR="00856A1C" w:rsidRDefault="00856A1C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1571842" w14:textId="77777777" w:rsidR="00856A1C" w:rsidRDefault="00856A1C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46E8C0CA" w14:textId="196AE01E" w:rsidR="00856A1C" w:rsidRDefault="00856A1C" w:rsidP="00856A1C">
            <w:pPr>
              <w:pStyle w:val="Listenabsatz"/>
              <w:numPr>
                <w:ilvl w:val="0"/>
                <w:numId w:val="33"/>
              </w:numPr>
            </w:pPr>
            <w:r>
              <w:t>11 · 11 = _____</w:t>
            </w:r>
            <w:r w:rsidR="0079766E">
              <w:t>_</w:t>
            </w:r>
          </w:p>
        </w:tc>
        <w:tc>
          <w:tcPr>
            <w:tcW w:w="4019" w:type="dxa"/>
          </w:tcPr>
          <w:p w14:paraId="754A7570" w14:textId="61AA731B" w:rsidR="00856A1C" w:rsidRDefault="0079766E" w:rsidP="0079766E">
            <w:pPr>
              <w:pStyle w:val="Listenabsatz"/>
              <w:numPr>
                <w:ilvl w:val="0"/>
                <w:numId w:val="33"/>
              </w:numPr>
            </w:pPr>
            <w:r>
              <w:t>15 · 17 = ______</w:t>
            </w:r>
          </w:p>
        </w:tc>
      </w:tr>
      <w:tr w:rsidR="00856A1C" w14:paraId="291C3389" w14:textId="77777777" w:rsidTr="00154A72">
        <w:trPr>
          <w:trHeight w:val="509"/>
        </w:trPr>
        <w:tc>
          <w:tcPr>
            <w:tcW w:w="610" w:type="dxa"/>
          </w:tcPr>
          <w:p w14:paraId="69B00E91" w14:textId="77777777" w:rsidR="00856A1C" w:rsidRDefault="00856A1C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BCF3B" w14:textId="77777777" w:rsidR="00856A1C" w:rsidRDefault="00856A1C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F0705D" w14:paraId="5021D520" w14:textId="77777777" w:rsidTr="00F0705D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15F753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9BE05D1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9F1F486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423E8B1A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746B36CA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0705D" w14:paraId="1321C9E6" w14:textId="77777777" w:rsidTr="00F0705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CF9FC46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D4FE67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D4A3A2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03A6B85A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DFB0CAB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0705D" w14:paraId="3F033E3D" w14:textId="77777777" w:rsidTr="00F0705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24B44D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C9D90A0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3C228C2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7AA28432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47B67DC1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0705D" w14:paraId="55E24DC9" w14:textId="77777777" w:rsidTr="00F0705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A777DE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526F025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1D7AFCE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5A804F0C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76557B4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05B9DC42" w14:textId="77777777" w:rsidR="00856A1C" w:rsidRDefault="00856A1C" w:rsidP="00856A1C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7"/>
              <w:gridCol w:w="895"/>
              <w:gridCol w:w="895"/>
              <w:gridCol w:w="249"/>
              <w:gridCol w:w="893"/>
            </w:tblGrid>
            <w:tr w:rsidR="00F0705D" w14:paraId="553AAFF7" w14:textId="77777777" w:rsidTr="00A1647D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6B83D0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8AC83A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D4457C4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71E7E4D3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68425EC6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0705D" w14:paraId="5000E722" w14:textId="77777777" w:rsidTr="00A1647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77D6EFF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218056E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E9509CD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16A5EA32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76164924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0705D" w14:paraId="56F46F75" w14:textId="77777777" w:rsidTr="00A1647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DAFE356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FB127DE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535061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693F8642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450E76E8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0705D" w14:paraId="3DF47D2C" w14:textId="77777777" w:rsidTr="00A1647D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A64B8C9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511FCB2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E17EDF1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170FEFA6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9697684" w14:textId="77777777" w:rsidR="00F0705D" w:rsidRDefault="00F0705D" w:rsidP="00F0705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64390F0" w14:textId="77777777" w:rsidR="00856A1C" w:rsidRDefault="00856A1C" w:rsidP="00856A1C"/>
        </w:tc>
      </w:tr>
    </w:tbl>
    <w:p w14:paraId="1A4AD6AA" w14:textId="77777777" w:rsidR="00E544FD" w:rsidRDefault="00E544FD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F0705D" w:rsidRPr="007947E8" w14:paraId="58C6F5C7" w14:textId="77777777" w:rsidTr="00A1647D">
        <w:tc>
          <w:tcPr>
            <w:tcW w:w="610" w:type="dxa"/>
          </w:tcPr>
          <w:p w14:paraId="5D04105A" w14:textId="7D7C52C9" w:rsidR="00F0705D" w:rsidRPr="007947E8" w:rsidRDefault="00F0705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2" w:type="dxa"/>
            <w:gridSpan w:val="3"/>
          </w:tcPr>
          <w:p w14:paraId="7FF4434E" w14:textId="0A023FA3" w:rsidR="00F0705D" w:rsidRPr="007947E8" w:rsidRDefault="00A204E5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A204E5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A204E5" w:rsidRPr="007947E8" w14:paraId="653DCB42" w14:textId="77777777" w:rsidTr="008C6F80">
        <w:trPr>
          <w:trHeight w:val="211"/>
        </w:trPr>
        <w:tc>
          <w:tcPr>
            <w:tcW w:w="610" w:type="dxa"/>
          </w:tcPr>
          <w:p w14:paraId="63CFC99A" w14:textId="77777777" w:rsidR="00A204E5" w:rsidRPr="007947E8" w:rsidRDefault="00A204E5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57611E1" w14:textId="77777777" w:rsidR="00A204E5" w:rsidRPr="007947E8" w:rsidRDefault="00A204E5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9A06B76" w14:textId="77777777" w:rsidR="00A204E5" w:rsidRDefault="008C6F80" w:rsidP="00A1647D">
            <w:r w:rsidRPr="008C6F80">
              <w:t xml:space="preserve">Rechne die Aufgaben mit dem </w:t>
            </w:r>
            <w:proofErr w:type="spellStart"/>
            <w:r w:rsidRPr="008C6F80">
              <w:t>Malkreuz</w:t>
            </w:r>
            <w:proofErr w:type="spellEnd"/>
            <w:r w:rsidRPr="008C6F80">
              <w:t>.</w:t>
            </w:r>
          </w:p>
          <w:p w14:paraId="0EAB85EF" w14:textId="4B438DB6" w:rsidR="008C6F80" w:rsidRPr="007947E8" w:rsidRDefault="008C6F80" w:rsidP="00A1647D"/>
        </w:tc>
      </w:tr>
      <w:tr w:rsidR="008C6F80" w:rsidRPr="007947E8" w14:paraId="48450A06" w14:textId="77777777" w:rsidTr="00BA5566">
        <w:trPr>
          <w:trHeight w:val="211"/>
        </w:trPr>
        <w:tc>
          <w:tcPr>
            <w:tcW w:w="610" w:type="dxa"/>
          </w:tcPr>
          <w:p w14:paraId="0FB4E591" w14:textId="77777777" w:rsidR="008C6F80" w:rsidRPr="007947E8" w:rsidRDefault="008C6F8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9D7994F" w14:textId="77777777" w:rsidR="008C6F80" w:rsidRPr="007947E8" w:rsidRDefault="008C6F80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58FCD607" w14:textId="77777777" w:rsidR="008C6F80" w:rsidRDefault="008C6F80" w:rsidP="008C6F80">
            <w:pPr>
              <w:pStyle w:val="Listenabsatz"/>
              <w:numPr>
                <w:ilvl w:val="0"/>
                <w:numId w:val="34"/>
              </w:numPr>
            </w:pPr>
            <w:r>
              <w:t>12 · 15</w:t>
            </w:r>
          </w:p>
          <w:p w14:paraId="451D0807" w14:textId="77777777" w:rsid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22 · 15</w:t>
            </w:r>
          </w:p>
          <w:p w14:paraId="11EE3F9C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32 · 15</w:t>
            </w:r>
          </w:p>
          <w:p w14:paraId="06424B0D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42 · 15</w:t>
            </w:r>
          </w:p>
          <w:p w14:paraId="1D8913DF" w14:textId="42B07341" w:rsidR="00C62A1D" w:rsidRP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4019" w:type="dxa"/>
          </w:tcPr>
          <w:p w14:paraId="3A5B3AA7" w14:textId="77777777" w:rsidR="008C6F80" w:rsidRDefault="00C62A1D" w:rsidP="008C6F80">
            <w:pPr>
              <w:pStyle w:val="Listenabsatz"/>
              <w:numPr>
                <w:ilvl w:val="0"/>
                <w:numId w:val="34"/>
              </w:numPr>
            </w:pPr>
            <w:r>
              <w:t>11 · 12</w:t>
            </w:r>
          </w:p>
          <w:p w14:paraId="1B386A62" w14:textId="77777777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12 · 13</w:t>
            </w:r>
          </w:p>
          <w:p w14:paraId="31F47787" w14:textId="5A3CE233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13 · 14</w:t>
            </w:r>
          </w:p>
          <w:p w14:paraId="4F2136ED" w14:textId="7ECFFD90" w:rsidR="00C62A1D" w:rsidRPr="008C6F80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14 · 15</w:t>
            </w:r>
          </w:p>
        </w:tc>
      </w:tr>
      <w:tr w:rsidR="00C62A1D" w:rsidRPr="007947E8" w14:paraId="4499286B" w14:textId="77777777" w:rsidTr="00AA2449">
        <w:trPr>
          <w:trHeight w:val="211"/>
        </w:trPr>
        <w:tc>
          <w:tcPr>
            <w:tcW w:w="610" w:type="dxa"/>
          </w:tcPr>
          <w:p w14:paraId="39505422" w14:textId="6E2C37F2" w:rsidR="00C62A1D" w:rsidRPr="007947E8" w:rsidRDefault="00A72164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16B275E" wp14:editId="76D1FCB7">
                  <wp:extent cx="360000" cy="272386"/>
                  <wp:effectExtent l="0" t="0" r="254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B87271" w14:textId="46F4A156" w:rsidR="00C62A1D" w:rsidRPr="007947E8" w:rsidRDefault="00C62A1D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3DC0D69A" w14:textId="77777777" w:rsidR="00C62A1D" w:rsidRDefault="001F4DBB" w:rsidP="00C62A1D">
            <w:r w:rsidRPr="001F4DBB">
              <w:t>Wie verändern sich die Aufgaben? Wie verändern sich die Ergebnisse?</w:t>
            </w:r>
          </w:p>
          <w:p w14:paraId="10B9D7D1" w14:textId="73812DA4" w:rsidR="001F4DBB" w:rsidRDefault="001F4DBB" w:rsidP="00C62A1D"/>
        </w:tc>
      </w:tr>
      <w:tr w:rsidR="001F4DBB" w:rsidRPr="007947E8" w14:paraId="10CA20BB" w14:textId="77777777" w:rsidTr="00AA2449">
        <w:trPr>
          <w:trHeight w:val="211"/>
        </w:trPr>
        <w:tc>
          <w:tcPr>
            <w:tcW w:w="610" w:type="dxa"/>
          </w:tcPr>
          <w:p w14:paraId="406D60F6" w14:textId="0EFFCD57" w:rsidR="001F4DBB" w:rsidRPr="007947E8" w:rsidRDefault="00A72164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754AB1" wp14:editId="5CBF11BC">
                  <wp:extent cx="360000" cy="272386"/>
                  <wp:effectExtent l="0" t="0" r="254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2D8539" w14:textId="4EB92B68" w:rsidR="001F4DBB" w:rsidRDefault="001F4DBB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5909FF61" w14:textId="77777777" w:rsidR="001F4DBB" w:rsidRDefault="00A72164" w:rsidP="00C62A1D">
            <w:r w:rsidRPr="00A72164">
              <w:t xml:space="preserve">Erkläre mit dem </w:t>
            </w:r>
            <w:proofErr w:type="spellStart"/>
            <w:r w:rsidRPr="00A72164">
              <w:t>Malkreuz</w:t>
            </w:r>
            <w:proofErr w:type="spellEnd"/>
            <w:r w:rsidRPr="00A72164">
              <w:t>, warum die Ergebnisse sich so verändern.</w:t>
            </w:r>
          </w:p>
          <w:p w14:paraId="505CBCF7" w14:textId="79DE1CF6" w:rsidR="00A72164" w:rsidRPr="001F4DBB" w:rsidRDefault="00A72164" w:rsidP="00C62A1D"/>
        </w:tc>
      </w:tr>
    </w:tbl>
    <w:p w14:paraId="4D003409" w14:textId="0359EBA9" w:rsidR="00DD04C7" w:rsidRDefault="00DD04C7" w:rsidP="008E408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DD04C7" w:rsidRPr="007947E8" w14:paraId="0456D041" w14:textId="77777777" w:rsidTr="00A1647D">
        <w:tc>
          <w:tcPr>
            <w:tcW w:w="610" w:type="dxa"/>
          </w:tcPr>
          <w:p w14:paraId="7CC41401" w14:textId="50EDB3E8" w:rsidR="00DD04C7" w:rsidRPr="007947E8" w:rsidRDefault="00DD04C7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4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</w:t>
            </w:r>
          </w:p>
        </w:tc>
        <w:tc>
          <w:tcPr>
            <w:tcW w:w="8462" w:type="dxa"/>
            <w:gridSpan w:val="3"/>
          </w:tcPr>
          <w:p w14:paraId="09405703" w14:textId="1DA8DD04" w:rsidR="00DD04C7" w:rsidRPr="007947E8" w:rsidRDefault="00D9528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9528E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Welche Multiplikations-Aufgabe passt?</w:t>
            </w:r>
          </w:p>
        </w:tc>
      </w:tr>
      <w:tr w:rsidR="00DD04C7" w:rsidRPr="007947E8" w14:paraId="67ACDDE7" w14:textId="77777777" w:rsidTr="00A1647D">
        <w:trPr>
          <w:trHeight w:val="211"/>
        </w:trPr>
        <w:tc>
          <w:tcPr>
            <w:tcW w:w="610" w:type="dxa"/>
          </w:tcPr>
          <w:p w14:paraId="11801001" w14:textId="77777777" w:rsidR="00DD04C7" w:rsidRPr="007947E8" w:rsidRDefault="00DD04C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78F2A74A" w14:textId="77777777" w:rsidR="00DD04C7" w:rsidRPr="007947E8" w:rsidRDefault="00DD04C7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35C28" w14:textId="77777777" w:rsidR="00FE16C2" w:rsidRDefault="00FE16C2" w:rsidP="00FE16C2">
            <w:r>
              <w:t xml:space="preserve">Welche Zahlen kannst du in das </w:t>
            </w:r>
            <w:proofErr w:type="spellStart"/>
            <w:r>
              <w:t>Malkreuz</w:t>
            </w:r>
            <w:proofErr w:type="spellEnd"/>
            <w:r>
              <w:t xml:space="preserve"> eintragen, um das Ergebnis 280</w:t>
            </w:r>
          </w:p>
          <w:p w14:paraId="6FBA3BF0" w14:textId="77777777" w:rsidR="00DD04C7" w:rsidRDefault="00FE16C2" w:rsidP="00FE16C2">
            <w:r>
              <w:t>zu erhalten? Findest du mehrere Möglichkeiten?</w:t>
            </w:r>
          </w:p>
          <w:p w14:paraId="38CE9167" w14:textId="7101DE4E" w:rsidR="00FE16C2" w:rsidRPr="007947E8" w:rsidRDefault="00FE16C2" w:rsidP="00FE16C2"/>
        </w:tc>
      </w:tr>
      <w:tr w:rsidR="00FE16C2" w:rsidRPr="007947E8" w14:paraId="1C2FF457" w14:textId="77777777" w:rsidTr="00CB710D">
        <w:trPr>
          <w:trHeight w:val="2198"/>
        </w:trPr>
        <w:tc>
          <w:tcPr>
            <w:tcW w:w="610" w:type="dxa"/>
          </w:tcPr>
          <w:p w14:paraId="13C23D69" w14:textId="77777777" w:rsidR="00FE16C2" w:rsidRPr="007947E8" w:rsidRDefault="00FE16C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1DBAB2EC" w14:textId="77777777" w:rsidR="00FE16C2" w:rsidRPr="007947E8" w:rsidRDefault="00FE16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611939DD" w14:textId="19430F59" w:rsidR="00FE16C2" w:rsidRDefault="00FE16C2" w:rsidP="00FE16C2">
            <w:r>
              <w:t>___ · ___ = ______</w:t>
            </w:r>
          </w:p>
          <w:p w14:paraId="171BAD3C" w14:textId="77777777" w:rsidR="00FE16C2" w:rsidRDefault="00FE16C2" w:rsidP="00FE16C2"/>
          <w:tbl>
            <w:tblPr>
              <w:tblStyle w:val="Tabellenraster"/>
              <w:tblpPr w:leftFromText="142" w:rightFromText="142" w:vertAnchor="text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FE16C2" w14:paraId="5B50318C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B9A5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A1CFC2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50261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2761473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59F65CB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10476C4E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E89A9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246739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CDBF81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5738625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921C9CC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51CAF66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F12B3F8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B8EFD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9DDBC7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6E052134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55D7C5C5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E16C2" w14:paraId="4BC95EF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25B8D1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412DC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8863DE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210298FF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BB437B0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F699BF0" w14:textId="18808FDC" w:rsidR="00FE16C2" w:rsidRDefault="00FE16C2" w:rsidP="00FE16C2"/>
        </w:tc>
        <w:tc>
          <w:tcPr>
            <w:tcW w:w="4019" w:type="dxa"/>
          </w:tcPr>
          <w:p w14:paraId="0D2E9241" w14:textId="77777777" w:rsidR="00211B30" w:rsidRDefault="00211B30" w:rsidP="00211B30">
            <w:r>
              <w:t xml:space="preserve">Tipp: </w:t>
            </w:r>
          </w:p>
          <w:p w14:paraId="7E899EE8" w14:textId="77777777" w:rsidR="00FE16C2" w:rsidRDefault="00211B30" w:rsidP="00211B30">
            <w:r>
              <w:t>Starte, indem du eine Aufgabe ausprobierst. Wie musst du die Zahlen verändern, damit du näher zur 280 kommst?</w:t>
            </w:r>
          </w:p>
          <w:p w14:paraId="6867273D" w14:textId="77777777" w:rsidR="00211B30" w:rsidRDefault="00211B30" w:rsidP="00211B30"/>
          <w:p w14:paraId="1E6ED00B" w14:textId="66980202" w:rsidR="00211B30" w:rsidRDefault="00211B30" w:rsidP="00211B30"/>
        </w:tc>
      </w:tr>
      <w:tr w:rsidR="00211B30" w:rsidRPr="007947E8" w14:paraId="337C2FFD" w14:textId="77777777" w:rsidTr="00BB23F3">
        <w:trPr>
          <w:trHeight w:val="211"/>
        </w:trPr>
        <w:tc>
          <w:tcPr>
            <w:tcW w:w="610" w:type="dxa"/>
          </w:tcPr>
          <w:p w14:paraId="62A12B6A" w14:textId="77777777" w:rsidR="00211B30" w:rsidRPr="007947E8" w:rsidRDefault="00211B3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C0B5CB2" w14:textId="31A396B7" w:rsidR="00211B30" w:rsidRPr="007947E8" w:rsidRDefault="00211B30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228A6CC9" w14:textId="464C58A6" w:rsidR="00211B30" w:rsidRDefault="00BE501A" w:rsidP="00211B30">
            <w:r w:rsidRPr="006F2F70">
              <w:rPr>
                <w:rFonts w:eastAsia="Calibri"/>
                <w:szCs w:val="20"/>
              </w:rPr>
              <w:t xml:space="preserve">Welche Zahlen kannst du in das </w:t>
            </w:r>
            <w:proofErr w:type="spellStart"/>
            <w:r w:rsidRPr="006F2F70">
              <w:rPr>
                <w:rFonts w:eastAsia="Calibri"/>
                <w:szCs w:val="20"/>
              </w:rPr>
              <w:t>Malkreuz</w:t>
            </w:r>
            <w:proofErr w:type="spellEnd"/>
            <w:r w:rsidRPr="006F2F70">
              <w:rPr>
                <w:rFonts w:eastAsia="Calibri"/>
                <w:szCs w:val="20"/>
              </w:rPr>
              <w:t xml:space="preserve"> eintragen, um das Ergebnis 1 000 zu erhalten? Findest du mehrere Möglichkeiten?</w:t>
            </w:r>
          </w:p>
        </w:tc>
      </w:tr>
    </w:tbl>
    <w:p w14:paraId="349AC15E" w14:textId="17023E5F" w:rsidR="00DD04C7" w:rsidRDefault="00DD04C7" w:rsidP="00DD04C7">
      <w:pPr>
        <w:jc w:val="both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BE501A" w:rsidRPr="007947E8" w14:paraId="3E7D0D40" w14:textId="77777777" w:rsidTr="00A1647D">
        <w:tc>
          <w:tcPr>
            <w:tcW w:w="610" w:type="dxa"/>
          </w:tcPr>
          <w:p w14:paraId="6EA21535" w14:textId="6A1D2FF9" w:rsidR="00BE501A" w:rsidRPr="007947E8" w:rsidRDefault="00BE501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</w:p>
        </w:tc>
        <w:tc>
          <w:tcPr>
            <w:tcW w:w="8462" w:type="dxa"/>
            <w:gridSpan w:val="3"/>
          </w:tcPr>
          <w:p w14:paraId="5B148D49" w14:textId="7C335508" w:rsidR="00BE501A" w:rsidRPr="007947E8" w:rsidRDefault="00BE501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Mit dem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bis 10 000</w:t>
            </w:r>
          </w:p>
        </w:tc>
      </w:tr>
      <w:tr w:rsidR="00BE501A" w:rsidRPr="007947E8" w14:paraId="5E423C1E" w14:textId="77777777" w:rsidTr="00A1647D">
        <w:trPr>
          <w:trHeight w:val="211"/>
        </w:trPr>
        <w:tc>
          <w:tcPr>
            <w:tcW w:w="610" w:type="dxa"/>
          </w:tcPr>
          <w:p w14:paraId="5E722105" w14:textId="77777777" w:rsidR="00BE501A" w:rsidRPr="007947E8" w:rsidRDefault="00BE501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B69B5AD" w14:textId="77777777" w:rsidR="00BE501A" w:rsidRPr="007947E8" w:rsidRDefault="00BE501A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997A4" w14:textId="77777777" w:rsidR="00BE501A" w:rsidRDefault="00CA0299" w:rsidP="00A1647D">
            <w:r w:rsidRPr="00CA0299">
              <w:t xml:space="preserve">Rechne die Multiplikations-Aufgaben mit dem </w:t>
            </w:r>
            <w:proofErr w:type="spellStart"/>
            <w:r w:rsidRPr="00CA0299">
              <w:t>Malkreuz</w:t>
            </w:r>
            <w:proofErr w:type="spellEnd"/>
            <w:r w:rsidRPr="00CA0299">
              <w:t xml:space="preserve"> aus.</w:t>
            </w:r>
          </w:p>
          <w:p w14:paraId="7ED220D3" w14:textId="1D87C692" w:rsidR="00CA0299" w:rsidRPr="007947E8" w:rsidRDefault="00CA0299" w:rsidP="00A1647D"/>
        </w:tc>
      </w:tr>
      <w:tr w:rsidR="00CA0299" w14:paraId="30A7F3BD" w14:textId="77777777" w:rsidTr="00A1647D">
        <w:trPr>
          <w:trHeight w:val="509"/>
        </w:trPr>
        <w:tc>
          <w:tcPr>
            <w:tcW w:w="610" w:type="dxa"/>
          </w:tcPr>
          <w:p w14:paraId="262B4F43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C92D5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39E9D8E2" w14:textId="6BD8E962" w:rsidR="00CA0299" w:rsidRDefault="000810C2" w:rsidP="000810C2">
            <w:pPr>
              <w:pStyle w:val="Listenabsatz"/>
              <w:numPr>
                <w:ilvl w:val="0"/>
                <w:numId w:val="35"/>
              </w:numPr>
            </w:pPr>
            <w:r>
              <w:t>21</w:t>
            </w:r>
            <w:r w:rsidR="00CA0299">
              <w:t xml:space="preserve"> · </w:t>
            </w:r>
            <w:r>
              <w:t>246</w:t>
            </w:r>
            <w:r w:rsidR="00CA0299">
              <w:t xml:space="preserve"> = ______</w:t>
            </w:r>
          </w:p>
        </w:tc>
        <w:tc>
          <w:tcPr>
            <w:tcW w:w="4019" w:type="dxa"/>
          </w:tcPr>
          <w:p w14:paraId="5B323855" w14:textId="1451921D" w:rsidR="00CA0299" w:rsidRDefault="00CA0299" w:rsidP="000810C2">
            <w:pPr>
              <w:pStyle w:val="Listenabsatz"/>
              <w:numPr>
                <w:ilvl w:val="0"/>
                <w:numId w:val="35"/>
              </w:numPr>
            </w:pPr>
            <w:r>
              <w:t xml:space="preserve">15 · </w:t>
            </w:r>
            <w:r w:rsidR="000810C2">
              <w:t>631</w:t>
            </w:r>
            <w:r>
              <w:t xml:space="preserve"> = ______</w:t>
            </w:r>
          </w:p>
        </w:tc>
      </w:tr>
      <w:tr w:rsidR="00CA0299" w14:paraId="27E5AB8A" w14:textId="77777777" w:rsidTr="00904595">
        <w:trPr>
          <w:trHeight w:val="454"/>
        </w:trPr>
        <w:tc>
          <w:tcPr>
            <w:tcW w:w="610" w:type="dxa"/>
          </w:tcPr>
          <w:p w14:paraId="363E71DA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02C052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  <w:p w14:paraId="5AE9311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2395A718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5E4DCF5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6B4A4363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14A28A05" w14:textId="6A196526" w:rsidR="000810C2" w:rsidRDefault="000810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1C5FEA" w14:paraId="5F5B4A99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5A2C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99298A4" w14:textId="1CAF73A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8BE4DD" w14:textId="22BCE567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40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7F69815" w14:textId="3D186D36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3A352290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237BCC59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33C9754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C49A85F" w14:textId="5EE4B62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CD27B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5A06E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9798434" w14:textId="24D5423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5D187D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32564CB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2416A18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2A5D1A1" w14:textId="072D7FC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E67F25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68D8546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4C8E02D" w14:textId="106BE71A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194CFFC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39FC6E0C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6C786E3B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133F390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B7B362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4C01B04" w14:textId="778C3EF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0D95EFE" w14:textId="5CE2D2DC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6E1E149B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09727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6329C012" w14:textId="77777777" w:rsidR="00CA0299" w:rsidRDefault="00CA0299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1C5FEA" w14:paraId="16CC3706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BA6F7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2523A63" w14:textId="355D8B42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28F4CC2" w14:textId="7C184068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796B6DE" w14:textId="496BD42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0BF2206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62D1699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4ECCA8DA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3679601" w14:textId="362E84C8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F28061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D0CDA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D33BED1" w14:textId="703B4682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52C068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6503687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78957F57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C768F6F" w14:textId="31A8B0E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B695FC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564D4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48D2A71" w14:textId="13E654F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16A20B4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196FDDA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48D9522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1A4323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A523C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517B7F9" w14:textId="5A59BBF0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659A87D" w14:textId="37A44C81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38A1832D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321EE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54324749" w14:textId="77777777" w:rsidR="00CA0299" w:rsidRDefault="00CA0299" w:rsidP="00A1647D"/>
        </w:tc>
      </w:tr>
      <w:tr w:rsidR="00D77E38" w14:paraId="147CCC08" w14:textId="77777777" w:rsidTr="00D77E38">
        <w:trPr>
          <w:trHeight w:val="509"/>
        </w:trPr>
        <w:tc>
          <w:tcPr>
            <w:tcW w:w="610" w:type="dxa"/>
          </w:tcPr>
          <w:p w14:paraId="46B8CB57" w14:textId="77777777" w:rsidR="00D77E38" w:rsidRDefault="00D77E3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5D9243" w14:textId="144F1215" w:rsidR="00D77E38" w:rsidRDefault="00D77E3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556B93D3" w14:textId="77777777" w:rsidR="00D77E38" w:rsidRDefault="00D77E38" w:rsidP="00D77E38">
            <w:pPr>
              <w:tabs>
                <w:tab w:val="left" w:pos="1020"/>
              </w:tabs>
              <w:spacing w:line="240" w:lineRule="auto"/>
            </w:pPr>
            <w:r w:rsidRPr="00D77E38">
              <w:t xml:space="preserve">Trage die Zahlen selbst im </w:t>
            </w:r>
            <w:proofErr w:type="spellStart"/>
            <w:r w:rsidRPr="00D77E38">
              <w:t>Malkreuz</w:t>
            </w:r>
            <w:proofErr w:type="spellEnd"/>
            <w:r w:rsidRPr="00D77E38">
              <w:t xml:space="preserve"> ein und rechne aus.</w:t>
            </w:r>
          </w:p>
          <w:p w14:paraId="2BEBEA00" w14:textId="7363C438" w:rsidR="00D77E38" w:rsidRDefault="00D77E38" w:rsidP="00D77E38">
            <w:pPr>
              <w:tabs>
                <w:tab w:val="left" w:pos="1020"/>
              </w:tabs>
              <w:spacing w:line="240" w:lineRule="auto"/>
            </w:pPr>
          </w:p>
        </w:tc>
      </w:tr>
      <w:tr w:rsidR="00F223F1" w14:paraId="5791F3FA" w14:textId="77777777" w:rsidTr="00A1647D">
        <w:trPr>
          <w:trHeight w:val="509"/>
        </w:trPr>
        <w:tc>
          <w:tcPr>
            <w:tcW w:w="610" w:type="dxa"/>
          </w:tcPr>
          <w:p w14:paraId="1D9132F8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5D2610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E8A2914" w14:textId="0235B5DC" w:rsidR="00F223F1" w:rsidRDefault="00F223F1" w:rsidP="00F223F1">
            <w:pPr>
              <w:pStyle w:val="Listenabsatz"/>
              <w:numPr>
                <w:ilvl w:val="0"/>
                <w:numId w:val="36"/>
              </w:numPr>
            </w:pPr>
            <w:r>
              <w:t>12 · 467 = ______</w:t>
            </w:r>
          </w:p>
        </w:tc>
        <w:tc>
          <w:tcPr>
            <w:tcW w:w="4019" w:type="dxa"/>
          </w:tcPr>
          <w:p w14:paraId="3556A202" w14:textId="2F74E6DC" w:rsidR="00F223F1" w:rsidRDefault="00F223F1" w:rsidP="00F223F1">
            <w:pPr>
              <w:pStyle w:val="Listenabsatz"/>
              <w:numPr>
                <w:ilvl w:val="0"/>
                <w:numId w:val="36"/>
              </w:numPr>
            </w:pPr>
            <w:r>
              <w:t xml:space="preserve">24 · </w:t>
            </w:r>
            <w:r w:rsidR="0038125A">
              <w:t>365</w:t>
            </w:r>
            <w:r>
              <w:t xml:space="preserve"> = ______</w:t>
            </w:r>
          </w:p>
        </w:tc>
      </w:tr>
      <w:tr w:rsidR="00F223F1" w14:paraId="7E69BE46" w14:textId="77777777" w:rsidTr="00A1647D">
        <w:trPr>
          <w:trHeight w:val="509"/>
        </w:trPr>
        <w:tc>
          <w:tcPr>
            <w:tcW w:w="610" w:type="dxa"/>
          </w:tcPr>
          <w:p w14:paraId="1549A214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4DB8E17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35E6E45E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75D3C615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8630EF6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2567D83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F223F1" w14:paraId="1C5EF59A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19E3C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B4342CD" w14:textId="5C8EE95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E66643A" w14:textId="47DF4CB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91FCFED" w14:textId="0BB55DE2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44787C2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5D40DCA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390B886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200C820" w14:textId="719B694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30A296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E3FE1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0985BE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00A7DB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0D84C1C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6E37AC06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A7D84DC" w14:textId="7223AAFA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C5E957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3978E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852FE8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72FA5D9F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9E696E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2F82AE3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68CF646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74BB7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EDC109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B7600E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090E25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ECD92B9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361E96A" w14:textId="77777777" w:rsidR="00F223F1" w:rsidRDefault="00F223F1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F223F1" w14:paraId="5BF738A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47043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2936B45" w14:textId="25698DE3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C8700FF" w14:textId="405C064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23E02B0" w14:textId="5D632A5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2FFA01C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252372C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5343E1BF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6460C68" w14:textId="5D750AD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856B72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1BDA7B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D8E3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029EE65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24F7D8C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4C60B17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6E38479B" w14:textId="6E2EB279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0200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15E93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A00984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C99F9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A11EA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605A6E8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3485E91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04B172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BC4152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6D294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22D6538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4F3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084FF4A9" w14:textId="77777777" w:rsidR="00F223F1" w:rsidRDefault="00F223F1" w:rsidP="00A1647D"/>
        </w:tc>
      </w:tr>
    </w:tbl>
    <w:p w14:paraId="4C1F7A42" w14:textId="280962A4" w:rsidR="00BE501A" w:rsidRDefault="00BE501A" w:rsidP="00DD04C7">
      <w:pPr>
        <w:jc w:val="both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0E660C" w:rsidRPr="007947E8" w14:paraId="74F9D852" w14:textId="77777777" w:rsidTr="00A1647D">
        <w:tc>
          <w:tcPr>
            <w:tcW w:w="610" w:type="dxa"/>
          </w:tcPr>
          <w:p w14:paraId="7ECF7A3B" w14:textId="07AC7646" w:rsidR="000E660C" w:rsidRPr="007947E8" w:rsidRDefault="000E660C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  <w:r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5</w:t>
            </w:r>
          </w:p>
        </w:tc>
        <w:tc>
          <w:tcPr>
            <w:tcW w:w="8462" w:type="dxa"/>
            <w:gridSpan w:val="3"/>
          </w:tcPr>
          <w:p w14:paraId="78913060" w14:textId="0AD1E548" w:rsidR="000E660C" w:rsidRPr="007947E8" w:rsidRDefault="000E660C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0E660C" w:rsidRPr="007947E8" w14:paraId="0122818C" w14:textId="77777777" w:rsidTr="00A1647D">
        <w:trPr>
          <w:trHeight w:val="211"/>
        </w:trPr>
        <w:tc>
          <w:tcPr>
            <w:tcW w:w="610" w:type="dxa"/>
          </w:tcPr>
          <w:p w14:paraId="2FECAEF6" w14:textId="77777777" w:rsidR="000E660C" w:rsidRPr="007947E8" w:rsidRDefault="000E660C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600DFDF" w14:textId="77777777" w:rsidR="000E660C" w:rsidRPr="007947E8" w:rsidRDefault="000E660C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0F4286C4" w14:textId="77777777" w:rsidR="000E660C" w:rsidRDefault="00702322" w:rsidP="00A1647D">
            <w:r w:rsidRPr="00702322">
              <w:t xml:space="preserve">Rechne die Aufgaben mit dem </w:t>
            </w:r>
            <w:proofErr w:type="spellStart"/>
            <w:r w:rsidRPr="00702322">
              <w:t>Malkreuz</w:t>
            </w:r>
            <w:proofErr w:type="spellEnd"/>
            <w:r w:rsidRPr="00702322">
              <w:t>.</w:t>
            </w:r>
          </w:p>
          <w:p w14:paraId="32444BF3" w14:textId="547B0A2F" w:rsidR="00702322" w:rsidRPr="007947E8" w:rsidRDefault="00702322" w:rsidP="00A1647D"/>
        </w:tc>
      </w:tr>
      <w:tr w:rsidR="00702322" w:rsidRPr="007947E8" w14:paraId="7AE81AC0" w14:textId="77777777" w:rsidTr="00883AEB">
        <w:trPr>
          <w:trHeight w:val="211"/>
        </w:trPr>
        <w:tc>
          <w:tcPr>
            <w:tcW w:w="610" w:type="dxa"/>
          </w:tcPr>
          <w:p w14:paraId="0EEAEB01" w14:textId="77777777" w:rsidR="00702322" w:rsidRPr="007947E8" w:rsidRDefault="0070232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5462DD3" w14:textId="77777777" w:rsidR="00702322" w:rsidRPr="007947E8" w:rsidRDefault="0070232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48AD9D35" w14:textId="77777777" w:rsidR="00702322" w:rsidRDefault="00702322" w:rsidP="00702322">
            <w:pPr>
              <w:pStyle w:val="Listenabsatz"/>
              <w:numPr>
                <w:ilvl w:val="0"/>
                <w:numId w:val="37"/>
              </w:numPr>
            </w:pPr>
            <w:r>
              <w:t>11 · 121</w:t>
            </w:r>
          </w:p>
          <w:p w14:paraId="5CED621A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21 · 121</w:t>
            </w:r>
          </w:p>
          <w:p w14:paraId="79243AC5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31 · 121</w:t>
            </w:r>
          </w:p>
          <w:p w14:paraId="3431CEBA" w14:textId="46F326CC" w:rsidR="00702322" w:rsidRP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19" w:type="dxa"/>
          </w:tcPr>
          <w:p w14:paraId="52B65697" w14:textId="77777777" w:rsidR="00702322" w:rsidRDefault="00702322" w:rsidP="00702322">
            <w:pPr>
              <w:pStyle w:val="Listenabsatz"/>
              <w:numPr>
                <w:ilvl w:val="0"/>
                <w:numId w:val="37"/>
              </w:numPr>
            </w:pPr>
            <w:r>
              <w:t>11 ·</w:t>
            </w:r>
            <w:r w:rsidR="0030332A">
              <w:t xml:space="preserve"> 121</w:t>
            </w:r>
          </w:p>
          <w:p w14:paraId="07D3F510" w14:textId="77777777" w:rsidR="0030332A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221</w:t>
            </w:r>
          </w:p>
          <w:p w14:paraId="5058D4CA" w14:textId="0CAD2EBB" w:rsidR="0030332A" w:rsidRPr="00702322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321</w:t>
            </w:r>
          </w:p>
        </w:tc>
      </w:tr>
      <w:tr w:rsidR="00904595" w:rsidRPr="007947E8" w14:paraId="12A4CF84" w14:textId="77777777" w:rsidTr="004C1F67">
        <w:trPr>
          <w:trHeight w:val="211"/>
        </w:trPr>
        <w:tc>
          <w:tcPr>
            <w:tcW w:w="610" w:type="dxa"/>
          </w:tcPr>
          <w:p w14:paraId="3B5A34E3" w14:textId="531B98F8" w:rsidR="00904595" w:rsidRPr="007947E8" w:rsidRDefault="00A13F7C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4C84047" wp14:editId="7156D575">
                  <wp:extent cx="360000" cy="272386"/>
                  <wp:effectExtent l="0" t="0" r="254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ABADB4" w14:textId="6990AC54" w:rsidR="00904595" w:rsidRPr="007947E8" w:rsidRDefault="00904595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096C1801" w14:textId="77777777" w:rsidR="00A13F7C" w:rsidRDefault="00A13F7C" w:rsidP="00A13F7C">
            <w:pPr>
              <w:ind w:left="284" w:hanging="284"/>
            </w:pPr>
            <w:r>
              <w:t>Wie verändern sich die Aufgaben? Wie verändern sich die Ergebnisse?</w:t>
            </w:r>
          </w:p>
          <w:p w14:paraId="31B1F22F" w14:textId="12E18541" w:rsidR="00904595" w:rsidRDefault="00A13F7C" w:rsidP="00A13F7C">
            <w:pPr>
              <w:ind w:left="284" w:hanging="284"/>
            </w:pPr>
            <w:r>
              <w:t xml:space="preserve">Erkläre mit dem </w:t>
            </w:r>
            <w:proofErr w:type="spellStart"/>
            <w:r>
              <w:t>Malkreuz</w:t>
            </w:r>
            <w:proofErr w:type="spellEnd"/>
            <w:r>
              <w:t>, warum die Ergebnisse sich so verändern.</w:t>
            </w:r>
          </w:p>
        </w:tc>
      </w:tr>
    </w:tbl>
    <w:p w14:paraId="33A4FD38" w14:textId="7FACAC1C" w:rsidR="00DF1421" w:rsidRDefault="00DF1421" w:rsidP="008E408B"/>
    <w:p w14:paraId="447AF6D0" w14:textId="4F6FFC21" w:rsidR="003F5602" w:rsidRDefault="003F5602" w:rsidP="008E408B">
      <w:pPr>
        <w:sectPr w:rsidR="003F5602" w:rsidSect="003079FB">
          <w:headerReference w:type="default" r:id="rId6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23"/>
        <w:gridCol w:w="2007"/>
        <w:gridCol w:w="2007"/>
        <w:gridCol w:w="484"/>
        <w:gridCol w:w="1527"/>
        <w:gridCol w:w="2016"/>
      </w:tblGrid>
      <w:tr w:rsidR="00950DF0" w:rsidRPr="00AC7674" w14:paraId="0F6ED386" w14:textId="77777777" w:rsidTr="008558AD">
        <w:tc>
          <w:tcPr>
            <w:tcW w:w="608" w:type="dxa"/>
          </w:tcPr>
          <w:p w14:paraId="1C4C82CA" w14:textId="57B0BB2E" w:rsidR="00950DF0" w:rsidRPr="00AC7674" w:rsidRDefault="00DC3B99" w:rsidP="00A1647D">
            <w:pPr>
              <w:pStyle w:val="berschrift1"/>
            </w:pPr>
            <w:bookmarkStart w:id="8" w:name="_Hlk120184449"/>
            <w:r>
              <w:lastRenderedPageBreak/>
              <w:t>C</w:t>
            </w:r>
          </w:p>
        </w:tc>
        <w:tc>
          <w:tcPr>
            <w:tcW w:w="8464" w:type="dxa"/>
            <w:gridSpan w:val="6"/>
          </w:tcPr>
          <w:p w14:paraId="3E424571" w14:textId="7FF829A2" w:rsidR="00950DF0" w:rsidRPr="00AC7674" w:rsidRDefault="00950DF0" w:rsidP="00A1647D">
            <w:pPr>
              <w:pStyle w:val="berschrift1"/>
            </w:pPr>
            <w:r>
              <w:t xml:space="preserve">Ich kann sicher </w:t>
            </w:r>
            <w:r w:rsidR="007D2DD8">
              <w:t>dividieren</w:t>
            </w:r>
            <w:r>
              <w:t xml:space="preserve"> und meine Rechenwege erklären</w:t>
            </w:r>
          </w:p>
        </w:tc>
      </w:tr>
      <w:tr w:rsidR="00950DF0" w:rsidRPr="00911328" w14:paraId="6C26FBD1" w14:textId="77777777" w:rsidTr="008558AD">
        <w:trPr>
          <w:trHeight w:val="170"/>
        </w:trPr>
        <w:tc>
          <w:tcPr>
            <w:tcW w:w="608" w:type="dxa"/>
          </w:tcPr>
          <w:p w14:paraId="29B57C7F" w14:textId="49589464" w:rsidR="00950DF0" w:rsidRPr="00E0758C" w:rsidRDefault="00950DF0" w:rsidP="00A1647D">
            <w:pPr>
              <w:pStyle w:val="berschrift2"/>
            </w:pPr>
            <w:r w:rsidRPr="00E0758C">
              <w:t>1</w:t>
            </w:r>
          </w:p>
        </w:tc>
        <w:tc>
          <w:tcPr>
            <w:tcW w:w="8464" w:type="dxa"/>
            <w:gridSpan w:val="6"/>
          </w:tcPr>
          <w:p w14:paraId="3275CC2F" w14:textId="3EDF730D" w:rsidR="00950DF0" w:rsidRPr="00911328" w:rsidRDefault="0075127F" w:rsidP="00A1647D">
            <w:pPr>
              <w:pStyle w:val="berschrift2"/>
            </w:pPr>
            <w:r w:rsidRPr="0075127F">
              <w:t>Divisions-Aufgaben mit Punktefeldern lösen</w:t>
            </w:r>
          </w:p>
        </w:tc>
      </w:tr>
      <w:tr w:rsidR="00950DF0" w:rsidRPr="00911328" w14:paraId="44458220" w14:textId="77777777" w:rsidTr="008558AD">
        <w:tc>
          <w:tcPr>
            <w:tcW w:w="608" w:type="dxa"/>
          </w:tcPr>
          <w:p w14:paraId="2E976B7A" w14:textId="6C632C92" w:rsidR="00950DF0" w:rsidRPr="00E0758C" w:rsidRDefault="00C33F1E" w:rsidP="00A1647D">
            <w:pPr>
              <w:pStyle w:val="berschrift3"/>
            </w:pPr>
            <w:r>
              <w:t>1.1</w:t>
            </w:r>
          </w:p>
        </w:tc>
        <w:tc>
          <w:tcPr>
            <w:tcW w:w="8464" w:type="dxa"/>
            <w:gridSpan w:val="6"/>
          </w:tcPr>
          <w:p w14:paraId="0202E630" w14:textId="05A6BAB4" w:rsidR="00950DF0" w:rsidRPr="00911328" w:rsidRDefault="007929B2" w:rsidP="00A1647D">
            <w:pPr>
              <w:pStyle w:val="berschrift3"/>
            </w:pPr>
            <w:r w:rsidRPr="007929B2">
              <w:t>Divisions-Aufgaben mit dem Hunderterpunktefeld lösen</w:t>
            </w:r>
          </w:p>
        </w:tc>
      </w:tr>
      <w:tr w:rsidR="007929B2" w:rsidRPr="000E639A" w14:paraId="3F6B1765" w14:textId="77777777" w:rsidTr="008558AD">
        <w:trPr>
          <w:trHeight w:val="644"/>
        </w:trPr>
        <w:tc>
          <w:tcPr>
            <w:tcW w:w="608" w:type="dxa"/>
          </w:tcPr>
          <w:p w14:paraId="399DD26E" w14:textId="33C986C1" w:rsidR="007929B2" w:rsidRPr="00E0758C" w:rsidRDefault="007929B2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543790C" wp14:editId="1887A085">
                  <wp:extent cx="360000" cy="272386"/>
                  <wp:effectExtent l="0" t="0" r="2540" b="0"/>
                  <wp:docPr id="280" name="Grafi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769E9768" w14:textId="77777777" w:rsidR="007929B2" w:rsidRDefault="007929B2" w:rsidP="00A1647D">
            <w:pPr>
              <w:pStyle w:val="Nummerierung"/>
            </w:pPr>
            <w:r>
              <w:t>a)</w:t>
            </w:r>
          </w:p>
        </w:tc>
        <w:tc>
          <w:tcPr>
            <w:tcW w:w="8041" w:type="dxa"/>
            <w:gridSpan w:val="5"/>
          </w:tcPr>
          <w:p w14:paraId="2854FABE" w14:textId="77777777" w:rsidR="00417354" w:rsidRDefault="00417354" w:rsidP="00417354">
            <w:r>
              <w:t>Lege die Zahl 55 mit dem Hunderterpunktefeld und dem Abdeckstreifen.</w:t>
            </w:r>
          </w:p>
          <w:p w14:paraId="034B981F" w14:textId="77777777" w:rsidR="007929B2" w:rsidRDefault="00417354" w:rsidP="00417354">
            <w:r>
              <w:t xml:space="preserve">Erkläre, wie du mit Hilfe des Materials </w:t>
            </w:r>
            <w:proofErr w:type="gramStart"/>
            <w:r w:rsidRPr="00DE35FC">
              <w:rPr>
                <w:b/>
                <w:bCs/>
              </w:rPr>
              <w:t>55 :</w:t>
            </w:r>
            <w:proofErr w:type="gramEnd"/>
            <w:r w:rsidRPr="00DE35FC">
              <w:rPr>
                <w:b/>
                <w:bCs/>
              </w:rPr>
              <w:t xml:space="preserve"> 5</w:t>
            </w:r>
            <w:r>
              <w:t xml:space="preserve"> lösen kannst.</w:t>
            </w:r>
          </w:p>
          <w:p w14:paraId="4B6A1316" w14:textId="2E155431" w:rsidR="00E918CF" w:rsidRPr="000E639A" w:rsidRDefault="00E918CF" w:rsidP="00417354"/>
        </w:tc>
      </w:tr>
      <w:tr w:rsidR="008558AD" w:rsidRPr="000E639A" w14:paraId="6D5880F4" w14:textId="77777777" w:rsidTr="008558AD">
        <w:trPr>
          <w:trHeight w:val="324"/>
        </w:trPr>
        <w:tc>
          <w:tcPr>
            <w:tcW w:w="608" w:type="dxa"/>
            <w:vMerge w:val="restart"/>
          </w:tcPr>
          <w:p w14:paraId="1CD184FF" w14:textId="77777777" w:rsidR="008558AD" w:rsidRDefault="008558AD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  <w:vMerge w:val="restart"/>
          </w:tcPr>
          <w:p w14:paraId="2CE7F950" w14:textId="042FB266" w:rsidR="008558AD" w:rsidRDefault="008558AD" w:rsidP="00A1647D">
            <w:pPr>
              <w:pStyle w:val="Nummerierung"/>
            </w:pPr>
            <w:r>
              <w:t>b)</w:t>
            </w:r>
          </w:p>
        </w:tc>
        <w:tc>
          <w:tcPr>
            <w:tcW w:w="4498" w:type="dxa"/>
            <w:gridSpan w:val="3"/>
          </w:tcPr>
          <w:p w14:paraId="7F3EEB46" w14:textId="0C38BD12" w:rsidR="008558AD" w:rsidRDefault="008558AD" w:rsidP="00417354">
            <w:r w:rsidRPr="0005424B">
              <w:t>Löse die Aufgaben mit dem Hunderterpunktefeld.</w:t>
            </w:r>
          </w:p>
        </w:tc>
        <w:tc>
          <w:tcPr>
            <w:tcW w:w="3543" w:type="dxa"/>
            <w:gridSpan w:val="2"/>
            <w:vMerge w:val="restart"/>
            <w:vAlign w:val="bottom"/>
          </w:tcPr>
          <w:p w14:paraId="5A544143" w14:textId="66418E54" w:rsidR="008558AD" w:rsidRDefault="008558AD" w:rsidP="008558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265B0" wp14:editId="6BA41036">
                  <wp:extent cx="1178560" cy="909901"/>
                  <wp:effectExtent l="0" t="0" r="2540" b="5080"/>
                  <wp:docPr id="472" name="Grafi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93" cy="91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8AD" w:rsidRPr="000E639A" w14:paraId="5E8FED86" w14:textId="77777777" w:rsidTr="008558AD">
        <w:trPr>
          <w:trHeight w:val="324"/>
        </w:trPr>
        <w:tc>
          <w:tcPr>
            <w:tcW w:w="608" w:type="dxa"/>
            <w:vMerge/>
          </w:tcPr>
          <w:p w14:paraId="1D474C10" w14:textId="77777777" w:rsidR="008558AD" w:rsidRDefault="008558AD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  <w:vMerge/>
          </w:tcPr>
          <w:p w14:paraId="533DB9B5" w14:textId="77777777" w:rsidR="008558AD" w:rsidRDefault="008558AD" w:rsidP="00A1647D">
            <w:pPr>
              <w:pStyle w:val="Nummerierung"/>
            </w:pPr>
          </w:p>
        </w:tc>
        <w:tc>
          <w:tcPr>
            <w:tcW w:w="2007" w:type="dxa"/>
          </w:tcPr>
          <w:p w14:paraId="6C8800BB" w14:textId="77777777" w:rsidR="008558AD" w:rsidRDefault="008558AD" w:rsidP="0005424B">
            <w:pPr>
              <w:pStyle w:val="Listenabsatz"/>
              <w:numPr>
                <w:ilvl w:val="0"/>
                <w:numId w:val="38"/>
              </w:numPr>
            </w:pPr>
            <w:proofErr w:type="gramStart"/>
            <w:r>
              <w:t>25 :</w:t>
            </w:r>
            <w:proofErr w:type="gramEnd"/>
            <w:r>
              <w:t xml:space="preserve"> 5</w:t>
            </w:r>
          </w:p>
          <w:p w14:paraId="77B27A33" w14:textId="77777777" w:rsidR="008558AD" w:rsidRDefault="008558AD" w:rsidP="00D70817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50 :</w:t>
            </w:r>
            <w:proofErr w:type="gramEnd"/>
            <w:r>
              <w:t xml:space="preserve"> 5</w:t>
            </w:r>
          </w:p>
          <w:p w14:paraId="6925C6F7" w14:textId="7390DDF5" w:rsidR="008558AD" w:rsidRDefault="008558AD" w:rsidP="00D70817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75 :</w:t>
            </w:r>
            <w:proofErr w:type="gramEnd"/>
            <w:r>
              <w:t xml:space="preserve"> 5</w:t>
            </w:r>
          </w:p>
        </w:tc>
        <w:tc>
          <w:tcPr>
            <w:tcW w:w="2007" w:type="dxa"/>
          </w:tcPr>
          <w:p w14:paraId="3E6FF577" w14:textId="77777777" w:rsidR="008558AD" w:rsidRDefault="008558AD" w:rsidP="00D70817">
            <w:pPr>
              <w:pStyle w:val="Listenabsatz"/>
              <w:numPr>
                <w:ilvl w:val="0"/>
                <w:numId w:val="38"/>
              </w:numPr>
            </w:pPr>
            <w:proofErr w:type="gramStart"/>
            <w:r>
              <w:t>30 :</w:t>
            </w:r>
            <w:proofErr w:type="gramEnd"/>
            <w:r>
              <w:t xml:space="preserve"> 3</w:t>
            </w:r>
          </w:p>
          <w:p w14:paraId="5405A61F" w14:textId="77777777" w:rsidR="008558AD" w:rsidRDefault="008558AD" w:rsidP="00D70817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60 :</w:t>
            </w:r>
            <w:proofErr w:type="gramEnd"/>
            <w:r>
              <w:t xml:space="preserve"> 3</w:t>
            </w:r>
          </w:p>
          <w:p w14:paraId="3C35B0B6" w14:textId="77777777" w:rsidR="008558AD" w:rsidRDefault="008558AD" w:rsidP="00D70817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90 :</w:t>
            </w:r>
            <w:proofErr w:type="gramEnd"/>
            <w:r>
              <w:t xml:space="preserve"> 3</w:t>
            </w:r>
          </w:p>
          <w:p w14:paraId="1241080A" w14:textId="72C9156C" w:rsidR="008558AD" w:rsidRDefault="008558AD" w:rsidP="00723959"/>
        </w:tc>
        <w:tc>
          <w:tcPr>
            <w:tcW w:w="484" w:type="dxa"/>
          </w:tcPr>
          <w:p w14:paraId="26780739" w14:textId="77777777" w:rsidR="008558AD" w:rsidRDefault="008558AD" w:rsidP="00417354"/>
        </w:tc>
        <w:tc>
          <w:tcPr>
            <w:tcW w:w="3543" w:type="dxa"/>
            <w:gridSpan w:val="2"/>
            <w:vMerge/>
          </w:tcPr>
          <w:p w14:paraId="020A41EE" w14:textId="1097B143" w:rsidR="008558AD" w:rsidRDefault="008558AD" w:rsidP="00417354"/>
        </w:tc>
      </w:tr>
      <w:tr w:rsidR="00723959" w:rsidRPr="000E639A" w14:paraId="54E66883" w14:textId="77777777" w:rsidTr="008558AD">
        <w:trPr>
          <w:trHeight w:val="324"/>
        </w:trPr>
        <w:tc>
          <w:tcPr>
            <w:tcW w:w="608" w:type="dxa"/>
          </w:tcPr>
          <w:p w14:paraId="7482DAA9" w14:textId="1FE6DFEE" w:rsidR="00723959" w:rsidRDefault="00F56F9F" w:rsidP="00A1647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211E8" wp14:editId="3C75FD3F">
                  <wp:extent cx="360000" cy="272386"/>
                  <wp:effectExtent l="0" t="0" r="2540" b="0"/>
                  <wp:docPr id="473" name="Grafi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5B0B727D" w14:textId="77777777" w:rsidR="00723959" w:rsidRDefault="00723959" w:rsidP="00A1647D">
            <w:pPr>
              <w:pStyle w:val="Nummerierung"/>
            </w:pPr>
          </w:p>
        </w:tc>
        <w:tc>
          <w:tcPr>
            <w:tcW w:w="8041" w:type="dxa"/>
            <w:gridSpan w:val="5"/>
          </w:tcPr>
          <w:p w14:paraId="7A13F6C0" w14:textId="77777777" w:rsidR="00F56F9F" w:rsidRDefault="00F56F9F" w:rsidP="00F56F9F">
            <w:r>
              <w:t>Beschreibe, wie sich die Aufgaben und die Ergebnisse verändern.</w:t>
            </w:r>
          </w:p>
          <w:p w14:paraId="6B0A6EC5" w14:textId="77777777" w:rsidR="00723959" w:rsidRDefault="00F56F9F" w:rsidP="00F56F9F">
            <w:r>
              <w:t>Erkläre mit dem Hunderterpunktefeld, warum sich die Ergebnisse so verändern.</w:t>
            </w:r>
          </w:p>
          <w:p w14:paraId="1DDD7BE3" w14:textId="42B9C013" w:rsidR="005F3B22" w:rsidRDefault="005F3B22" w:rsidP="00F56F9F"/>
        </w:tc>
      </w:tr>
      <w:tr w:rsidR="005F3B22" w:rsidRPr="000E639A" w14:paraId="4F91832D" w14:textId="77777777" w:rsidTr="008558AD">
        <w:trPr>
          <w:trHeight w:val="324"/>
        </w:trPr>
        <w:tc>
          <w:tcPr>
            <w:tcW w:w="608" w:type="dxa"/>
          </w:tcPr>
          <w:p w14:paraId="2D1DABFC" w14:textId="77777777" w:rsidR="005F3B22" w:rsidRDefault="005F3B22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65BAEF9" w14:textId="67C58257" w:rsidR="005F3B22" w:rsidRDefault="005F3B22" w:rsidP="00A1647D">
            <w:pPr>
              <w:pStyle w:val="Nummerierung"/>
            </w:pPr>
            <w:r>
              <w:t>c)</w:t>
            </w:r>
          </w:p>
        </w:tc>
        <w:tc>
          <w:tcPr>
            <w:tcW w:w="8041" w:type="dxa"/>
            <w:gridSpan w:val="5"/>
          </w:tcPr>
          <w:p w14:paraId="66546AC9" w14:textId="7AEFA553" w:rsidR="006F2AEA" w:rsidRDefault="006F2AEA" w:rsidP="00F56F9F">
            <w:r w:rsidRPr="006F2AEA">
              <w:t>Löse die Aufgaben mit dem Hunderterpunktefeld.</w:t>
            </w:r>
          </w:p>
        </w:tc>
      </w:tr>
      <w:tr w:rsidR="006F2AEA" w:rsidRPr="000E639A" w14:paraId="5A32AFA4" w14:textId="77777777" w:rsidTr="008558AD">
        <w:trPr>
          <w:trHeight w:val="324"/>
        </w:trPr>
        <w:tc>
          <w:tcPr>
            <w:tcW w:w="608" w:type="dxa"/>
          </w:tcPr>
          <w:p w14:paraId="63BD2B1C" w14:textId="6E343069" w:rsidR="006F2AEA" w:rsidRDefault="006F2AEA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B2BBDF7" w14:textId="77777777" w:rsidR="006F2AEA" w:rsidRDefault="006F2AEA" w:rsidP="00A1647D">
            <w:pPr>
              <w:pStyle w:val="Nummerierung"/>
            </w:pPr>
          </w:p>
        </w:tc>
        <w:tc>
          <w:tcPr>
            <w:tcW w:w="2007" w:type="dxa"/>
          </w:tcPr>
          <w:p w14:paraId="21E14C1B" w14:textId="77777777" w:rsidR="006F2AEA" w:rsidRDefault="004161F5" w:rsidP="008558AD">
            <w:pPr>
              <w:pStyle w:val="Listenabsatz"/>
              <w:numPr>
                <w:ilvl w:val="0"/>
                <w:numId w:val="39"/>
              </w:numPr>
            </w:pPr>
            <w:proofErr w:type="gramStart"/>
            <w:r>
              <w:t>50 :</w:t>
            </w:r>
            <w:proofErr w:type="gramEnd"/>
            <w:r>
              <w:t xml:space="preserve"> 5</w:t>
            </w:r>
          </w:p>
          <w:p w14:paraId="0B5FE51A" w14:textId="77777777" w:rsidR="004161F5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30 :</w:t>
            </w:r>
            <w:proofErr w:type="gramEnd"/>
            <w:r>
              <w:t xml:space="preserve"> 5</w:t>
            </w:r>
          </w:p>
          <w:p w14:paraId="0CBAB452" w14:textId="44BE04A8" w:rsidR="004161F5" w:rsidRPr="006F2AEA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80 :</w:t>
            </w:r>
            <w:proofErr w:type="gramEnd"/>
            <w:r>
              <w:t xml:space="preserve"> 5</w:t>
            </w:r>
          </w:p>
        </w:tc>
        <w:tc>
          <w:tcPr>
            <w:tcW w:w="2007" w:type="dxa"/>
          </w:tcPr>
          <w:p w14:paraId="0A3FCB11" w14:textId="77777777" w:rsidR="006F2AEA" w:rsidRDefault="004161F5" w:rsidP="004161F5">
            <w:pPr>
              <w:pStyle w:val="Listenabsatz"/>
              <w:numPr>
                <w:ilvl w:val="0"/>
                <w:numId w:val="39"/>
              </w:numPr>
            </w:pPr>
            <w:proofErr w:type="gramStart"/>
            <w:r>
              <w:t>40 :</w:t>
            </w:r>
            <w:proofErr w:type="gramEnd"/>
            <w:r>
              <w:t xml:space="preserve"> 4</w:t>
            </w:r>
          </w:p>
          <w:p w14:paraId="49538F09" w14:textId="77777777" w:rsidR="004161F5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20 :</w:t>
            </w:r>
            <w:proofErr w:type="gramEnd"/>
            <w:r>
              <w:t xml:space="preserve"> 4</w:t>
            </w:r>
          </w:p>
          <w:p w14:paraId="71A45E57" w14:textId="692FD718" w:rsidR="004161F5" w:rsidRPr="006F2AEA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60 :</w:t>
            </w:r>
            <w:proofErr w:type="gramEnd"/>
            <w:r>
              <w:t xml:space="preserve"> 4</w:t>
            </w:r>
          </w:p>
        </w:tc>
        <w:tc>
          <w:tcPr>
            <w:tcW w:w="2011" w:type="dxa"/>
            <w:gridSpan w:val="2"/>
          </w:tcPr>
          <w:p w14:paraId="7BAB52BF" w14:textId="77777777" w:rsidR="006F2AEA" w:rsidRDefault="004161F5" w:rsidP="004161F5">
            <w:pPr>
              <w:pStyle w:val="Listenabsatz"/>
              <w:numPr>
                <w:ilvl w:val="0"/>
                <w:numId w:val="39"/>
              </w:numPr>
            </w:pPr>
            <w:proofErr w:type="gramStart"/>
            <w:r>
              <w:t>60 :</w:t>
            </w:r>
            <w:proofErr w:type="gramEnd"/>
            <w:r>
              <w:t xml:space="preserve"> 6</w:t>
            </w:r>
          </w:p>
          <w:p w14:paraId="6FA57B87" w14:textId="77777777" w:rsidR="004161F5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24 :</w:t>
            </w:r>
            <w:proofErr w:type="gramEnd"/>
            <w:r>
              <w:t xml:space="preserve"> 6</w:t>
            </w:r>
          </w:p>
          <w:p w14:paraId="49C4246B" w14:textId="37166FCD" w:rsidR="004161F5" w:rsidRPr="006F2AEA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84 :</w:t>
            </w:r>
            <w:proofErr w:type="gramEnd"/>
            <w:r>
              <w:t xml:space="preserve"> 6</w:t>
            </w:r>
          </w:p>
        </w:tc>
        <w:tc>
          <w:tcPr>
            <w:tcW w:w="2016" w:type="dxa"/>
          </w:tcPr>
          <w:p w14:paraId="18E94679" w14:textId="77777777" w:rsidR="006F2AEA" w:rsidRDefault="004161F5" w:rsidP="004161F5">
            <w:pPr>
              <w:pStyle w:val="Listenabsatz"/>
              <w:numPr>
                <w:ilvl w:val="0"/>
                <w:numId w:val="39"/>
              </w:numPr>
            </w:pPr>
            <w:proofErr w:type="gramStart"/>
            <w:r>
              <w:t>80 :</w:t>
            </w:r>
            <w:proofErr w:type="gramEnd"/>
            <w:r>
              <w:t xml:space="preserve"> 8</w:t>
            </w:r>
          </w:p>
          <w:p w14:paraId="1ED1641B" w14:textId="77777777" w:rsidR="004161F5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16 :</w:t>
            </w:r>
            <w:proofErr w:type="gramEnd"/>
            <w:r>
              <w:t xml:space="preserve"> 8</w:t>
            </w:r>
          </w:p>
          <w:p w14:paraId="44C31A6D" w14:textId="77777777" w:rsidR="004161F5" w:rsidRDefault="004161F5" w:rsidP="004161F5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96 :</w:t>
            </w:r>
            <w:proofErr w:type="gramEnd"/>
            <w:r>
              <w:t xml:space="preserve"> 8</w:t>
            </w:r>
          </w:p>
          <w:p w14:paraId="0823A30C" w14:textId="02384BDD" w:rsidR="003D4464" w:rsidRPr="006F2AEA" w:rsidRDefault="003D4464" w:rsidP="004161F5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</w:tr>
      <w:tr w:rsidR="003D4464" w:rsidRPr="000E639A" w14:paraId="45691708" w14:textId="77777777" w:rsidTr="00B62B35">
        <w:trPr>
          <w:trHeight w:val="324"/>
        </w:trPr>
        <w:tc>
          <w:tcPr>
            <w:tcW w:w="608" w:type="dxa"/>
          </w:tcPr>
          <w:p w14:paraId="722519C2" w14:textId="1A12BBE8" w:rsidR="003D4464" w:rsidRDefault="003D4464" w:rsidP="00A1647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F8481" wp14:editId="5D4B1ECE">
                  <wp:extent cx="360000" cy="272386"/>
                  <wp:effectExtent l="0" t="0" r="254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45A1267" w14:textId="77777777" w:rsidR="003D4464" w:rsidRDefault="003D4464" w:rsidP="00A1647D">
            <w:pPr>
              <w:pStyle w:val="Nummerierung"/>
            </w:pPr>
          </w:p>
        </w:tc>
        <w:tc>
          <w:tcPr>
            <w:tcW w:w="8041" w:type="dxa"/>
            <w:gridSpan w:val="5"/>
          </w:tcPr>
          <w:p w14:paraId="092719C8" w14:textId="77777777" w:rsidR="00C33F1E" w:rsidRDefault="00C33F1E" w:rsidP="00C33F1E">
            <w:pPr>
              <w:ind w:left="284" w:hanging="284"/>
            </w:pPr>
            <w:r>
              <w:t>Beschreibe, wie sich die Aufgaben und die Ergebnisse verändern.</w:t>
            </w:r>
          </w:p>
          <w:p w14:paraId="49831929" w14:textId="3C14D15B" w:rsidR="003D4464" w:rsidRDefault="00C33F1E" w:rsidP="00C33F1E">
            <w:pPr>
              <w:ind w:left="284" w:hanging="284"/>
            </w:pPr>
            <w:r>
              <w:t>Erkläre mit dem Hunderterpunktefeld, warum sich die Ergebnisse so verändern.</w:t>
            </w:r>
          </w:p>
        </w:tc>
      </w:tr>
      <w:bookmarkEnd w:id="8"/>
    </w:tbl>
    <w:p w14:paraId="3225ECD4" w14:textId="71DB29EB" w:rsidR="006259AD" w:rsidRDefault="006259AD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423"/>
        <w:gridCol w:w="2008"/>
        <w:gridCol w:w="2010"/>
        <w:gridCol w:w="2011"/>
        <w:gridCol w:w="2014"/>
      </w:tblGrid>
      <w:tr w:rsidR="00C33F1E" w:rsidRPr="00911328" w14:paraId="0147DD66" w14:textId="77777777" w:rsidTr="004400B3">
        <w:tc>
          <w:tcPr>
            <w:tcW w:w="607" w:type="dxa"/>
          </w:tcPr>
          <w:p w14:paraId="24A16F13" w14:textId="3B76F59E" w:rsidR="00C33F1E" w:rsidRPr="00E0758C" w:rsidRDefault="00C33F1E" w:rsidP="004F6C6B">
            <w:pPr>
              <w:pStyle w:val="berschrift3"/>
            </w:pPr>
            <w:r>
              <w:t>1.2</w:t>
            </w:r>
          </w:p>
        </w:tc>
        <w:tc>
          <w:tcPr>
            <w:tcW w:w="8465" w:type="dxa"/>
            <w:gridSpan w:val="5"/>
          </w:tcPr>
          <w:p w14:paraId="602EDFAD" w14:textId="7F0764ED" w:rsidR="00C33F1E" w:rsidRPr="00911328" w:rsidRDefault="00F429A7" w:rsidP="004F6C6B">
            <w:pPr>
              <w:pStyle w:val="berschrift3"/>
            </w:pPr>
            <w:r w:rsidRPr="00F429A7">
              <w:t>Divisions-Aufgaben mit dem Tausenderpunktefeld lösen</w:t>
            </w:r>
          </w:p>
        </w:tc>
      </w:tr>
      <w:tr w:rsidR="00C33F1E" w:rsidRPr="000E639A" w14:paraId="1312123B" w14:textId="77777777" w:rsidTr="004400B3">
        <w:trPr>
          <w:trHeight w:val="644"/>
        </w:trPr>
        <w:tc>
          <w:tcPr>
            <w:tcW w:w="607" w:type="dxa"/>
          </w:tcPr>
          <w:p w14:paraId="3D053499" w14:textId="77777777" w:rsidR="00C33F1E" w:rsidRPr="00E0758C" w:rsidRDefault="00C33F1E" w:rsidP="004F6C6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75226D1" wp14:editId="65A80168">
                  <wp:extent cx="360000" cy="272386"/>
                  <wp:effectExtent l="0" t="0" r="2540" b="0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0BBFA14F" w14:textId="77777777" w:rsidR="00C33F1E" w:rsidRDefault="00C33F1E" w:rsidP="004F6C6B">
            <w:pPr>
              <w:pStyle w:val="Nummerierung"/>
            </w:pPr>
            <w:r>
              <w:t>a)</w:t>
            </w:r>
          </w:p>
        </w:tc>
        <w:tc>
          <w:tcPr>
            <w:tcW w:w="8042" w:type="dxa"/>
            <w:gridSpan w:val="4"/>
          </w:tcPr>
          <w:p w14:paraId="559FDE9F" w14:textId="77777777" w:rsidR="00DE35FC" w:rsidRDefault="00DE35FC" w:rsidP="00DE35FC">
            <w:r>
              <w:t>Lege die Zahl 300 mit dem Tausenderpunktefeld und dem Abdeckstreifen.</w:t>
            </w:r>
          </w:p>
          <w:p w14:paraId="0D10F6BB" w14:textId="77777777" w:rsidR="00DE35FC" w:rsidRDefault="00DE35FC" w:rsidP="00DE35FC">
            <w:r>
              <w:t xml:space="preserve">Erkläre, wie du mit Hilfe des Materials </w:t>
            </w:r>
            <w:proofErr w:type="gramStart"/>
            <w:r w:rsidRPr="00DE35FC">
              <w:rPr>
                <w:b/>
                <w:bCs/>
              </w:rPr>
              <w:t>300 :</w:t>
            </w:r>
            <w:proofErr w:type="gramEnd"/>
            <w:r w:rsidRPr="00DE35FC">
              <w:rPr>
                <w:b/>
                <w:bCs/>
              </w:rPr>
              <w:t xml:space="preserve"> 50</w:t>
            </w:r>
            <w:r>
              <w:t xml:space="preserve"> lösen kannst.</w:t>
            </w:r>
          </w:p>
          <w:p w14:paraId="53B2F29B" w14:textId="310E4F9D" w:rsidR="00DE35FC" w:rsidRPr="000E639A" w:rsidRDefault="00DE35FC" w:rsidP="00DE35FC"/>
        </w:tc>
      </w:tr>
      <w:tr w:rsidR="00DE35FC" w:rsidRPr="000E639A" w14:paraId="72A72BB1" w14:textId="77777777" w:rsidTr="004400B3">
        <w:trPr>
          <w:trHeight w:val="366"/>
        </w:trPr>
        <w:tc>
          <w:tcPr>
            <w:tcW w:w="607" w:type="dxa"/>
          </w:tcPr>
          <w:p w14:paraId="03DD660A" w14:textId="77777777" w:rsidR="00DE35FC" w:rsidRDefault="00DE35FC" w:rsidP="004F6C6B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FA030C6" w14:textId="58E45444" w:rsidR="00DE35FC" w:rsidRDefault="00DE35FC" w:rsidP="004F6C6B">
            <w:pPr>
              <w:pStyle w:val="Nummerierung"/>
            </w:pPr>
            <w:r>
              <w:t>b)</w:t>
            </w:r>
          </w:p>
        </w:tc>
        <w:tc>
          <w:tcPr>
            <w:tcW w:w="8042" w:type="dxa"/>
            <w:gridSpan w:val="4"/>
          </w:tcPr>
          <w:p w14:paraId="1F7BFD0A" w14:textId="4580008A" w:rsidR="00F579DF" w:rsidRDefault="00F579DF" w:rsidP="00DE35FC">
            <w:r w:rsidRPr="00F579DF">
              <w:t>Löse die Aufgaben mit Hilfe des Tausenderpunktefelds.</w:t>
            </w:r>
          </w:p>
        </w:tc>
      </w:tr>
      <w:tr w:rsidR="00F579DF" w:rsidRPr="000E639A" w14:paraId="2BCB486F" w14:textId="77777777" w:rsidTr="004400B3">
        <w:trPr>
          <w:trHeight w:val="366"/>
        </w:trPr>
        <w:tc>
          <w:tcPr>
            <w:tcW w:w="607" w:type="dxa"/>
          </w:tcPr>
          <w:p w14:paraId="6A79C87B" w14:textId="77777777" w:rsidR="00F579DF" w:rsidRDefault="00F579DF" w:rsidP="004F6C6B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D0CF5C4" w14:textId="77777777" w:rsidR="00F579DF" w:rsidRDefault="00F579DF" w:rsidP="004F6C6B">
            <w:pPr>
              <w:pStyle w:val="Nummerierung"/>
            </w:pPr>
          </w:p>
        </w:tc>
        <w:tc>
          <w:tcPr>
            <w:tcW w:w="2009" w:type="dxa"/>
          </w:tcPr>
          <w:p w14:paraId="1153F7AC" w14:textId="77777777" w:rsidR="00F579DF" w:rsidRDefault="00D9766F" w:rsidP="00F579DF">
            <w:pPr>
              <w:pStyle w:val="Listenabsatz"/>
              <w:numPr>
                <w:ilvl w:val="0"/>
                <w:numId w:val="40"/>
              </w:numPr>
            </w:pPr>
            <w:proofErr w:type="gramStart"/>
            <w:r>
              <w:t>100 :</w:t>
            </w:r>
            <w:proofErr w:type="gramEnd"/>
            <w:r>
              <w:t xml:space="preserve"> 25</w:t>
            </w:r>
          </w:p>
          <w:p w14:paraId="2FBC950C" w14:textId="77777777" w:rsidR="00D9766F" w:rsidRDefault="00D9766F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200 :</w:t>
            </w:r>
            <w:proofErr w:type="gramEnd"/>
            <w:r>
              <w:t xml:space="preserve"> 25</w:t>
            </w:r>
          </w:p>
          <w:p w14:paraId="0DC7EB64" w14:textId="77777777" w:rsidR="00D9766F" w:rsidRDefault="00D9766F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300 :</w:t>
            </w:r>
            <w:proofErr w:type="gramEnd"/>
            <w:r>
              <w:t xml:space="preserve"> 25</w:t>
            </w:r>
          </w:p>
          <w:p w14:paraId="6243D5B7" w14:textId="264A5477" w:rsidR="00D9766F" w:rsidRPr="00F579DF" w:rsidRDefault="00D9766F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400 :</w:t>
            </w:r>
            <w:proofErr w:type="gramEnd"/>
            <w:r>
              <w:t xml:space="preserve"> 25</w:t>
            </w:r>
          </w:p>
        </w:tc>
        <w:tc>
          <w:tcPr>
            <w:tcW w:w="2011" w:type="dxa"/>
          </w:tcPr>
          <w:p w14:paraId="5A615B2E" w14:textId="709AC7FF" w:rsidR="00F579DF" w:rsidRDefault="00713BC3" w:rsidP="00D9766F">
            <w:pPr>
              <w:pStyle w:val="Listenabsatz"/>
              <w:numPr>
                <w:ilvl w:val="0"/>
                <w:numId w:val="40"/>
              </w:numPr>
            </w:pPr>
            <w:r>
              <w:t xml:space="preserve">  </w:t>
            </w:r>
            <w:proofErr w:type="gramStart"/>
            <w:r w:rsidR="00D9766F">
              <w:t>70 :</w:t>
            </w:r>
            <w:proofErr w:type="gramEnd"/>
            <w:r w:rsidR="00D9766F">
              <w:t xml:space="preserve"> 7</w:t>
            </w:r>
          </w:p>
          <w:p w14:paraId="53B265DD" w14:textId="77777777" w:rsidR="00D9766F" w:rsidRDefault="00713BC3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140 :</w:t>
            </w:r>
            <w:proofErr w:type="gramEnd"/>
            <w:r>
              <w:t xml:space="preserve"> 7</w:t>
            </w:r>
          </w:p>
          <w:p w14:paraId="1D3D176E" w14:textId="77777777" w:rsidR="00713BC3" w:rsidRDefault="00713BC3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210 :</w:t>
            </w:r>
            <w:proofErr w:type="gramEnd"/>
            <w:r>
              <w:t xml:space="preserve"> 7</w:t>
            </w:r>
          </w:p>
          <w:p w14:paraId="7BBF32A5" w14:textId="77777777" w:rsidR="00713BC3" w:rsidRDefault="00713BC3" w:rsidP="00D9766F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289 :</w:t>
            </w:r>
            <w:proofErr w:type="gramEnd"/>
            <w:r>
              <w:t xml:space="preserve"> 7</w:t>
            </w:r>
          </w:p>
          <w:p w14:paraId="5F6AAA64" w14:textId="6014098C" w:rsidR="0029656B" w:rsidRPr="00F579DF" w:rsidRDefault="0029656B" w:rsidP="00D9766F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22" w:type="dxa"/>
            <w:gridSpan w:val="2"/>
          </w:tcPr>
          <w:p w14:paraId="553D4D4C" w14:textId="4BB7393B" w:rsidR="00F579DF" w:rsidRPr="00F579DF" w:rsidRDefault="0029656B" w:rsidP="0029656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9696" behindDoc="0" locked="0" layoutInCell="1" allowOverlap="1" wp14:anchorId="48B05738" wp14:editId="581DA3BB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1687830" cy="751840"/>
                  <wp:effectExtent l="0" t="0" r="7620" b="0"/>
                  <wp:wrapSquare wrapText="bothSides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00B3" w14:paraId="71A1F5B3" w14:textId="77777777" w:rsidTr="004400B3">
        <w:trPr>
          <w:trHeight w:val="366"/>
        </w:trPr>
        <w:tc>
          <w:tcPr>
            <w:tcW w:w="607" w:type="dxa"/>
          </w:tcPr>
          <w:p w14:paraId="3D400209" w14:textId="77777777" w:rsidR="004400B3" w:rsidRDefault="004400B3" w:rsidP="004F6C6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00625" wp14:editId="3DD8A830">
                  <wp:extent cx="360000" cy="272386"/>
                  <wp:effectExtent l="0" t="0" r="254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5B9AEB4F" w14:textId="77777777" w:rsidR="004400B3" w:rsidRDefault="004400B3" w:rsidP="004F6C6B">
            <w:pPr>
              <w:pStyle w:val="Nummerierung"/>
            </w:pPr>
          </w:p>
        </w:tc>
        <w:tc>
          <w:tcPr>
            <w:tcW w:w="8042" w:type="dxa"/>
            <w:gridSpan w:val="4"/>
          </w:tcPr>
          <w:p w14:paraId="61421FF2" w14:textId="77777777" w:rsidR="004400B3" w:rsidRDefault="004400B3" w:rsidP="004400B3">
            <w:pPr>
              <w:rPr>
                <w:noProof/>
              </w:rPr>
            </w:pPr>
            <w:r>
              <w:rPr>
                <w:noProof/>
              </w:rPr>
              <w:t>Beschreibe, wie sich die Aufgaben und die Ergebnisse verändern.</w:t>
            </w:r>
          </w:p>
          <w:p w14:paraId="40D0767C" w14:textId="512B05F7" w:rsidR="004400B3" w:rsidRDefault="004400B3" w:rsidP="004400B3">
            <w:pPr>
              <w:rPr>
                <w:noProof/>
              </w:rPr>
            </w:pPr>
            <w:r>
              <w:rPr>
                <w:noProof/>
              </w:rPr>
              <w:t xml:space="preserve">Erkläre mit dem </w:t>
            </w:r>
            <w:r w:rsidR="00AB3A4F" w:rsidRPr="00AB3A4F">
              <w:rPr>
                <w:noProof/>
              </w:rPr>
              <w:t>Tausenderpunktefeld</w:t>
            </w:r>
            <w:r>
              <w:rPr>
                <w:noProof/>
              </w:rPr>
              <w:t xml:space="preserve">, </w:t>
            </w:r>
            <w:r w:rsidRPr="00F04975">
              <w:rPr>
                <w:i/>
                <w:iCs/>
                <w:noProof/>
              </w:rPr>
              <w:t>warum</w:t>
            </w:r>
            <w:r>
              <w:rPr>
                <w:noProof/>
              </w:rPr>
              <w:t xml:space="preserve"> sich die Ergebnisse so verändern.</w:t>
            </w:r>
          </w:p>
          <w:p w14:paraId="185E3849" w14:textId="77777777" w:rsidR="004400B3" w:rsidRDefault="004400B3" w:rsidP="004400B3">
            <w:pPr>
              <w:rPr>
                <w:noProof/>
              </w:rPr>
            </w:pPr>
          </w:p>
        </w:tc>
      </w:tr>
      <w:tr w:rsidR="004400B3" w14:paraId="3F077A1B" w14:textId="77777777" w:rsidTr="004400B3">
        <w:trPr>
          <w:trHeight w:val="366"/>
        </w:trPr>
        <w:tc>
          <w:tcPr>
            <w:tcW w:w="607" w:type="dxa"/>
          </w:tcPr>
          <w:p w14:paraId="6D5BC22B" w14:textId="77777777" w:rsidR="004400B3" w:rsidRDefault="004400B3" w:rsidP="004F6C6B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434EC6C" w14:textId="77777777" w:rsidR="004400B3" w:rsidRDefault="004400B3" w:rsidP="004F6C6B">
            <w:pPr>
              <w:pStyle w:val="Nummerierung"/>
            </w:pPr>
            <w:r>
              <w:t>c)</w:t>
            </w:r>
          </w:p>
        </w:tc>
        <w:tc>
          <w:tcPr>
            <w:tcW w:w="8042" w:type="dxa"/>
            <w:gridSpan w:val="4"/>
          </w:tcPr>
          <w:p w14:paraId="291FAB9D" w14:textId="5E540D12" w:rsidR="00C76B77" w:rsidRDefault="00C76B77" w:rsidP="004400B3">
            <w:pPr>
              <w:rPr>
                <w:noProof/>
              </w:rPr>
            </w:pPr>
            <w:r w:rsidRPr="00C76B77">
              <w:rPr>
                <w:noProof/>
              </w:rPr>
              <w:t>Löse die Aufgaben mit Hilfe des Tausenderpunktefelds.</w:t>
            </w:r>
          </w:p>
        </w:tc>
      </w:tr>
      <w:tr w:rsidR="004400B3" w:rsidRPr="006F2AEA" w14:paraId="6FA84BC7" w14:textId="77777777" w:rsidTr="004400B3">
        <w:trPr>
          <w:trHeight w:val="324"/>
        </w:trPr>
        <w:tc>
          <w:tcPr>
            <w:tcW w:w="607" w:type="dxa"/>
          </w:tcPr>
          <w:p w14:paraId="1CE43002" w14:textId="77777777" w:rsidR="004400B3" w:rsidRDefault="004400B3" w:rsidP="004F6C6B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9127A2A" w14:textId="77777777" w:rsidR="004400B3" w:rsidRDefault="004400B3" w:rsidP="004F6C6B">
            <w:pPr>
              <w:pStyle w:val="Nummerierung"/>
            </w:pPr>
          </w:p>
        </w:tc>
        <w:tc>
          <w:tcPr>
            <w:tcW w:w="2009" w:type="dxa"/>
          </w:tcPr>
          <w:p w14:paraId="54E59B5C" w14:textId="2E769D8E" w:rsidR="004400B3" w:rsidRDefault="00C76B77" w:rsidP="004400B3">
            <w:pPr>
              <w:pStyle w:val="Listenabsatz"/>
              <w:numPr>
                <w:ilvl w:val="0"/>
                <w:numId w:val="41"/>
              </w:numPr>
            </w:pPr>
            <w:proofErr w:type="gramStart"/>
            <w:r>
              <w:t>100</w:t>
            </w:r>
            <w:r w:rsidR="004400B3">
              <w:t xml:space="preserve"> :</w:t>
            </w:r>
            <w:proofErr w:type="gramEnd"/>
            <w:r w:rsidR="004400B3">
              <w:t xml:space="preserve"> 5</w:t>
            </w:r>
          </w:p>
          <w:p w14:paraId="07860D3D" w14:textId="27CE4E14" w:rsidR="004400B3" w:rsidRDefault="00C76B77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 xml:space="preserve">  </w:t>
            </w:r>
            <w:proofErr w:type="gramStart"/>
            <w:r>
              <w:t>25</w:t>
            </w:r>
            <w:r w:rsidR="004400B3">
              <w:t xml:space="preserve"> :</w:t>
            </w:r>
            <w:proofErr w:type="gramEnd"/>
            <w:r w:rsidR="004400B3">
              <w:t xml:space="preserve"> 5</w:t>
            </w:r>
          </w:p>
          <w:p w14:paraId="0F7F47A5" w14:textId="77777777" w:rsidR="004400B3" w:rsidRDefault="00C76B77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125</w:t>
            </w:r>
            <w:r w:rsidR="004400B3">
              <w:t xml:space="preserve"> :</w:t>
            </w:r>
            <w:proofErr w:type="gramEnd"/>
            <w:r w:rsidR="004400B3">
              <w:t xml:space="preserve"> 5</w:t>
            </w:r>
          </w:p>
          <w:p w14:paraId="3CB69774" w14:textId="598647D9" w:rsidR="000862D7" w:rsidRPr="006F2AEA" w:rsidRDefault="000862D7" w:rsidP="004F6C6B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2006" w:type="dxa"/>
          </w:tcPr>
          <w:p w14:paraId="43DD231E" w14:textId="2CB54500" w:rsidR="004400B3" w:rsidRDefault="00C76B77" w:rsidP="004400B3">
            <w:pPr>
              <w:pStyle w:val="Listenabsatz"/>
              <w:numPr>
                <w:ilvl w:val="0"/>
                <w:numId w:val="41"/>
              </w:numPr>
            </w:pPr>
            <w:proofErr w:type="gramStart"/>
            <w:r>
              <w:t>200</w:t>
            </w:r>
            <w:r w:rsidR="004400B3">
              <w:t xml:space="preserve"> :</w:t>
            </w:r>
            <w:proofErr w:type="gramEnd"/>
            <w:r w:rsidR="004400B3">
              <w:t xml:space="preserve"> 4</w:t>
            </w:r>
          </w:p>
          <w:p w14:paraId="159917E8" w14:textId="4015AE7E" w:rsidR="004400B3" w:rsidRDefault="00C76B77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 xml:space="preserve">  </w:t>
            </w:r>
            <w:proofErr w:type="gramStart"/>
            <w:r w:rsidR="004400B3">
              <w:t>20 :</w:t>
            </w:r>
            <w:proofErr w:type="gramEnd"/>
            <w:r w:rsidR="004400B3">
              <w:t xml:space="preserve"> 4</w:t>
            </w:r>
          </w:p>
          <w:p w14:paraId="2D36E93D" w14:textId="443BE400" w:rsidR="004400B3" w:rsidRPr="006F2AEA" w:rsidRDefault="00C76B77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220</w:t>
            </w:r>
            <w:r w:rsidR="004400B3">
              <w:t xml:space="preserve"> :</w:t>
            </w:r>
            <w:proofErr w:type="gramEnd"/>
            <w:r w:rsidR="004400B3">
              <w:t xml:space="preserve"> 4</w:t>
            </w:r>
          </w:p>
        </w:tc>
        <w:tc>
          <w:tcPr>
            <w:tcW w:w="2012" w:type="dxa"/>
          </w:tcPr>
          <w:p w14:paraId="2E9E875A" w14:textId="72FE15F3" w:rsidR="004400B3" w:rsidRDefault="004400B3" w:rsidP="004400B3">
            <w:pPr>
              <w:pStyle w:val="Listenabsatz"/>
              <w:numPr>
                <w:ilvl w:val="0"/>
                <w:numId w:val="41"/>
              </w:numPr>
            </w:pPr>
            <w:proofErr w:type="gramStart"/>
            <w:r>
              <w:t>60</w:t>
            </w:r>
            <w:r w:rsidR="004F02D2">
              <w:t>0</w:t>
            </w:r>
            <w:r>
              <w:t xml:space="preserve"> :</w:t>
            </w:r>
            <w:proofErr w:type="gramEnd"/>
            <w:r>
              <w:t xml:space="preserve"> 6</w:t>
            </w:r>
          </w:p>
          <w:p w14:paraId="12BB5865" w14:textId="58F9F6F3" w:rsidR="004400B3" w:rsidRDefault="004F02D2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 xml:space="preserve">  </w:t>
            </w:r>
            <w:proofErr w:type="gramStart"/>
            <w:r w:rsidR="004400B3">
              <w:t>24 :</w:t>
            </w:r>
            <w:proofErr w:type="gramEnd"/>
            <w:r w:rsidR="004400B3">
              <w:t xml:space="preserve"> 6</w:t>
            </w:r>
          </w:p>
          <w:p w14:paraId="383AE638" w14:textId="51992C9C" w:rsidR="004400B3" w:rsidRPr="006F2AEA" w:rsidRDefault="004F02D2" w:rsidP="004F6C6B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624</w:t>
            </w:r>
            <w:r w:rsidR="004400B3">
              <w:t xml:space="preserve"> :</w:t>
            </w:r>
            <w:proofErr w:type="gramEnd"/>
            <w:r w:rsidR="004400B3">
              <w:t xml:space="preserve"> 6</w:t>
            </w:r>
          </w:p>
        </w:tc>
        <w:tc>
          <w:tcPr>
            <w:tcW w:w="2015" w:type="dxa"/>
          </w:tcPr>
          <w:p w14:paraId="40AF6C1B" w14:textId="77777777" w:rsidR="004400B3" w:rsidRDefault="004F02D2" w:rsidP="004F02D2">
            <w:pPr>
              <w:pStyle w:val="Listenabsatz"/>
              <w:numPr>
                <w:ilvl w:val="0"/>
                <w:numId w:val="41"/>
              </w:numPr>
            </w:pPr>
            <w:proofErr w:type="gramStart"/>
            <w:r>
              <w:t>300 :</w:t>
            </w:r>
            <w:proofErr w:type="gramEnd"/>
            <w:r>
              <w:t xml:space="preserve"> 3</w:t>
            </w:r>
          </w:p>
          <w:p w14:paraId="7D87C4A8" w14:textId="77777777" w:rsidR="004F02D2" w:rsidRDefault="004F02D2" w:rsidP="004F02D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 xml:space="preserve">  </w:t>
            </w:r>
            <w:proofErr w:type="gramStart"/>
            <w:r>
              <w:t>60 :</w:t>
            </w:r>
            <w:proofErr w:type="gramEnd"/>
            <w:r>
              <w:t xml:space="preserve"> 3</w:t>
            </w:r>
          </w:p>
          <w:p w14:paraId="63D7FA40" w14:textId="66C7F57C" w:rsidR="004F02D2" w:rsidRPr="006F2AEA" w:rsidRDefault="004F02D2" w:rsidP="004F02D2">
            <w:pPr>
              <w:pStyle w:val="Listenabsatz"/>
              <w:numPr>
                <w:ilvl w:val="0"/>
                <w:numId w:val="0"/>
              </w:numPr>
              <w:ind w:left="720"/>
            </w:pPr>
            <w:proofErr w:type="gramStart"/>
            <w:r>
              <w:t>360 :</w:t>
            </w:r>
            <w:proofErr w:type="gramEnd"/>
            <w:r>
              <w:t xml:space="preserve"> 3</w:t>
            </w:r>
          </w:p>
        </w:tc>
      </w:tr>
      <w:tr w:rsidR="004400B3" w14:paraId="12F7E6DA" w14:textId="77777777" w:rsidTr="004400B3">
        <w:trPr>
          <w:trHeight w:val="324"/>
        </w:trPr>
        <w:tc>
          <w:tcPr>
            <w:tcW w:w="607" w:type="dxa"/>
          </w:tcPr>
          <w:p w14:paraId="26700C07" w14:textId="77777777" w:rsidR="004400B3" w:rsidRDefault="004400B3" w:rsidP="004F6C6B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8FEBF" wp14:editId="4311BFE6">
                  <wp:extent cx="360000" cy="272386"/>
                  <wp:effectExtent l="0" t="0" r="2540" b="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338A3066" w14:textId="77777777" w:rsidR="004400B3" w:rsidRDefault="004400B3" w:rsidP="004F6C6B">
            <w:pPr>
              <w:pStyle w:val="Nummerierung"/>
            </w:pPr>
          </w:p>
        </w:tc>
        <w:tc>
          <w:tcPr>
            <w:tcW w:w="8042" w:type="dxa"/>
            <w:gridSpan w:val="4"/>
          </w:tcPr>
          <w:p w14:paraId="576F9A4F" w14:textId="77777777" w:rsidR="004400B3" w:rsidRDefault="004400B3" w:rsidP="004F6C6B">
            <w:pPr>
              <w:ind w:left="284" w:hanging="284"/>
            </w:pPr>
            <w:r>
              <w:t>Beschreibe, wie sich die Aufgaben und die Ergebnisse verändern.</w:t>
            </w:r>
          </w:p>
          <w:p w14:paraId="6F7FC00F" w14:textId="77777777" w:rsidR="004400B3" w:rsidRDefault="004400B3" w:rsidP="004F6C6B">
            <w:pPr>
              <w:ind w:left="284" w:hanging="284"/>
            </w:pPr>
            <w:r>
              <w:t xml:space="preserve">Erkläre mit dem Hunderterpunktefeld, </w:t>
            </w:r>
            <w:r w:rsidRPr="00F04975">
              <w:rPr>
                <w:i/>
                <w:iCs/>
              </w:rPr>
              <w:t>warum</w:t>
            </w:r>
            <w:r>
              <w:t xml:space="preserve"> sich die Ergebnisse so verändern.</w:t>
            </w:r>
          </w:p>
        </w:tc>
      </w:tr>
    </w:tbl>
    <w:p w14:paraId="1DA576D4" w14:textId="760EBA02" w:rsidR="000862D7" w:rsidRDefault="000862D7" w:rsidP="00950DF0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23"/>
        <w:gridCol w:w="306"/>
        <w:gridCol w:w="1701"/>
        <w:gridCol w:w="306"/>
        <w:gridCol w:w="1701"/>
        <w:gridCol w:w="306"/>
        <w:gridCol w:w="1701"/>
        <w:gridCol w:w="306"/>
        <w:gridCol w:w="1701"/>
        <w:gridCol w:w="13"/>
      </w:tblGrid>
      <w:tr w:rsidR="001A71F1" w:rsidRPr="00911328" w14:paraId="5AAD0B50" w14:textId="77777777" w:rsidTr="004F6C6B">
        <w:trPr>
          <w:trHeight w:val="170"/>
        </w:trPr>
        <w:tc>
          <w:tcPr>
            <w:tcW w:w="608" w:type="dxa"/>
          </w:tcPr>
          <w:p w14:paraId="1F08D563" w14:textId="1CF74058" w:rsidR="001A71F1" w:rsidRPr="00E0758C" w:rsidRDefault="001A71F1" w:rsidP="004F6C6B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4" w:type="dxa"/>
            <w:gridSpan w:val="10"/>
          </w:tcPr>
          <w:p w14:paraId="30EEF801" w14:textId="680C8E2B" w:rsidR="001A71F1" w:rsidRPr="00911328" w:rsidRDefault="001A71F1" w:rsidP="004F6C6B">
            <w:pPr>
              <w:pStyle w:val="berschrift2"/>
            </w:pPr>
            <w:r>
              <w:t xml:space="preserve">Rechenwege bei </w:t>
            </w:r>
            <w:r w:rsidRPr="0075127F">
              <w:t>Divisions-Aufgaben</w:t>
            </w:r>
          </w:p>
        </w:tc>
      </w:tr>
      <w:tr w:rsidR="001A71F1" w:rsidRPr="00911328" w14:paraId="020D71BE" w14:textId="77777777" w:rsidTr="004F6C6B">
        <w:tc>
          <w:tcPr>
            <w:tcW w:w="608" w:type="dxa"/>
          </w:tcPr>
          <w:p w14:paraId="3B97EACF" w14:textId="58FD01A7" w:rsidR="001A71F1" w:rsidRPr="00E0758C" w:rsidRDefault="00EF1C35" w:rsidP="004F6C6B">
            <w:pPr>
              <w:pStyle w:val="berschrift3"/>
            </w:pPr>
            <w:r>
              <w:t>2</w:t>
            </w:r>
            <w:r w:rsidR="001A71F1">
              <w:t>.1</w:t>
            </w:r>
          </w:p>
        </w:tc>
        <w:tc>
          <w:tcPr>
            <w:tcW w:w="8464" w:type="dxa"/>
            <w:gridSpan w:val="10"/>
          </w:tcPr>
          <w:p w14:paraId="4E17CC82" w14:textId="3650854B" w:rsidR="001A71F1" w:rsidRPr="00911328" w:rsidRDefault="00EF1C35" w:rsidP="004F6C6B">
            <w:pPr>
              <w:pStyle w:val="berschrift3"/>
            </w:pPr>
            <w:r w:rsidRPr="00EF1C35">
              <w:t>Von einfachen zu zusammengesetzten Divisions-Aufgaben</w:t>
            </w:r>
          </w:p>
        </w:tc>
      </w:tr>
      <w:tr w:rsidR="001A71F1" w:rsidRPr="000E639A" w14:paraId="5D17B26A" w14:textId="77777777" w:rsidTr="0065251D">
        <w:trPr>
          <w:trHeight w:val="327"/>
        </w:trPr>
        <w:tc>
          <w:tcPr>
            <w:tcW w:w="608" w:type="dxa"/>
          </w:tcPr>
          <w:p w14:paraId="58D149AF" w14:textId="055B1D08" w:rsidR="001A71F1" w:rsidRPr="00E0758C" w:rsidRDefault="001A71F1" w:rsidP="004F6C6B">
            <w:pPr>
              <w:spacing w:line="240" w:lineRule="atLeast"/>
            </w:pPr>
          </w:p>
        </w:tc>
        <w:tc>
          <w:tcPr>
            <w:tcW w:w="423" w:type="dxa"/>
          </w:tcPr>
          <w:p w14:paraId="7004993D" w14:textId="77777777" w:rsidR="001A71F1" w:rsidRDefault="001A71F1" w:rsidP="004F6C6B">
            <w:pPr>
              <w:pStyle w:val="Nummerierung"/>
            </w:pPr>
            <w:r>
              <w:t>a)</w:t>
            </w:r>
          </w:p>
        </w:tc>
        <w:tc>
          <w:tcPr>
            <w:tcW w:w="8041" w:type="dxa"/>
            <w:gridSpan w:val="9"/>
          </w:tcPr>
          <w:p w14:paraId="37857F32" w14:textId="73AF1A87" w:rsidR="001A71F1" w:rsidRDefault="0065251D" w:rsidP="004F6C6B">
            <w:r>
              <w:t>Rechne aus.</w:t>
            </w:r>
          </w:p>
          <w:p w14:paraId="176D746A" w14:textId="77777777" w:rsidR="001A71F1" w:rsidRPr="000E639A" w:rsidRDefault="001A71F1" w:rsidP="004F6C6B"/>
        </w:tc>
      </w:tr>
      <w:tr w:rsidR="0065251D" w:rsidRPr="000E639A" w14:paraId="5726549E" w14:textId="77777777" w:rsidTr="00F6021F">
        <w:trPr>
          <w:gridAfter w:val="1"/>
          <w:wAfter w:w="13" w:type="dxa"/>
          <w:trHeight w:val="327"/>
        </w:trPr>
        <w:tc>
          <w:tcPr>
            <w:tcW w:w="608" w:type="dxa"/>
          </w:tcPr>
          <w:p w14:paraId="23D01965" w14:textId="77777777" w:rsidR="0065251D" w:rsidRPr="00E0758C" w:rsidRDefault="0065251D" w:rsidP="004F6C6B">
            <w:pPr>
              <w:spacing w:line="240" w:lineRule="atLeast"/>
            </w:pPr>
          </w:p>
        </w:tc>
        <w:tc>
          <w:tcPr>
            <w:tcW w:w="423" w:type="dxa"/>
          </w:tcPr>
          <w:p w14:paraId="016B0698" w14:textId="77777777" w:rsidR="0065251D" w:rsidRDefault="0065251D" w:rsidP="004F6C6B">
            <w:pPr>
              <w:pStyle w:val="Nummerierung"/>
            </w:pPr>
          </w:p>
        </w:tc>
        <w:tc>
          <w:tcPr>
            <w:tcW w:w="306" w:type="dxa"/>
          </w:tcPr>
          <w:p w14:paraId="54D0606B" w14:textId="5D9091A9" w:rsidR="0065251D" w:rsidRDefault="00F6021F" w:rsidP="00F6021F">
            <w:r>
              <w:t>(1)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E721B5" w14:paraId="4D1C1EF8" w14:textId="77777777" w:rsidTr="00FA03F9">
              <w:tc>
                <w:tcPr>
                  <w:tcW w:w="845" w:type="dxa"/>
                  <w:vAlign w:val="center"/>
                </w:tcPr>
                <w:p w14:paraId="0DE2C38D" w14:textId="21083925" w:rsidR="00E721B5" w:rsidRDefault="00FA03F9" w:rsidP="00FA03F9">
                  <w:pPr>
                    <w:jc w:val="right"/>
                  </w:pPr>
                  <w:r>
                    <w:t xml:space="preserve">400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4F74C0FA" w14:textId="5384F377" w:rsidR="00E721B5" w:rsidRDefault="00FA03F9" w:rsidP="00FA03F9">
                  <w:r>
                    <w:t xml:space="preserve"> : 4</w:t>
                  </w:r>
                </w:p>
              </w:tc>
            </w:tr>
            <w:tr w:rsidR="00E721B5" w14:paraId="61F86DA1" w14:textId="77777777" w:rsidTr="00FA03F9">
              <w:tc>
                <w:tcPr>
                  <w:tcW w:w="845" w:type="dxa"/>
                  <w:vAlign w:val="center"/>
                </w:tcPr>
                <w:p w14:paraId="4ADCFC5D" w14:textId="7FABB64D" w:rsidR="00E721B5" w:rsidRDefault="00AC390A" w:rsidP="00FA03F9">
                  <w:pPr>
                    <w:jc w:val="right"/>
                  </w:pPr>
                  <w:r>
                    <w:t>8</w:t>
                  </w:r>
                </w:p>
              </w:tc>
              <w:tc>
                <w:tcPr>
                  <w:tcW w:w="846" w:type="dxa"/>
                  <w:vAlign w:val="center"/>
                </w:tcPr>
                <w:p w14:paraId="1ACA67AF" w14:textId="2226E62C" w:rsidR="00E721B5" w:rsidRDefault="00AC390A" w:rsidP="00FA03F9">
                  <w:r>
                    <w:t xml:space="preserve"> : 4</w:t>
                  </w:r>
                </w:p>
              </w:tc>
            </w:tr>
            <w:tr w:rsidR="00E721B5" w14:paraId="29625641" w14:textId="77777777" w:rsidTr="00FA03F9">
              <w:tc>
                <w:tcPr>
                  <w:tcW w:w="845" w:type="dxa"/>
                  <w:vAlign w:val="center"/>
                </w:tcPr>
                <w:p w14:paraId="12929727" w14:textId="7FD840E0" w:rsidR="00E721B5" w:rsidRPr="00AC390A" w:rsidRDefault="00AC390A" w:rsidP="00FA03F9">
                  <w:pPr>
                    <w:jc w:val="right"/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>408</w:t>
                  </w:r>
                </w:p>
              </w:tc>
              <w:tc>
                <w:tcPr>
                  <w:tcW w:w="846" w:type="dxa"/>
                  <w:vAlign w:val="center"/>
                </w:tcPr>
                <w:p w14:paraId="1CBD6898" w14:textId="1AAADFFF" w:rsidR="00980ED6" w:rsidRPr="00AC390A" w:rsidRDefault="00AC390A" w:rsidP="00FA03F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4</w:t>
                  </w:r>
                </w:p>
              </w:tc>
            </w:tr>
            <w:tr w:rsidR="00980ED6" w14:paraId="4F13E021" w14:textId="77777777" w:rsidTr="00FA03F9">
              <w:tc>
                <w:tcPr>
                  <w:tcW w:w="845" w:type="dxa"/>
                  <w:vAlign w:val="center"/>
                </w:tcPr>
                <w:p w14:paraId="3EF26C16" w14:textId="77777777" w:rsidR="00980ED6" w:rsidRPr="00AC390A" w:rsidRDefault="00980ED6" w:rsidP="00FA03F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5295E4F" w14:textId="77777777" w:rsidR="00980ED6" w:rsidRPr="00AC390A" w:rsidRDefault="00980ED6" w:rsidP="00FA03F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590FD24B" w14:textId="77777777" w:rsidR="0065251D" w:rsidRDefault="0065251D" w:rsidP="004F6C6B"/>
        </w:tc>
        <w:tc>
          <w:tcPr>
            <w:tcW w:w="306" w:type="dxa"/>
          </w:tcPr>
          <w:p w14:paraId="4F0376E3" w14:textId="0383BA0C" w:rsidR="0065251D" w:rsidRDefault="00F6021F" w:rsidP="004F6C6B">
            <w:r>
              <w:t>(2)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AC390A" w14:paraId="0EC72897" w14:textId="77777777" w:rsidTr="004F6C6B">
              <w:tc>
                <w:tcPr>
                  <w:tcW w:w="845" w:type="dxa"/>
                  <w:vAlign w:val="center"/>
                </w:tcPr>
                <w:p w14:paraId="666AE917" w14:textId="18599E7D" w:rsidR="00AC390A" w:rsidRDefault="00AC390A" w:rsidP="00AC390A">
                  <w:pPr>
                    <w:jc w:val="right"/>
                  </w:pPr>
                  <w:r>
                    <w:t xml:space="preserve">700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2E7D0F78" w14:textId="5CC2AAB3" w:rsidR="00AC390A" w:rsidRDefault="00AC390A" w:rsidP="00AC390A">
                  <w:r>
                    <w:t xml:space="preserve"> : </w:t>
                  </w:r>
                  <w:r w:rsidR="00902419">
                    <w:t>7</w:t>
                  </w:r>
                </w:p>
              </w:tc>
            </w:tr>
            <w:tr w:rsidR="00AC390A" w14:paraId="3E743798" w14:textId="77777777" w:rsidTr="004F6C6B">
              <w:tc>
                <w:tcPr>
                  <w:tcW w:w="845" w:type="dxa"/>
                  <w:vAlign w:val="center"/>
                </w:tcPr>
                <w:p w14:paraId="096CF2F7" w14:textId="690E0A17" w:rsidR="00AC390A" w:rsidRDefault="00AC390A" w:rsidP="00AC390A">
                  <w:pPr>
                    <w:jc w:val="right"/>
                  </w:pPr>
                  <w:r>
                    <w:t>70</w:t>
                  </w:r>
                </w:p>
              </w:tc>
              <w:tc>
                <w:tcPr>
                  <w:tcW w:w="846" w:type="dxa"/>
                  <w:vAlign w:val="center"/>
                </w:tcPr>
                <w:p w14:paraId="33B1937F" w14:textId="3E3CAF09" w:rsidR="00AC390A" w:rsidRDefault="00AC390A" w:rsidP="00AC390A">
                  <w:r>
                    <w:t xml:space="preserve"> : </w:t>
                  </w:r>
                  <w:r w:rsidR="00902419">
                    <w:t>7</w:t>
                  </w:r>
                </w:p>
              </w:tc>
            </w:tr>
            <w:tr w:rsidR="00AC390A" w14:paraId="485B4971" w14:textId="77777777" w:rsidTr="004F6C6B">
              <w:tc>
                <w:tcPr>
                  <w:tcW w:w="845" w:type="dxa"/>
                  <w:vAlign w:val="center"/>
                </w:tcPr>
                <w:p w14:paraId="0B858E80" w14:textId="1A94A89F" w:rsidR="00AC390A" w:rsidRPr="00AC390A" w:rsidRDefault="00902419" w:rsidP="00AC390A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770</w:t>
                  </w:r>
                </w:p>
              </w:tc>
              <w:tc>
                <w:tcPr>
                  <w:tcW w:w="846" w:type="dxa"/>
                  <w:vAlign w:val="center"/>
                </w:tcPr>
                <w:p w14:paraId="1DB87488" w14:textId="480B41AE" w:rsidR="00AC390A" w:rsidRPr="00AC390A" w:rsidRDefault="00AC390A" w:rsidP="00AC390A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 w:rsidR="00902419">
                    <w:rPr>
                      <w:b/>
                      <w:bCs/>
                    </w:rPr>
                    <w:t>7</w:t>
                  </w:r>
                </w:p>
              </w:tc>
            </w:tr>
          </w:tbl>
          <w:p w14:paraId="52F4D508" w14:textId="77777777" w:rsidR="0065251D" w:rsidRDefault="0065251D" w:rsidP="004F6C6B"/>
        </w:tc>
        <w:tc>
          <w:tcPr>
            <w:tcW w:w="306" w:type="dxa"/>
          </w:tcPr>
          <w:p w14:paraId="159D6355" w14:textId="143EBF3D" w:rsidR="0065251D" w:rsidRDefault="00F6021F" w:rsidP="004F6C6B">
            <w:r>
              <w:t>(3)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902419" w14:paraId="75250251" w14:textId="77777777" w:rsidTr="004F6C6B">
              <w:tc>
                <w:tcPr>
                  <w:tcW w:w="845" w:type="dxa"/>
                  <w:vAlign w:val="center"/>
                </w:tcPr>
                <w:p w14:paraId="05606AFC" w14:textId="431CA060" w:rsidR="00902419" w:rsidRDefault="00902419" w:rsidP="00902419">
                  <w:pPr>
                    <w:jc w:val="right"/>
                  </w:pPr>
                  <w:r>
                    <w:t xml:space="preserve">800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5EF4EC95" w14:textId="413B96C0" w:rsidR="00902419" w:rsidRDefault="00902419" w:rsidP="00902419">
                  <w:r>
                    <w:t xml:space="preserve"> : 8</w:t>
                  </w:r>
                </w:p>
              </w:tc>
            </w:tr>
            <w:tr w:rsidR="00902419" w14:paraId="1DFC3F37" w14:textId="77777777" w:rsidTr="004F6C6B">
              <w:tc>
                <w:tcPr>
                  <w:tcW w:w="845" w:type="dxa"/>
                  <w:vAlign w:val="center"/>
                </w:tcPr>
                <w:p w14:paraId="27D6D6BD" w14:textId="33E1DAE5" w:rsidR="00902419" w:rsidRDefault="00902419" w:rsidP="00902419">
                  <w:pPr>
                    <w:jc w:val="right"/>
                  </w:pPr>
                  <w:r>
                    <w:t>40</w:t>
                  </w:r>
                </w:p>
              </w:tc>
              <w:tc>
                <w:tcPr>
                  <w:tcW w:w="846" w:type="dxa"/>
                  <w:vAlign w:val="center"/>
                </w:tcPr>
                <w:p w14:paraId="77F8C721" w14:textId="4706D428" w:rsidR="00902419" w:rsidRDefault="00902419" w:rsidP="00902419">
                  <w:r>
                    <w:t xml:space="preserve"> : 8</w:t>
                  </w:r>
                </w:p>
              </w:tc>
            </w:tr>
            <w:tr w:rsidR="00902419" w14:paraId="6CE4FEF6" w14:textId="77777777" w:rsidTr="004F6C6B">
              <w:tc>
                <w:tcPr>
                  <w:tcW w:w="845" w:type="dxa"/>
                  <w:vAlign w:val="center"/>
                </w:tcPr>
                <w:p w14:paraId="7111EF21" w14:textId="007FC521" w:rsidR="00902419" w:rsidRPr="00AC390A" w:rsidRDefault="00902419" w:rsidP="0090241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840</w:t>
                  </w:r>
                </w:p>
              </w:tc>
              <w:tc>
                <w:tcPr>
                  <w:tcW w:w="846" w:type="dxa"/>
                  <w:vAlign w:val="center"/>
                </w:tcPr>
                <w:p w14:paraId="580FB022" w14:textId="371DA31C" w:rsidR="00902419" w:rsidRPr="00AC390A" w:rsidRDefault="00902419" w:rsidP="0090241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>
                    <w:rPr>
                      <w:b/>
                      <w:bCs/>
                    </w:rPr>
                    <w:t>8</w:t>
                  </w:r>
                </w:p>
              </w:tc>
            </w:tr>
          </w:tbl>
          <w:p w14:paraId="51F87C09" w14:textId="77777777" w:rsidR="0065251D" w:rsidRDefault="0065251D" w:rsidP="004F6C6B"/>
        </w:tc>
        <w:tc>
          <w:tcPr>
            <w:tcW w:w="306" w:type="dxa"/>
          </w:tcPr>
          <w:p w14:paraId="44BB3C09" w14:textId="38D9EC64" w:rsidR="0065251D" w:rsidRDefault="00F6021F" w:rsidP="004F6C6B">
            <w:r>
              <w:t>(4)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902419" w14:paraId="7F4F09E9" w14:textId="77777777" w:rsidTr="004F6C6B">
              <w:tc>
                <w:tcPr>
                  <w:tcW w:w="845" w:type="dxa"/>
                  <w:vAlign w:val="center"/>
                </w:tcPr>
                <w:p w14:paraId="5D2D5B5E" w14:textId="4199F535" w:rsidR="00902419" w:rsidRDefault="00980ED6" w:rsidP="00902419">
                  <w:pPr>
                    <w:jc w:val="right"/>
                  </w:pPr>
                  <w:r>
                    <w:t>3</w:t>
                  </w:r>
                  <w:r w:rsidR="00902419">
                    <w:t xml:space="preserve">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30170CB3" w14:textId="31E15E67" w:rsidR="00902419" w:rsidRDefault="00902419" w:rsidP="00902419">
                  <w:r>
                    <w:t xml:space="preserve"> : </w:t>
                  </w:r>
                  <w:r w:rsidR="00980ED6">
                    <w:t>3</w:t>
                  </w:r>
                </w:p>
              </w:tc>
            </w:tr>
            <w:tr w:rsidR="00902419" w14:paraId="76CC3AC6" w14:textId="77777777" w:rsidTr="004F6C6B">
              <w:tc>
                <w:tcPr>
                  <w:tcW w:w="845" w:type="dxa"/>
                  <w:vAlign w:val="center"/>
                </w:tcPr>
                <w:p w14:paraId="163C3C83" w14:textId="327E22A6" w:rsidR="00902419" w:rsidRDefault="00980ED6" w:rsidP="00902419">
                  <w:pPr>
                    <w:jc w:val="right"/>
                  </w:pPr>
                  <w:r>
                    <w:t>12</w:t>
                  </w:r>
                  <w:r w:rsidR="00902419">
                    <w:t>0</w:t>
                  </w:r>
                </w:p>
              </w:tc>
              <w:tc>
                <w:tcPr>
                  <w:tcW w:w="846" w:type="dxa"/>
                  <w:vAlign w:val="center"/>
                </w:tcPr>
                <w:p w14:paraId="1FEA33A6" w14:textId="5644005F" w:rsidR="00902419" w:rsidRDefault="00902419" w:rsidP="00902419">
                  <w:r>
                    <w:t xml:space="preserve"> : </w:t>
                  </w:r>
                  <w:r w:rsidR="00980ED6">
                    <w:t>3</w:t>
                  </w:r>
                </w:p>
              </w:tc>
            </w:tr>
            <w:tr w:rsidR="00902419" w14:paraId="103AA7F6" w14:textId="77777777" w:rsidTr="004F6C6B">
              <w:tc>
                <w:tcPr>
                  <w:tcW w:w="845" w:type="dxa"/>
                  <w:vAlign w:val="center"/>
                </w:tcPr>
                <w:p w14:paraId="13F7A51C" w14:textId="691780F4" w:rsidR="00902419" w:rsidRPr="00AC390A" w:rsidRDefault="00980ED6" w:rsidP="0090241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420</w:t>
                  </w:r>
                </w:p>
              </w:tc>
              <w:tc>
                <w:tcPr>
                  <w:tcW w:w="846" w:type="dxa"/>
                  <w:vAlign w:val="center"/>
                </w:tcPr>
                <w:p w14:paraId="1E85DB4C" w14:textId="694004DD" w:rsidR="00902419" w:rsidRPr="00AC390A" w:rsidRDefault="00902419" w:rsidP="0090241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 w:rsidR="00980ED6">
                    <w:rPr>
                      <w:b/>
                      <w:bCs/>
                    </w:rPr>
                    <w:t>3</w:t>
                  </w:r>
                </w:p>
              </w:tc>
            </w:tr>
          </w:tbl>
          <w:p w14:paraId="01E8B2F7" w14:textId="6250E790" w:rsidR="0065251D" w:rsidRDefault="0065251D" w:rsidP="004F6C6B"/>
        </w:tc>
      </w:tr>
      <w:tr w:rsidR="00980ED6" w:rsidRPr="000E639A" w14:paraId="488D25C8" w14:textId="77777777" w:rsidTr="00D731D1">
        <w:trPr>
          <w:gridAfter w:val="1"/>
          <w:wAfter w:w="13" w:type="dxa"/>
          <w:trHeight w:val="327"/>
        </w:trPr>
        <w:tc>
          <w:tcPr>
            <w:tcW w:w="608" w:type="dxa"/>
          </w:tcPr>
          <w:p w14:paraId="6319A4CA" w14:textId="77777777" w:rsidR="00980ED6" w:rsidRPr="00E0758C" w:rsidRDefault="00980ED6" w:rsidP="004F6C6B">
            <w:pPr>
              <w:spacing w:line="240" w:lineRule="atLeast"/>
            </w:pPr>
          </w:p>
        </w:tc>
        <w:tc>
          <w:tcPr>
            <w:tcW w:w="423" w:type="dxa"/>
          </w:tcPr>
          <w:p w14:paraId="69D3C7E6" w14:textId="77F9B319" w:rsidR="00980ED6" w:rsidRDefault="00980ED6" w:rsidP="004F6C6B">
            <w:pPr>
              <w:pStyle w:val="Nummerierung"/>
            </w:pPr>
            <w:r>
              <w:t>b)</w:t>
            </w:r>
          </w:p>
        </w:tc>
        <w:tc>
          <w:tcPr>
            <w:tcW w:w="8028" w:type="dxa"/>
            <w:gridSpan w:val="8"/>
          </w:tcPr>
          <w:p w14:paraId="73431C95" w14:textId="77777777" w:rsidR="00980ED6" w:rsidRDefault="00980ED6" w:rsidP="004F6C6B">
            <w:r>
              <w:t>Rechne aus.</w:t>
            </w:r>
          </w:p>
          <w:p w14:paraId="64666DBF" w14:textId="4AF6A5CA" w:rsidR="00495C47" w:rsidRDefault="00495C47" w:rsidP="004F6C6B"/>
        </w:tc>
      </w:tr>
      <w:tr w:rsidR="00E721B5" w:rsidRPr="000E639A" w14:paraId="4F827730" w14:textId="77777777" w:rsidTr="00F6021F">
        <w:trPr>
          <w:gridAfter w:val="1"/>
          <w:wAfter w:w="13" w:type="dxa"/>
          <w:trHeight w:val="327"/>
        </w:trPr>
        <w:tc>
          <w:tcPr>
            <w:tcW w:w="608" w:type="dxa"/>
          </w:tcPr>
          <w:p w14:paraId="328B7020" w14:textId="77777777" w:rsidR="00E721B5" w:rsidRPr="00E0758C" w:rsidRDefault="00E721B5" w:rsidP="004F6C6B">
            <w:pPr>
              <w:spacing w:line="240" w:lineRule="atLeast"/>
            </w:pPr>
          </w:p>
        </w:tc>
        <w:tc>
          <w:tcPr>
            <w:tcW w:w="423" w:type="dxa"/>
          </w:tcPr>
          <w:p w14:paraId="2A593B2A" w14:textId="77777777" w:rsidR="00E721B5" w:rsidRDefault="00E721B5" w:rsidP="004F6C6B">
            <w:pPr>
              <w:pStyle w:val="Nummerierung"/>
            </w:pPr>
          </w:p>
        </w:tc>
        <w:tc>
          <w:tcPr>
            <w:tcW w:w="306" w:type="dxa"/>
          </w:tcPr>
          <w:p w14:paraId="3C3F954C" w14:textId="44BE4B97" w:rsidR="00E721B5" w:rsidRDefault="00E721B5" w:rsidP="00F6021F">
            <w:r>
              <w:t>(1)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495C47" w14:paraId="7E6B136A" w14:textId="77777777" w:rsidTr="004F6C6B">
              <w:tc>
                <w:tcPr>
                  <w:tcW w:w="845" w:type="dxa"/>
                  <w:vAlign w:val="center"/>
                </w:tcPr>
                <w:p w14:paraId="20D8ED81" w14:textId="46C0433C" w:rsidR="00495C47" w:rsidRDefault="00495C47" w:rsidP="00495C47">
                  <w:pPr>
                    <w:jc w:val="right"/>
                  </w:pPr>
                  <w:r>
                    <w:t xml:space="preserve">500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3D1C36B2" w14:textId="0B759B41" w:rsidR="00495C47" w:rsidRDefault="00495C47" w:rsidP="00495C47">
                  <w:r>
                    <w:t xml:space="preserve"> : </w:t>
                  </w:r>
                  <w:r w:rsidR="000542D5">
                    <w:t>5</w:t>
                  </w:r>
                </w:p>
              </w:tc>
            </w:tr>
            <w:tr w:rsidR="00495C47" w14:paraId="352B0BB5" w14:textId="77777777" w:rsidTr="004F6C6B">
              <w:tc>
                <w:tcPr>
                  <w:tcW w:w="845" w:type="dxa"/>
                  <w:vAlign w:val="center"/>
                </w:tcPr>
                <w:p w14:paraId="6CD4D805" w14:textId="53F8B466" w:rsidR="00495C47" w:rsidRDefault="00495C47" w:rsidP="00495C47">
                  <w:pPr>
                    <w:jc w:val="right"/>
                  </w:pPr>
                  <w:r>
                    <w:t>100</w:t>
                  </w:r>
                </w:p>
              </w:tc>
              <w:tc>
                <w:tcPr>
                  <w:tcW w:w="846" w:type="dxa"/>
                  <w:vAlign w:val="center"/>
                </w:tcPr>
                <w:p w14:paraId="3C70243D" w14:textId="0E326CE7" w:rsidR="00495C47" w:rsidRDefault="000542D5" w:rsidP="00495C47">
                  <w:r>
                    <w:t xml:space="preserve"> </w:t>
                  </w:r>
                  <w:r w:rsidR="00495C47">
                    <w:t xml:space="preserve">: </w:t>
                  </w:r>
                  <w:r>
                    <w:t>5</w:t>
                  </w:r>
                </w:p>
              </w:tc>
            </w:tr>
            <w:tr w:rsidR="00495C47" w14:paraId="470A4491" w14:textId="77777777" w:rsidTr="004F6C6B">
              <w:tc>
                <w:tcPr>
                  <w:tcW w:w="845" w:type="dxa"/>
                  <w:vAlign w:val="center"/>
                </w:tcPr>
                <w:p w14:paraId="4F6CE689" w14:textId="60727F88" w:rsidR="00495C47" w:rsidRPr="00495C47" w:rsidRDefault="00495C47" w:rsidP="00495C47">
                  <w:pPr>
                    <w:jc w:val="right"/>
                  </w:pPr>
                  <w:r>
                    <w:t>25</w:t>
                  </w:r>
                </w:p>
              </w:tc>
              <w:tc>
                <w:tcPr>
                  <w:tcW w:w="846" w:type="dxa"/>
                  <w:vAlign w:val="center"/>
                </w:tcPr>
                <w:p w14:paraId="1FD4F00F" w14:textId="761ADC8C" w:rsidR="00495C47" w:rsidRPr="00495C47" w:rsidRDefault="00495C47" w:rsidP="00495C47">
                  <w:r w:rsidRPr="00495C47">
                    <w:t xml:space="preserve"> : </w:t>
                  </w:r>
                  <w:r w:rsidR="000542D5">
                    <w:t>5</w:t>
                  </w:r>
                </w:p>
              </w:tc>
            </w:tr>
            <w:tr w:rsidR="00495C47" w14:paraId="52D8BD6C" w14:textId="77777777" w:rsidTr="004F6C6B">
              <w:tc>
                <w:tcPr>
                  <w:tcW w:w="845" w:type="dxa"/>
                  <w:vAlign w:val="center"/>
                </w:tcPr>
                <w:p w14:paraId="6FF555B3" w14:textId="4A2E5152" w:rsidR="00495C47" w:rsidRPr="00AC390A" w:rsidRDefault="000542D5" w:rsidP="00495C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625</w:t>
                  </w:r>
                </w:p>
              </w:tc>
              <w:tc>
                <w:tcPr>
                  <w:tcW w:w="846" w:type="dxa"/>
                  <w:vAlign w:val="center"/>
                </w:tcPr>
                <w:p w14:paraId="31E5AADD" w14:textId="2B89B4F0" w:rsidR="00495C47" w:rsidRPr="00AC390A" w:rsidRDefault="000542D5" w:rsidP="00495C4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5</w:t>
                  </w:r>
                </w:p>
              </w:tc>
            </w:tr>
            <w:tr w:rsidR="00495C47" w14:paraId="05CCFFC6" w14:textId="77777777" w:rsidTr="004F6C6B">
              <w:tc>
                <w:tcPr>
                  <w:tcW w:w="845" w:type="dxa"/>
                  <w:vAlign w:val="center"/>
                </w:tcPr>
                <w:p w14:paraId="7B1B16CD" w14:textId="77777777" w:rsidR="00495C47" w:rsidRPr="00AC390A" w:rsidRDefault="00495C47" w:rsidP="00495C47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5946A24B" w14:textId="77777777" w:rsidR="00495C47" w:rsidRPr="00AC390A" w:rsidRDefault="00495C47" w:rsidP="00495C47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6E4F52AF" w14:textId="77777777" w:rsidR="00E721B5" w:rsidRDefault="00E721B5" w:rsidP="004F6C6B"/>
        </w:tc>
        <w:tc>
          <w:tcPr>
            <w:tcW w:w="306" w:type="dxa"/>
          </w:tcPr>
          <w:p w14:paraId="7423E7C0" w14:textId="1835429B" w:rsidR="00E721B5" w:rsidRDefault="00E721B5" w:rsidP="004F6C6B">
            <w:r>
              <w:t>(2)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0542D5" w14:paraId="1E6E57FF" w14:textId="77777777" w:rsidTr="004F6C6B">
              <w:tc>
                <w:tcPr>
                  <w:tcW w:w="845" w:type="dxa"/>
                  <w:vAlign w:val="center"/>
                </w:tcPr>
                <w:p w14:paraId="42D1A0FD" w14:textId="1D5A2497" w:rsidR="000542D5" w:rsidRDefault="000542D5" w:rsidP="000542D5">
                  <w:pPr>
                    <w:jc w:val="right"/>
                  </w:pPr>
                  <w:r>
                    <w:t xml:space="preserve">100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7F19DE33" w14:textId="77777777" w:rsidR="000542D5" w:rsidRDefault="000542D5" w:rsidP="000542D5">
                  <w:r>
                    <w:t xml:space="preserve"> : 5</w:t>
                  </w:r>
                </w:p>
              </w:tc>
            </w:tr>
            <w:tr w:rsidR="000542D5" w14:paraId="3C9B3D25" w14:textId="77777777" w:rsidTr="004F6C6B">
              <w:tc>
                <w:tcPr>
                  <w:tcW w:w="845" w:type="dxa"/>
                  <w:vAlign w:val="center"/>
                </w:tcPr>
                <w:p w14:paraId="0A3282B8" w14:textId="13E1CE9E" w:rsidR="000542D5" w:rsidRDefault="000542D5" w:rsidP="000542D5">
                  <w:pPr>
                    <w:jc w:val="right"/>
                  </w:pPr>
                  <w:r>
                    <w:t>50</w:t>
                  </w:r>
                </w:p>
              </w:tc>
              <w:tc>
                <w:tcPr>
                  <w:tcW w:w="846" w:type="dxa"/>
                  <w:vAlign w:val="center"/>
                </w:tcPr>
                <w:p w14:paraId="4ECD7F58" w14:textId="77777777" w:rsidR="000542D5" w:rsidRDefault="000542D5" w:rsidP="000542D5">
                  <w:r>
                    <w:t xml:space="preserve"> : 5</w:t>
                  </w:r>
                </w:p>
              </w:tc>
            </w:tr>
            <w:tr w:rsidR="000542D5" w14:paraId="31D01FD9" w14:textId="77777777" w:rsidTr="004F6C6B">
              <w:tc>
                <w:tcPr>
                  <w:tcW w:w="845" w:type="dxa"/>
                  <w:vAlign w:val="center"/>
                </w:tcPr>
                <w:p w14:paraId="2A8576AE" w14:textId="5D0ACC5A" w:rsidR="000542D5" w:rsidRPr="00495C47" w:rsidRDefault="000542D5" w:rsidP="000542D5">
                  <w:pPr>
                    <w:jc w:val="right"/>
                  </w:pPr>
                  <w:r>
                    <w:t>10</w:t>
                  </w:r>
                </w:p>
              </w:tc>
              <w:tc>
                <w:tcPr>
                  <w:tcW w:w="846" w:type="dxa"/>
                  <w:vAlign w:val="center"/>
                </w:tcPr>
                <w:p w14:paraId="5D26BA90" w14:textId="77777777" w:rsidR="000542D5" w:rsidRPr="00495C47" w:rsidRDefault="000542D5" w:rsidP="000542D5">
                  <w:r w:rsidRPr="00495C47">
                    <w:t xml:space="preserve"> : </w:t>
                  </w:r>
                  <w:r>
                    <w:t>5</w:t>
                  </w:r>
                </w:p>
              </w:tc>
            </w:tr>
            <w:tr w:rsidR="000542D5" w14:paraId="36993A22" w14:textId="77777777" w:rsidTr="004F6C6B">
              <w:tc>
                <w:tcPr>
                  <w:tcW w:w="845" w:type="dxa"/>
                  <w:vAlign w:val="center"/>
                </w:tcPr>
                <w:p w14:paraId="18629323" w14:textId="27C0B8AF" w:rsidR="000542D5" w:rsidRPr="00AC390A" w:rsidRDefault="000542D5" w:rsidP="000542D5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160</w:t>
                  </w:r>
                </w:p>
              </w:tc>
              <w:tc>
                <w:tcPr>
                  <w:tcW w:w="846" w:type="dxa"/>
                  <w:vAlign w:val="center"/>
                </w:tcPr>
                <w:p w14:paraId="18B36E40" w14:textId="77777777" w:rsidR="000542D5" w:rsidRPr="00AC390A" w:rsidRDefault="000542D5" w:rsidP="000542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5</w:t>
                  </w:r>
                </w:p>
              </w:tc>
            </w:tr>
            <w:tr w:rsidR="000542D5" w14:paraId="10CF3D65" w14:textId="77777777" w:rsidTr="004F6C6B">
              <w:tc>
                <w:tcPr>
                  <w:tcW w:w="845" w:type="dxa"/>
                  <w:vAlign w:val="center"/>
                </w:tcPr>
                <w:p w14:paraId="2F57FCA0" w14:textId="77777777" w:rsidR="000542D5" w:rsidRPr="00AC390A" w:rsidRDefault="000542D5" w:rsidP="000542D5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5D834A88" w14:textId="77777777" w:rsidR="000542D5" w:rsidRPr="00AC390A" w:rsidRDefault="000542D5" w:rsidP="000542D5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207EAB69" w14:textId="77777777" w:rsidR="00E721B5" w:rsidRDefault="00E721B5" w:rsidP="004F6C6B"/>
        </w:tc>
        <w:tc>
          <w:tcPr>
            <w:tcW w:w="306" w:type="dxa"/>
          </w:tcPr>
          <w:p w14:paraId="36829BF5" w14:textId="682B1D32" w:rsidR="00E721B5" w:rsidRDefault="00E721B5" w:rsidP="004F6C6B">
            <w:r>
              <w:t>(3)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0542D5" w14:paraId="318062DB" w14:textId="77777777" w:rsidTr="004F6C6B">
              <w:tc>
                <w:tcPr>
                  <w:tcW w:w="845" w:type="dxa"/>
                  <w:vAlign w:val="center"/>
                </w:tcPr>
                <w:p w14:paraId="2779D2EA" w14:textId="21C232DF" w:rsidR="000542D5" w:rsidRDefault="000542D5" w:rsidP="000542D5">
                  <w:pPr>
                    <w:jc w:val="right"/>
                  </w:pPr>
                  <w:r>
                    <w:t xml:space="preserve">6 000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079D1D79" w14:textId="6FA587B8" w:rsidR="000542D5" w:rsidRDefault="000542D5" w:rsidP="000542D5">
                  <w:r>
                    <w:t xml:space="preserve"> : </w:t>
                  </w:r>
                  <w:r w:rsidR="00DD7178">
                    <w:t>6</w:t>
                  </w:r>
                </w:p>
              </w:tc>
            </w:tr>
            <w:tr w:rsidR="000542D5" w14:paraId="638947BB" w14:textId="77777777" w:rsidTr="004F6C6B">
              <w:tc>
                <w:tcPr>
                  <w:tcW w:w="845" w:type="dxa"/>
                  <w:vAlign w:val="center"/>
                </w:tcPr>
                <w:p w14:paraId="255D325E" w14:textId="771646E8" w:rsidR="000542D5" w:rsidRDefault="000542D5" w:rsidP="000542D5">
                  <w:pPr>
                    <w:jc w:val="right"/>
                  </w:pPr>
                  <w:r>
                    <w:t>60</w:t>
                  </w:r>
                </w:p>
              </w:tc>
              <w:tc>
                <w:tcPr>
                  <w:tcW w:w="846" w:type="dxa"/>
                  <w:vAlign w:val="center"/>
                </w:tcPr>
                <w:p w14:paraId="03620C94" w14:textId="13519A5A" w:rsidR="000542D5" w:rsidRDefault="000542D5" w:rsidP="000542D5">
                  <w:r>
                    <w:t xml:space="preserve"> : </w:t>
                  </w:r>
                  <w:r w:rsidR="00DD7178">
                    <w:t>6</w:t>
                  </w:r>
                </w:p>
              </w:tc>
            </w:tr>
            <w:tr w:rsidR="000542D5" w14:paraId="2F89BA33" w14:textId="77777777" w:rsidTr="004F6C6B">
              <w:tc>
                <w:tcPr>
                  <w:tcW w:w="845" w:type="dxa"/>
                  <w:vAlign w:val="center"/>
                </w:tcPr>
                <w:p w14:paraId="2491B317" w14:textId="37E0E687" w:rsidR="000542D5" w:rsidRPr="00495C47" w:rsidRDefault="000542D5" w:rsidP="000542D5">
                  <w:pPr>
                    <w:jc w:val="right"/>
                  </w:pPr>
                  <w:r>
                    <w:t>24</w:t>
                  </w:r>
                </w:p>
              </w:tc>
              <w:tc>
                <w:tcPr>
                  <w:tcW w:w="846" w:type="dxa"/>
                  <w:vAlign w:val="center"/>
                </w:tcPr>
                <w:p w14:paraId="04905140" w14:textId="2A3238DA" w:rsidR="000542D5" w:rsidRPr="00495C47" w:rsidRDefault="000542D5" w:rsidP="000542D5">
                  <w:r w:rsidRPr="00495C47">
                    <w:t xml:space="preserve"> : </w:t>
                  </w:r>
                  <w:r w:rsidR="00DD7178">
                    <w:t>6</w:t>
                  </w:r>
                </w:p>
              </w:tc>
            </w:tr>
            <w:tr w:rsidR="000542D5" w14:paraId="6E8B78EC" w14:textId="77777777" w:rsidTr="004F6C6B">
              <w:tc>
                <w:tcPr>
                  <w:tcW w:w="845" w:type="dxa"/>
                  <w:vAlign w:val="center"/>
                </w:tcPr>
                <w:p w14:paraId="51B907F9" w14:textId="233B57C4" w:rsidR="000542D5" w:rsidRPr="00AC390A" w:rsidRDefault="000542D5" w:rsidP="000542D5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 </w:t>
                  </w:r>
                  <w:r w:rsidR="00DD7178">
                    <w:rPr>
                      <w:b/>
                      <w:bCs/>
                    </w:rPr>
                    <w:t>084</w:t>
                  </w:r>
                </w:p>
              </w:tc>
              <w:tc>
                <w:tcPr>
                  <w:tcW w:w="846" w:type="dxa"/>
                  <w:vAlign w:val="center"/>
                </w:tcPr>
                <w:p w14:paraId="4273C64E" w14:textId="35D6F993" w:rsidR="000542D5" w:rsidRPr="00AC390A" w:rsidRDefault="000542D5" w:rsidP="000542D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</w:t>
                  </w:r>
                  <w:r w:rsidR="00DD7178">
                    <w:rPr>
                      <w:b/>
                      <w:bCs/>
                    </w:rPr>
                    <w:t>6</w:t>
                  </w:r>
                </w:p>
              </w:tc>
            </w:tr>
            <w:tr w:rsidR="000542D5" w14:paraId="3EDBDE95" w14:textId="77777777" w:rsidTr="004F6C6B">
              <w:tc>
                <w:tcPr>
                  <w:tcW w:w="845" w:type="dxa"/>
                  <w:vAlign w:val="center"/>
                </w:tcPr>
                <w:p w14:paraId="77AAE6B9" w14:textId="77777777" w:rsidR="000542D5" w:rsidRPr="00AC390A" w:rsidRDefault="000542D5" w:rsidP="000542D5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262441C" w14:textId="77777777" w:rsidR="000542D5" w:rsidRPr="00AC390A" w:rsidRDefault="000542D5" w:rsidP="000542D5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BA5E46A" w14:textId="77777777" w:rsidR="00E721B5" w:rsidRDefault="00E721B5" w:rsidP="004F6C6B"/>
        </w:tc>
        <w:tc>
          <w:tcPr>
            <w:tcW w:w="306" w:type="dxa"/>
          </w:tcPr>
          <w:p w14:paraId="36388B41" w14:textId="3499F71E" w:rsidR="00E721B5" w:rsidRDefault="00E721B5" w:rsidP="004F6C6B">
            <w:r>
              <w:t>(4)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D7178" w14:paraId="04796104" w14:textId="77777777" w:rsidTr="004F6C6B">
              <w:tc>
                <w:tcPr>
                  <w:tcW w:w="845" w:type="dxa"/>
                  <w:vAlign w:val="center"/>
                </w:tcPr>
                <w:p w14:paraId="4C783752" w14:textId="13126E2E" w:rsidR="00DD7178" w:rsidRDefault="00DD7178" w:rsidP="00DD7178">
                  <w:pPr>
                    <w:jc w:val="right"/>
                  </w:pPr>
                  <w:r>
                    <w:t xml:space="preserve">600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3AEF2C0A" w14:textId="77777777" w:rsidR="00DD7178" w:rsidRDefault="00DD7178" w:rsidP="00DD7178">
                  <w:r>
                    <w:t xml:space="preserve"> : 6</w:t>
                  </w:r>
                </w:p>
              </w:tc>
            </w:tr>
            <w:tr w:rsidR="00DD7178" w14:paraId="51F5AE30" w14:textId="77777777" w:rsidTr="004F6C6B">
              <w:tc>
                <w:tcPr>
                  <w:tcW w:w="845" w:type="dxa"/>
                  <w:vAlign w:val="center"/>
                </w:tcPr>
                <w:p w14:paraId="3F8B80B7" w14:textId="69FE4DB7" w:rsidR="00DD7178" w:rsidRDefault="00DD7178" w:rsidP="00DD7178">
                  <w:pPr>
                    <w:jc w:val="right"/>
                  </w:pPr>
                  <w:r>
                    <w:t>240</w:t>
                  </w:r>
                </w:p>
              </w:tc>
              <w:tc>
                <w:tcPr>
                  <w:tcW w:w="846" w:type="dxa"/>
                  <w:vAlign w:val="center"/>
                </w:tcPr>
                <w:p w14:paraId="65D5B10A" w14:textId="77777777" w:rsidR="00DD7178" w:rsidRDefault="00DD7178" w:rsidP="00DD7178">
                  <w:r>
                    <w:t xml:space="preserve"> : 6</w:t>
                  </w:r>
                </w:p>
              </w:tc>
            </w:tr>
            <w:tr w:rsidR="00DD7178" w14:paraId="0F7748DA" w14:textId="77777777" w:rsidTr="004F6C6B">
              <w:tc>
                <w:tcPr>
                  <w:tcW w:w="845" w:type="dxa"/>
                  <w:vAlign w:val="center"/>
                </w:tcPr>
                <w:p w14:paraId="5928544F" w14:textId="12B41E61" w:rsidR="00DD7178" w:rsidRPr="00495C47" w:rsidRDefault="00DD7178" w:rsidP="00DD7178">
                  <w:pPr>
                    <w:jc w:val="right"/>
                  </w:pPr>
                  <w:r>
                    <w:t>18</w:t>
                  </w:r>
                </w:p>
              </w:tc>
              <w:tc>
                <w:tcPr>
                  <w:tcW w:w="846" w:type="dxa"/>
                  <w:vAlign w:val="center"/>
                </w:tcPr>
                <w:p w14:paraId="7B37319D" w14:textId="1A526E66" w:rsidR="00DD7178" w:rsidRPr="00495C47" w:rsidRDefault="00DD7178" w:rsidP="00DD7178">
                  <w:r w:rsidRPr="00495C47">
                    <w:t xml:space="preserve"> : </w:t>
                  </w:r>
                  <w:r>
                    <w:t>6</w:t>
                  </w:r>
                </w:p>
              </w:tc>
            </w:tr>
            <w:tr w:rsidR="00DD7178" w14:paraId="208F5404" w14:textId="77777777" w:rsidTr="004F6C6B">
              <w:tc>
                <w:tcPr>
                  <w:tcW w:w="845" w:type="dxa"/>
                  <w:vAlign w:val="center"/>
                </w:tcPr>
                <w:p w14:paraId="6E328D90" w14:textId="3F60C104" w:rsidR="00DD7178" w:rsidRPr="00AC390A" w:rsidRDefault="00DD7178" w:rsidP="00DD7178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858</w:t>
                  </w:r>
                </w:p>
              </w:tc>
              <w:tc>
                <w:tcPr>
                  <w:tcW w:w="846" w:type="dxa"/>
                  <w:vAlign w:val="center"/>
                </w:tcPr>
                <w:p w14:paraId="246DBA43" w14:textId="77777777" w:rsidR="00DD7178" w:rsidRPr="00AC390A" w:rsidRDefault="00DD7178" w:rsidP="00DD717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6</w:t>
                  </w:r>
                </w:p>
              </w:tc>
            </w:tr>
            <w:tr w:rsidR="00DD7178" w14:paraId="3D499E0A" w14:textId="77777777" w:rsidTr="004F6C6B">
              <w:tc>
                <w:tcPr>
                  <w:tcW w:w="845" w:type="dxa"/>
                  <w:vAlign w:val="center"/>
                </w:tcPr>
                <w:p w14:paraId="3596CF5B" w14:textId="77777777" w:rsidR="00DD7178" w:rsidRPr="00AC390A" w:rsidRDefault="00DD7178" w:rsidP="00DD7178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59DAED8" w14:textId="77777777" w:rsidR="00DD7178" w:rsidRPr="00AC390A" w:rsidRDefault="00DD7178" w:rsidP="00DD7178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324300CD" w14:textId="77777777" w:rsidR="00E721B5" w:rsidRDefault="00E721B5" w:rsidP="004F6C6B"/>
        </w:tc>
      </w:tr>
      <w:tr w:rsidR="00DD7178" w:rsidRPr="000E639A" w14:paraId="45201E4C" w14:textId="77777777" w:rsidTr="000C2381">
        <w:trPr>
          <w:gridAfter w:val="1"/>
          <w:wAfter w:w="13" w:type="dxa"/>
          <w:trHeight w:val="327"/>
        </w:trPr>
        <w:tc>
          <w:tcPr>
            <w:tcW w:w="608" w:type="dxa"/>
          </w:tcPr>
          <w:p w14:paraId="49068C76" w14:textId="350C33F3" w:rsidR="00DD7178" w:rsidRPr="00E0758C" w:rsidRDefault="004645C6" w:rsidP="004F6C6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031D3BC" wp14:editId="0294A0B4">
                  <wp:extent cx="360000" cy="272386"/>
                  <wp:effectExtent l="0" t="0" r="254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B4779C3" w14:textId="6A9CC158" w:rsidR="00DD7178" w:rsidRDefault="00DD7178" w:rsidP="004F6C6B">
            <w:pPr>
              <w:pStyle w:val="Nummerierung"/>
            </w:pPr>
            <w:r>
              <w:t>c)</w:t>
            </w:r>
          </w:p>
        </w:tc>
        <w:tc>
          <w:tcPr>
            <w:tcW w:w="8028" w:type="dxa"/>
            <w:gridSpan w:val="8"/>
          </w:tcPr>
          <w:p w14:paraId="32986092" w14:textId="44DDBAF0" w:rsidR="00DD7178" w:rsidRDefault="000C2381" w:rsidP="000C2381">
            <w:r w:rsidRPr="000C2381">
              <w:t>Wie hast du die letzte Aufgabe in jedem Päckchen gelöst? Erkläre dein</w:t>
            </w:r>
            <w:r w:rsidR="0037454C">
              <w:t>en Rechenweg</w:t>
            </w:r>
            <w:r w:rsidRPr="000C2381">
              <w:t>.</w:t>
            </w:r>
          </w:p>
          <w:p w14:paraId="7ED4CF42" w14:textId="74EFE7B1" w:rsidR="000C2381" w:rsidRDefault="000C2381" w:rsidP="000C2381"/>
        </w:tc>
      </w:tr>
      <w:tr w:rsidR="000C2381" w:rsidRPr="000E639A" w14:paraId="2F887377" w14:textId="77777777" w:rsidTr="000C2381">
        <w:trPr>
          <w:gridAfter w:val="1"/>
          <w:wAfter w:w="13" w:type="dxa"/>
          <w:trHeight w:val="327"/>
        </w:trPr>
        <w:tc>
          <w:tcPr>
            <w:tcW w:w="608" w:type="dxa"/>
          </w:tcPr>
          <w:p w14:paraId="76620EE5" w14:textId="77777777" w:rsidR="000C2381" w:rsidRPr="00E0758C" w:rsidRDefault="000C2381" w:rsidP="004F6C6B">
            <w:pPr>
              <w:spacing w:line="240" w:lineRule="atLeast"/>
            </w:pPr>
          </w:p>
        </w:tc>
        <w:tc>
          <w:tcPr>
            <w:tcW w:w="423" w:type="dxa"/>
          </w:tcPr>
          <w:p w14:paraId="2AE26BD1" w14:textId="5F8E9E54" w:rsidR="000C2381" w:rsidRDefault="000C2381" w:rsidP="004F6C6B">
            <w:pPr>
              <w:pStyle w:val="Nummerierung"/>
            </w:pPr>
            <w:r>
              <w:t>d)</w:t>
            </w:r>
          </w:p>
        </w:tc>
        <w:tc>
          <w:tcPr>
            <w:tcW w:w="8028" w:type="dxa"/>
            <w:gridSpan w:val="8"/>
          </w:tcPr>
          <w:p w14:paraId="4B4EF7E2" w14:textId="3A2B16CC" w:rsidR="000C2381" w:rsidRPr="000C2381" w:rsidRDefault="004645C6" w:rsidP="000C2381">
            <w:r w:rsidRPr="004645C6">
              <w:t xml:space="preserve">Erfinde selbst ein Päckchen wie in Aufgabe </w:t>
            </w:r>
            <w:r w:rsidRPr="007D2DD8">
              <w:rPr>
                <w:b/>
                <w:color w:val="327A86" w:themeColor="text2"/>
              </w:rPr>
              <w:t>a)</w:t>
            </w:r>
            <w:r w:rsidRPr="004645C6">
              <w:t xml:space="preserve"> oder </w:t>
            </w:r>
            <w:r w:rsidRPr="007D2DD8">
              <w:rPr>
                <w:b/>
                <w:color w:val="327A86" w:themeColor="text2"/>
              </w:rPr>
              <w:t>b)</w:t>
            </w:r>
            <w:r w:rsidRPr="004645C6">
              <w:rPr>
                <w:b/>
                <w:bCs/>
              </w:rPr>
              <w:t>.</w:t>
            </w:r>
          </w:p>
        </w:tc>
      </w:tr>
    </w:tbl>
    <w:p w14:paraId="2E02D018" w14:textId="1EE696DE" w:rsidR="00C33F1E" w:rsidRDefault="00C33F1E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306"/>
        <w:gridCol w:w="1702"/>
        <w:gridCol w:w="306"/>
        <w:gridCol w:w="1702"/>
        <w:gridCol w:w="306"/>
        <w:gridCol w:w="1706"/>
      </w:tblGrid>
      <w:tr w:rsidR="00496BF1" w:rsidRPr="00911328" w14:paraId="45D5A3CF" w14:textId="77777777" w:rsidTr="00D6287E">
        <w:tc>
          <w:tcPr>
            <w:tcW w:w="610" w:type="dxa"/>
          </w:tcPr>
          <w:p w14:paraId="4D2694DC" w14:textId="539483CE" w:rsidR="00496BF1" w:rsidRPr="00E0758C" w:rsidRDefault="00496BF1" w:rsidP="004F6C6B">
            <w:pPr>
              <w:pStyle w:val="berschrift3"/>
            </w:pPr>
            <w:r>
              <w:t>2.2</w:t>
            </w:r>
          </w:p>
        </w:tc>
        <w:tc>
          <w:tcPr>
            <w:tcW w:w="8462" w:type="dxa"/>
            <w:gridSpan w:val="8"/>
          </w:tcPr>
          <w:p w14:paraId="5C29ACC3" w14:textId="0A4CAA52" w:rsidR="00496BF1" w:rsidRPr="00911328" w:rsidRDefault="00955F1D" w:rsidP="004F6C6B">
            <w:pPr>
              <w:pStyle w:val="berschrift3"/>
            </w:pPr>
            <w:r w:rsidRPr="00955F1D">
              <w:t>Von zusammengesetzten zu einfachen Divisions-Aufgaben</w:t>
            </w:r>
          </w:p>
        </w:tc>
      </w:tr>
      <w:tr w:rsidR="00496BF1" w:rsidRPr="000E639A" w14:paraId="41C287C8" w14:textId="77777777" w:rsidTr="00D6287E">
        <w:trPr>
          <w:trHeight w:val="327"/>
        </w:trPr>
        <w:tc>
          <w:tcPr>
            <w:tcW w:w="610" w:type="dxa"/>
          </w:tcPr>
          <w:p w14:paraId="2FFA166A" w14:textId="77777777" w:rsidR="00496BF1" w:rsidRPr="00E0758C" w:rsidRDefault="00496BF1" w:rsidP="004F6C6B">
            <w:pPr>
              <w:spacing w:line="240" w:lineRule="atLeast"/>
            </w:pPr>
          </w:p>
        </w:tc>
        <w:tc>
          <w:tcPr>
            <w:tcW w:w="425" w:type="dxa"/>
          </w:tcPr>
          <w:p w14:paraId="283AAEA9" w14:textId="77777777" w:rsidR="00496BF1" w:rsidRDefault="00496BF1" w:rsidP="004F6C6B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7"/>
          </w:tcPr>
          <w:p w14:paraId="5D89FBA8" w14:textId="77777777" w:rsidR="00496BF1" w:rsidRDefault="00D12F73" w:rsidP="004F6C6B">
            <w:r w:rsidRPr="00D12F73">
              <w:t>Wie kannst du Aufgaben in einfachere Aufgaben zerlegen?</w:t>
            </w:r>
          </w:p>
          <w:p w14:paraId="5A030ACF" w14:textId="0FD79C0B" w:rsidR="00D12F73" w:rsidRPr="000E639A" w:rsidRDefault="00D12F73" w:rsidP="004F6C6B"/>
        </w:tc>
      </w:tr>
      <w:tr w:rsidR="008D1840" w14:paraId="5AAC6DC1" w14:textId="77777777" w:rsidTr="00BD273E">
        <w:trPr>
          <w:trHeight w:val="327"/>
        </w:trPr>
        <w:tc>
          <w:tcPr>
            <w:tcW w:w="610" w:type="dxa"/>
          </w:tcPr>
          <w:p w14:paraId="33CCA83C" w14:textId="77777777" w:rsidR="008D1840" w:rsidRPr="00E0758C" w:rsidRDefault="008D1840" w:rsidP="004F6C6B">
            <w:pPr>
              <w:spacing w:line="240" w:lineRule="atLeast"/>
            </w:pPr>
          </w:p>
        </w:tc>
        <w:tc>
          <w:tcPr>
            <w:tcW w:w="425" w:type="dxa"/>
          </w:tcPr>
          <w:p w14:paraId="4D5EE7F4" w14:textId="77777777" w:rsidR="008D1840" w:rsidRDefault="008D1840" w:rsidP="004F6C6B">
            <w:pPr>
              <w:pStyle w:val="Nummerierung"/>
            </w:pPr>
          </w:p>
        </w:tc>
        <w:tc>
          <w:tcPr>
            <w:tcW w:w="2009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401"/>
            </w:tblGrid>
            <w:tr w:rsidR="008D1840" w14:paraId="5AE57440" w14:textId="77777777" w:rsidTr="00DC3B99">
              <w:tc>
                <w:tcPr>
                  <w:tcW w:w="1798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89AEF92" w14:textId="2DE74F98" w:rsidR="008D1840" w:rsidRDefault="00C34A35" w:rsidP="004F6C6B">
                  <w:r>
                    <w:t xml:space="preserve"> </w:t>
                  </w:r>
                  <w:r w:rsidR="008D1840">
                    <w:t>Beispiel:</w:t>
                  </w:r>
                </w:p>
              </w:tc>
            </w:tr>
            <w:tr w:rsidR="008D1840" w14:paraId="6460D9CE" w14:textId="77777777" w:rsidTr="00DC3B99">
              <w:tc>
                <w:tcPr>
                  <w:tcW w:w="397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A9264B7" w14:textId="685FAD33" w:rsidR="008D1840" w:rsidRDefault="008D1840" w:rsidP="004F6C6B">
                  <w:pPr>
                    <w:jc w:val="right"/>
                  </w:pPr>
                  <w:r>
                    <w:t xml:space="preserve">327 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2EB84A" w14:textId="72DA15C4" w:rsidR="008D1840" w:rsidRDefault="008D1840" w:rsidP="004F6C6B">
                  <w:r>
                    <w:t xml:space="preserve"> : 3 = 109</w:t>
                  </w:r>
                </w:p>
              </w:tc>
            </w:tr>
            <w:tr w:rsidR="008D1840" w14:paraId="75541D84" w14:textId="77777777" w:rsidTr="00DC3B99">
              <w:tc>
                <w:tcPr>
                  <w:tcW w:w="39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2909564" w14:textId="3BEB5B2A" w:rsidR="008D1840" w:rsidRDefault="008D1840" w:rsidP="004F6C6B">
                  <w:pPr>
                    <w:jc w:val="right"/>
                  </w:pPr>
                  <w:r>
                    <w:t>300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C00A33" w14:textId="3721E9D8" w:rsidR="008D1840" w:rsidRDefault="008D1840" w:rsidP="004F6C6B">
                  <w:r>
                    <w:t xml:space="preserve"> : 3 = 100</w:t>
                  </w:r>
                </w:p>
              </w:tc>
            </w:tr>
            <w:tr w:rsidR="008D1840" w14:paraId="724165BA" w14:textId="77777777" w:rsidTr="00DC3B99">
              <w:tc>
                <w:tcPr>
                  <w:tcW w:w="397" w:type="dxa"/>
                  <w:shd w:val="clear" w:color="auto" w:fill="D9D9D9" w:themeFill="background1" w:themeFillShade="D9"/>
                  <w:vAlign w:val="center"/>
                </w:tcPr>
                <w:p w14:paraId="36FD4CBC" w14:textId="6D0EBB60" w:rsidR="008D1840" w:rsidRPr="00495C47" w:rsidRDefault="008D1840" w:rsidP="004F6C6B">
                  <w:pPr>
                    <w:jc w:val="right"/>
                  </w:pPr>
                  <w:r>
                    <w:t>27</w:t>
                  </w:r>
                </w:p>
              </w:tc>
              <w:tc>
                <w:tcPr>
                  <w:tcW w:w="1401" w:type="dxa"/>
                  <w:shd w:val="clear" w:color="auto" w:fill="D9D9D9" w:themeFill="background1" w:themeFillShade="D9"/>
                  <w:vAlign w:val="center"/>
                </w:tcPr>
                <w:p w14:paraId="2E75A4D6" w14:textId="7F504A2F" w:rsidR="008D1840" w:rsidRPr="00495C47" w:rsidRDefault="008D1840" w:rsidP="004F6C6B">
                  <w:r w:rsidRPr="00495C47">
                    <w:t xml:space="preserve"> : </w:t>
                  </w:r>
                  <w:r>
                    <w:t>3 = 9</w:t>
                  </w:r>
                </w:p>
              </w:tc>
            </w:tr>
            <w:tr w:rsidR="008D1840" w14:paraId="5CBAA9DE" w14:textId="77777777" w:rsidTr="00DC3B99">
              <w:tc>
                <w:tcPr>
                  <w:tcW w:w="397" w:type="dxa"/>
                  <w:vAlign w:val="center"/>
                </w:tcPr>
                <w:p w14:paraId="7A01BBC4" w14:textId="77777777" w:rsidR="008D1840" w:rsidRDefault="008D1840" w:rsidP="004F6C6B">
                  <w:pPr>
                    <w:jc w:val="right"/>
                  </w:pPr>
                </w:p>
              </w:tc>
              <w:tc>
                <w:tcPr>
                  <w:tcW w:w="1401" w:type="dxa"/>
                  <w:vAlign w:val="center"/>
                </w:tcPr>
                <w:p w14:paraId="2F8D59CC" w14:textId="77777777" w:rsidR="008D1840" w:rsidRPr="00495C47" w:rsidRDefault="008D1840" w:rsidP="004F6C6B"/>
              </w:tc>
            </w:tr>
          </w:tbl>
          <w:p w14:paraId="25BE21D4" w14:textId="77777777" w:rsidR="008D1840" w:rsidRDefault="008D1840" w:rsidP="004F6C6B"/>
        </w:tc>
        <w:tc>
          <w:tcPr>
            <w:tcW w:w="306" w:type="dxa"/>
          </w:tcPr>
          <w:p w14:paraId="0A248322" w14:textId="12D5432E" w:rsidR="008D1840" w:rsidRDefault="008D1840" w:rsidP="004F6C6B">
            <w:r>
              <w:t>(1)</w:t>
            </w:r>
          </w:p>
        </w:tc>
        <w:tc>
          <w:tcPr>
            <w:tcW w:w="1702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980"/>
            </w:tblGrid>
            <w:tr w:rsidR="008D1840" w14:paraId="421AD692" w14:textId="77777777" w:rsidTr="008D1840">
              <w:tc>
                <w:tcPr>
                  <w:tcW w:w="397" w:type="dxa"/>
                  <w:tcBorders>
                    <w:bottom w:val="single" w:sz="4" w:space="0" w:color="auto"/>
                  </w:tcBorders>
                  <w:vAlign w:val="center"/>
                </w:tcPr>
                <w:p w14:paraId="4E03B5F0" w14:textId="2A784851" w:rsidR="008D1840" w:rsidRDefault="008D1840" w:rsidP="008D1840">
                  <w:pPr>
                    <w:jc w:val="right"/>
                  </w:pPr>
                  <w:r>
                    <w:t>981</w:t>
                  </w:r>
                </w:p>
              </w:tc>
              <w:tc>
                <w:tcPr>
                  <w:tcW w:w="980" w:type="dxa"/>
                  <w:tcBorders>
                    <w:bottom w:val="single" w:sz="4" w:space="0" w:color="auto"/>
                  </w:tcBorders>
                  <w:vAlign w:val="center"/>
                </w:tcPr>
                <w:p w14:paraId="7F6789B5" w14:textId="368554FD" w:rsidR="008D1840" w:rsidRDefault="008D1840" w:rsidP="008D1840">
                  <w:r>
                    <w:t xml:space="preserve"> : 9 =</w:t>
                  </w:r>
                </w:p>
              </w:tc>
            </w:tr>
          </w:tbl>
          <w:p w14:paraId="0FFBF647" w14:textId="77777777" w:rsidR="008D1840" w:rsidRDefault="008D1840" w:rsidP="004F6C6B"/>
        </w:tc>
        <w:tc>
          <w:tcPr>
            <w:tcW w:w="306" w:type="dxa"/>
          </w:tcPr>
          <w:p w14:paraId="5023ADA0" w14:textId="77777777" w:rsidR="008D1840" w:rsidRDefault="008D1840" w:rsidP="004F6C6B">
            <w:r>
              <w:t>(3)</w:t>
            </w:r>
          </w:p>
        </w:tc>
        <w:tc>
          <w:tcPr>
            <w:tcW w:w="1702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1045"/>
            </w:tblGrid>
            <w:tr w:rsidR="008D1840" w14:paraId="5AAF9B8A" w14:textId="77777777" w:rsidTr="00411D9F">
              <w:tc>
                <w:tcPr>
                  <w:tcW w:w="510" w:type="dxa"/>
                  <w:tcBorders>
                    <w:bottom w:val="single" w:sz="4" w:space="0" w:color="auto"/>
                  </w:tcBorders>
                  <w:vAlign w:val="center"/>
                </w:tcPr>
                <w:p w14:paraId="2AFCBF08" w14:textId="2C633995" w:rsidR="008D1840" w:rsidRDefault="00411D9F" w:rsidP="008D1840">
                  <w:pPr>
                    <w:jc w:val="right"/>
                  </w:pPr>
                  <w:r>
                    <w:t>1 025</w:t>
                  </w:r>
                  <w:r w:rsidR="008D1840">
                    <w:t xml:space="preserve"> </w:t>
                  </w:r>
                </w:p>
              </w:tc>
              <w:tc>
                <w:tcPr>
                  <w:tcW w:w="1045" w:type="dxa"/>
                  <w:tcBorders>
                    <w:bottom w:val="single" w:sz="4" w:space="0" w:color="auto"/>
                  </w:tcBorders>
                  <w:vAlign w:val="center"/>
                </w:tcPr>
                <w:p w14:paraId="3D394F9A" w14:textId="3E493B7B" w:rsidR="008D1840" w:rsidRDefault="008D1840" w:rsidP="008D1840">
                  <w:r>
                    <w:t xml:space="preserve"> : </w:t>
                  </w:r>
                  <w:r w:rsidR="00411D9F">
                    <w:t>5</w:t>
                  </w:r>
                  <w:r>
                    <w:t xml:space="preserve"> = </w:t>
                  </w:r>
                </w:p>
              </w:tc>
            </w:tr>
          </w:tbl>
          <w:p w14:paraId="1A28F427" w14:textId="77777777" w:rsidR="008D1840" w:rsidRDefault="008D1840" w:rsidP="004F6C6B"/>
        </w:tc>
        <w:tc>
          <w:tcPr>
            <w:tcW w:w="306" w:type="dxa"/>
          </w:tcPr>
          <w:p w14:paraId="302B4659" w14:textId="77777777" w:rsidR="008D1840" w:rsidRDefault="008D1840" w:rsidP="004F6C6B">
            <w:r>
              <w:t>(4)</w:t>
            </w:r>
          </w:p>
        </w:tc>
        <w:tc>
          <w:tcPr>
            <w:tcW w:w="1706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980"/>
            </w:tblGrid>
            <w:tr w:rsidR="008D1840" w14:paraId="51D8156D" w14:textId="77777777" w:rsidTr="008D1840">
              <w:tc>
                <w:tcPr>
                  <w:tcW w:w="397" w:type="dxa"/>
                  <w:tcBorders>
                    <w:bottom w:val="single" w:sz="4" w:space="0" w:color="auto"/>
                  </w:tcBorders>
                  <w:vAlign w:val="center"/>
                </w:tcPr>
                <w:p w14:paraId="70357905" w14:textId="4EB8F347" w:rsidR="008D1840" w:rsidRDefault="00411D9F" w:rsidP="00411D9F">
                  <w:pPr>
                    <w:jc w:val="center"/>
                  </w:pPr>
                  <w:r>
                    <w:t>840</w:t>
                  </w:r>
                  <w:r w:rsidR="008D1840">
                    <w:t xml:space="preserve"> </w:t>
                  </w:r>
                </w:p>
              </w:tc>
              <w:tc>
                <w:tcPr>
                  <w:tcW w:w="980" w:type="dxa"/>
                  <w:tcBorders>
                    <w:bottom w:val="single" w:sz="4" w:space="0" w:color="auto"/>
                  </w:tcBorders>
                  <w:vAlign w:val="center"/>
                </w:tcPr>
                <w:p w14:paraId="4E70A0DD" w14:textId="267F9983" w:rsidR="008D1840" w:rsidRDefault="008D1840" w:rsidP="008D1840">
                  <w:r>
                    <w:t xml:space="preserve"> : </w:t>
                  </w:r>
                  <w:r w:rsidR="00411D9F">
                    <w:t>7</w:t>
                  </w:r>
                  <w:r>
                    <w:t xml:space="preserve"> =</w:t>
                  </w:r>
                </w:p>
              </w:tc>
            </w:tr>
          </w:tbl>
          <w:p w14:paraId="1FA6BCF9" w14:textId="77777777" w:rsidR="008D1840" w:rsidRDefault="008D1840" w:rsidP="004F6C6B"/>
        </w:tc>
      </w:tr>
      <w:tr w:rsidR="005E1CC8" w14:paraId="190E1E1B" w14:textId="77777777" w:rsidTr="005E1CC8">
        <w:trPr>
          <w:trHeight w:val="327"/>
        </w:trPr>
        <w:tc>
          <w:tcPr>
            <w:tcW w:w="610" w:type="dxa"/>
          </w:tcPr>
          <w:p w14:paraId="7C009E56" w14:textId="054942D7" w:rsidR="005E1CC8" w:rsidRPr="00E0758C" w:rsidRDefault="005E1CC8" w:rsidP="004F6C6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695ED4C" wp14:editId="20BD697B">
                  <wp:extent cx="360000" cy="272386"/>
                  <wp:effectExtent l="0" t="0" r="254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C747CC" w14:textId="6ADBFAFD" w:rsidR="005E1CC8" w:rsidRDefault="005E1CC8" w:rsidP="004F6C6B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7"/>
          </w:tcPr>
          <w:p w14:paraId="02AF459C" w14:textId="1D18CC5E" w:rsidR="005E1CC8" w:rsidRDefault="005E1CC8" w:rsidP="005E1CC8">
            <w:r w:rsidRPr="005E1CC8">
              <w:t>Vergleicht eure Rechenwege. Was ist gleich? Was ist verschieden?</w:t>
            </w:r>
          </w:p>
        </w:tc>
      </w:tr>
    </w:tbl>
    <w:p w14:paraId="0F36979F" w14:textId="40728D59" w:rsidR="00496BF1" w:rsidRDefault="00496BF1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2"/>
      </w:tblGrid>
      <w:tr w:rsidR="005E1CC8" w:rsidRPr="00911328" w14:paraId="5CC81213" w14:textId="77777777" w:rsidTr="004F6C6B">
        <w:tc>
          <w:tcPr>
            <w:tcW w:w="610" w:type="dxa"/>
          </w:tcPr>
          <w:p w14:paraId="715A12B6" w14:textId="71FE5936" w:rsidR="005E1CC8" w:rsidRPr="00E0758C" w:rsidRDefault="005E1CC8" w:rsidP="004F6C6B">
            <w:pPr>
              <w:pStyle w:val="berschrift3"/>
            </w:pPr>
            <w:r>
              <w:t>2.3</w:t>
            </w:r>
          </w:p>
        </w:tc>
        <w:tc>
          <w:tcPr>
            <w:tcW w:w="8462" w:type="dxa"/>
          </w:tcPr>
          <w:p w14:paraId="278CB9FE" w14:textId="58A045E1" w:rsidR="005E1CC8" w:rsidRPr="00911328" w:rsidRDefault="00CF1D92" w:rsidP="004F6C6B">
            <w:pPr>
              <w:pStyle w:val="berschrift3"/>
            </w:pPr>
            <w:r w:rsidRPr="00CF1D92">
              <w:t>Divisions-Aufgaben zusammensetzen und zerlegen</w:t>
            </w:r>
          </w:p>
        </w:tc>
      </w:tr>
      <w:tr w:rsidR="00CF1D92" w:rsidRPr="000E639A" w14:paraId="0A210D6F" w14:textId="77777777" w:rsidTr="002D1444">
        <w:trPr>
          <w:trHeight w:val="327"/>
        </w:trPr>
        <w:tc>
          <w:tcPr>
            <w:tcW w:w="610" w:type="dxa"/>
          </w:tcPr>
          <w:p w14:paraId="026A43B7" w14:textId="1FA9B1E9" w:rsidR="00CF1D92" w:rsidRPr="00E0758C" w:rsidRDefault="008846FB" w:rsidP="004F6C6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C1AF097" wp14:editId="408CAC7E">
                  <wp:extent cx="313144" cy="272386"/>
                  <wp:effectExtent l="0" t="0" r="0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0B2C289" w14:textId="77777777" w:rsidR="008846FB" w:rsidRDefault="008846FB" w:rsidP="008846FB">
            <w:r>
              <w:t xml:space="preserve">Stellt euch gegenseitig Aufgaben: </w:t>
            </w:r>
          </w:p>
          <w:p w14:paraId="24DDD58B" w14:textId="77777777" w:rsidR="008846FB" w:rsidRDefault="008846FB" w:rsidP="008846FB">
            <w:r>
              <w:t xml:space="preserve">Der eine setzt eine Geteilt-Aufgaben zusammen wie in </w:t>
            </w:r>
            <w:r w:rsidRPr="007D2DD8">
              <w:rPr>
                <w:b/>
                <w:color w:val="327A86" w:themeColor="text2"/>
              </w:rPr>
              <w:t>2.1 d)</w:t>
            </w:r>
            <w:r w:rsidRPr="008846FB">
              <w:rPr>
                <w:b/>
                <w:bCs/>
              </w:rPr>
              <w:t>.</w:t>
            </w:r>
            <w:r>
              <w:t xml:space="preserve"> </w:t>
            </w:r>
          </w:p>
          <w:p w14:paraId="6D55EBD1" w14:textId="77777777" w:rsidR="008846FB" w:rsidRDefault="008846FB" w:rsidP="008846FB"/>
          <w:p w14:paraId="1444A538" w14:textId="77777777" w:rsidR="008846FB" w:rsidRDefault="008846FB" w:rsidP="008846FB">
            <w:r>
              <w:t xml:space="preserve">Der andere muss die Aufgabe lösen, indem er sie wieder zerlegt wie in </w:t>
            </w:r>
            <w:r w:rsidRPr="007D2DD8">
              <w:rPr>
                <w:b/>
                <w:color w:val="327A86" w:themeColor="text2"/>
              </w:rPr>
              <w:t>2.2</w:t>
            </w:r>
            <w:r w:rsidRPr="008846FB">
              <w:rPr>
                <w:b/>
                <w:bCs/>
              </w:rPr>
              <w:t>.</w:t>
            </w:r>
          </w:p>
          <w:p w14:paraId="0D08152D" w14:textId="2883053A" w:rsidR="00CF1D92" w:rsidRPr="000E639A" w:rsidRDefault="008846FB" w:rsidP="008846FB">
            <w:r>
              <w:t>Wechselt euch ab.</w:t>
            </w:r>
          </w:p>
        </w:tc>
      </w:tr>
    </w:tbl>
    <w:p w14:paraId="05A554F2" w14:textId="3B194966" w:rsidR="00DC3B99" w:rsidRDefault="00DC3B99" w:rsidP="00950DF0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23"/>
        <w:gridCol w:w="306"/>
        <w:gridCol w:w="1701"/>
        <w:gridCol w:w="306"/>
        <w:gridCol w:w="1701"/>
        <w:gridCol w:w="306"/>
        <w:gridCol w:w="1701"/>
        <w:gridCol w:w="306"/>
        <w:gridCol w:w="1701"/>
        <w:gridCol w:w="13"/>
      </w:tblGrid>
      <w:tr w:rsidR="00DC3B99" w:rsidRPr="00911328" w14:paraId="2EA85381" w14:textId="77777777" w:rsidTr="003E2E39">
        <w:trPr>
          <w:trHeight w:val="170"/>
        </w:trPr>
        <w:tc>
          <w:tcPr>
            <w:tcW w:w="608" w:type="dxa"/>
          </w:tcPr>
          <w:p w14:paraId="1DE43F11" w14:textId="33447079" w:rsidR="00DC3B99" w:rsidRPr="00E0758C" w:rsidRDefault="00DC3B99" w:rsidP="003E2E39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4" w:type="dxa"/>
            <w:gridSpan w:val="10"/>
          </w:tcPr>
          <w:p w14:paraId="585421FA" w14:textId="353889BA" w:rsidR="00DC3B99" w:rsidRPr="00911328" w:rsidRDefault="00DC3B99" w:rsidP="003E2E39">
            <w:pPr>
              <w:pStyle w:val="berschrift2"/>
            </w:pPr>
            <w:r>
              <w:t xml:space="preserve">Rechenwege bei </w:t>
            </w:r>
            <w:r w:rsidRPr="0075127F">
              <w:t>Divisions-Aufgaben</w:t>
            </w:r>
            <w:r>
              <w:t xml:space="preserve"> mit Rest</w:t>
            </w:r>
          </w:p>
        </w:tc>
      </w:tr>
      <w:tr w:rsidR="00DC3B99" w:rsidRPr="00911328" w14:paraId="2BAE37B8" w14:textId="77777777" w:rsidTr="003E2E39">
        <w:tc>
          <w:tcPr>
            <w:tcW w:w="608" w:type="dxa"/>
          </w:tcPr>
          <w:p w14:paraId="0A9853FC" w14:textId="41FD11B0" w:rsidR="00DC3B99" w:rsidRPr="00E0758C" w:rsidRDefault="00DC3B99" w:rsidP="003E2E39">
            <w:pPr>
              <w:pStyle w:val="berschrift3"/>
            </w:pPr>
            <w:r>
              <w:t>3.1</w:t>
            </w:r>
          </w:p>
        </w:tc>
        <w:tc>
          <w:tcPr>
            <w:tcW w:w="8464" w:type="dxa"/>
            <w:gridSpan w:val="10"/>
          </w:tcPr>
          <w:p w14:paraId="10DA8F0A" w14:textId="36A0609D" w:rsidR="00DC3B99" w:rsidRPr="00911328" w:rsidRDefault="00DC3B99" w:rsidP="003E2E39">
            <w:pPr>
              <w:pStyle w:val="berschrift3"/>
            </w:pPr>
            <w:r w:rsidRPr="00EF1C35">
              <w:t>Von einfachen zu zusammengesetzten Divisions-Aufgaben</w:t>
            </w:r>
            <w:r>
              <w:t xml:space="preserve"> mit Rest</w:t>
            </w:r>
          </w:p>
        </w:tc>
      </w:tr>
      <w:tr w:rsidR="00DC3B99" w:rsidRPr="000E639A" w14:paraId="2A793817" w14:textId="77777777" w:rsidTr="003E2E39">
        <w:trPr>
          <w:trHeight w:val="327"/>
        </w:trPr>
        <w:tc>
          <w:tcPr>
            <w:tcW w:w="608" w:type="dxa"/>
          </w:tcPr>
          <w:p w14:paraId="559C5373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693A5929" w14:textId="77777777" w:rsidR="00DC3B99" w:rsidRDefault="00DC3B99" w:rsidP="003E2E39">
            <w:pPr>
              <w:pStyle w:val="Nummerierung"/>
            </w:pPr>
            <w:r>
              <w:t>a)</w:t>
            </w:r>
          </w:p>
        </w:tc>
        <w:tc>
          <w:tcPr>
            <w:tcW w:w="8041" w:type="dxa"/>
            <w:gridSpan w:val="9"/>
          </w:tcPr>
          <w:p w14:paraId="7E7B79CB" w14:textId="77777777" w:rsidR="00DC3B99" w:rsidRDefault="00DC3B99" w:rsidP="003E2E39">
            <w:r>
              <w:t>Rechne aus.</w:t>
            </w:r>
          </w:p>
          <w:p w14:paraId="61FC6345" w14:textId="77777777" w:rsidR="00DC3B99" w:rsidRPr="000E639A" w:rsidRDefault="00DC3B99" w:rsidP="003E2E39"/>
        </w:tc>
      </w:tr>
      <w:tr w:rsidR="00DC3B99" w14:paraId="0F91C664" w14:textId="77777777" w:rsidTr="003E2E39">
        <w:trPr>
          <w:gridAfter w:val="1"/>
          <w:wAfter w:w="13" w:type="dxa"/>
          <w:trHeight w:val="327"/>
        </w:trPr>
        <w:tc>
          <w:tcPr>
            <w:tcW w:w="608" w:type="dxa"/>
          </w:tcPr>
          <w:p w14:paraId="0769A506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7AEC8269" w14:textId="77777777" w:rsidR="00DC3B99" w:rsidRDefault="00DC3B99" w:rsidP="003E2E39">
            <w:pPr>
              <w:pStyle w:val="Nummerierung"/>
            </w:pPr>
          </w:p>
        </w:tc>
        <w:tc>
          <w:tcPr>
            <w:tcW w:w="306" w:type="dxa"/>
          </w:tcPr>
          <w:p w14:paraId="5E53EEED" w14:textId="77777777" w:rsidR="00DC3B99" w:rsidRDefault="00DC3B99" w:rsidP="003E2E39">
            <w:r>
              <w:t>(1)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371E8F44" w14:textId="77777777" w:rsidTr="003E2E39">
              <w:tc>
                <w:tcPr>
                  <w:tcW w:w="845" w:type="dxa"/>
                  <w:vAlign w:val="center"/>
                </w:tcPr>
                <w:p w14:paraId="5501F2CE" w14:textId="47DB29C6" w:rsidR="00DC3B99" w:rsidRDefault="00DC3B99" w:rsidP="003E2E39">
                  <w:pPr>
                    <w:jc w:val="right"/>
                  </w:pPr>
                  <w:r>
                    <w:t xml:space="preserve">200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46CCBA94" w14:textId="3274494D" w:rsidR="00DC3B99" w:rsidRDefault="00DC3B99" w:rsidP="003E2E39">
                  <w:r>
                    <w:t xml:space="preserve"> : 5</w:t>
                  </w:r>
                </w:p>
              </w:tc>
            </w:tr>
            <w:tr w:rsidR="00DC3B99" w14:paraId="696517A5" w14:textId="77777777" w:rsidTr="003E2E39">
              <w:tc>
                <w:tcPr>
                  <w:tcW w:w="845" w:type="dxa"/>
                  <w:vAlign w:val="center"/>
                </w:tcPr>
                <w:p w14:paraId="2A6AF2D4" w14:textId="384EA663" w:rsidR="00DC3B99" w:rsidRDefault="00DC3B99" w:rsidP="003E2E39">
                  <w:pPr>
                    <w:jc w:val="right"/>
                  </w:pPr>
                  <w:r>
                    <w:t>32</w:t>
                  </w:r>
                </w:p>
              </w:tc>
              <w:tc>
                <w:tcPr>
                  <w:tcW w:w="846" w:type="dxa"/>
                  <w:vAlign w:val="center"/>
                </w:tcPr>
                <w:p w14:paraId="63F281A9" w14:textId="7C76ED10" w:rsidR="00DC3B99" w:rsidRDefault="00DC3B99" w:rsidP="003E2E39">
                  <w:r>
                    <w:t xml:space="preserve"> : 5</w:t>
                  </w:r>
                </w:p>
              </w:tc>
            </w:tr>
            <w:tr w:rsidR="00DC3B99" w14:paraId="62F56311" w14:textId="77777777" w:rsidTr="003E2E39">
              <w:tc>
                <w:tcPr>
                  <w:tcW w:w="845" w:type="dxa"/>
                  <w:vAlign w:val="center"/>
                </w:tcPr>
                <w:p w14:paraId="6648FA51" w14:textId="3B637265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232</w:t>
                  </w:r>
                </w:p>
              </w:tc>
              <w:tc>
                <w:tcPr>
                  <w:tcW w:w="846" w:type="dxa"/>
                  <w:vAlign w:val="center"/>
                </w:tcPr>
                <w:p w14:paraId="18B7EC6A" w14:textId="128FC94A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>
                    <w:rPr>
                      <w:b/>
                      <w:bCs/>
                    </w:rPr>
                    <w:t>5</w:t>
                  </w:r>
                </w:p>
              </w:tc>
            </w:tr>
            <w:tr w:rsidR="00DC3B99" w14:paraId="3FB023D4" w14:textId="77777777" w:rsidTr="003E2E39">
              <w:tc>
                <w:tcPr>
                  <w:tcW w:w="845" w:type="dxa"/>
                  <w:vAlign w:val="center"/>
                </w:tcPr>
                <w:p w14:paraId="7AE664BB" w14:textId="77777777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73B346CD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635B5182" w14:textId="77777777" w:rsidR="00DC3B99" w:rsidRDefault="00DC3B99" w:rsidP="003E2E39"/>
        </w:tc>
        <w:tc>
          <w:tcPr>
            <w:tcW w:w="306" w:type="dxa"/>
          </w:tcPr>
          <w:p w14:paraId="4152CBBB" w14:textId="77777777" w:rsidR="00DC3B99" w:rsidRDefault="00DC3B99" w:rsidP="003E2E39">
            <w:r>
              <w:t>(2)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2DDFB817" w14:textId="77777777" w:rsidTr="003E2E39">
              <w:tc>
                <w:tcPr>
                  <w:tcW w:w="845" w:type="dxa"/>
                  <w:vAlign w:val="center"/>
                </w:tcPr>
                <w:p w14:paraId="205EA72B" w14:textId="2C890825" w:rsidR="00DC3B99" w:rsidRDefault="00DC3B99" w:rsidP="003E2E39">
                  <w:pPr>
                    <w:jc w:val="right"/>
                  </w:pPr>
                  <w:r>
                    <w:t xml:space="preserve">300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6A3FD51D" w14:textId="30459407" w:rsidR="00DC3B99" w:rsidRDefault="00DC3B99" w:rsidP="003E2E39">
                  <w:r>
                    <w:t xml:space="preserve"> : 3</w:t>
                  </w:r>
                </w:p>
              </w:tc>
            </w:tr>
            <w:tr w:rsidR="00DC3B99" w14:paraId="2EDF9FE8" w14:textId="77777777" w:rsidTr="003E2E39">
              <w:tc>
                <w:tcPr>
                  <w:tcW w:w="845" w:type="dxa"/>
                  <w:vAlign w:val="center"/>
                </w:tcPr>
                <w:p w14:paraId="7AA61C2D" w14:textId="644082DF" w:rsidR="00DC3B99" w:rsidRDefault="00DC3B99" w:rsidP="003E2E39">
                  <w:pPr>
                    <w:jc w:val="right"/>
                  </w:pPr>
                  <w:r>
                    <w:t>28</w:t>
                  </w:r>
                </w:p>
              </w:tc>
              <w:tc>
                <w:tcPr>
                  <w:tcW w:w="846" w:type="dxa"/>
                  <w:vAlign w:val="center"/>
                </w:tcPr>
                <w:p w14:paraId="5193D1AC" w14:textId="2FE0C6E5" w:rsidR="00DC3B99" w:rsidRDefault="00DC3B99" w:rsidP="003E2E39">
                  <w:r>
                    <w:t xml:space="preserve"> : 3</w:t>
                  </w:r>
                </w:p>
              </w:tc>
            </w:tr>
            <w:tr w:rsidR="00DC3B99" w14:paraId="784A8881" w14:textId="77777777" w:rsidTr="003E2E39">
              <w:tc>
                <w:tcPr>
                  <w:tcW w:w="845" w:type="dxa"/>
                  <w:vAlign w:val="center"/>
                </w:tcPr>
                <w:p w14:paraId="54065AC0" w14:textId="165D8318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328</w:t>
                  </w:r>
                </w:p>
              </w:tc>
              <w:tc>
                <w:tcPr>
                  <w:tcW w:w="846" w:type="dxa"/>
                  <w:vAlign w:val="center"/>
                </w:tcPr>
                <w:p w14:paraId="12D45EEE" w14:textId="557AF8C1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>
                    <w:rPr>
                      <w:b/>
                      <w:bCs/>
                    </w:rPr>
                    <w:t>3</w:t>
                  </w:r>
                </w:p>
              </w:tc>
            </w:tr>
          </w:tbl>
          <w:p w14:paraId="5E63B7F8" w14:textId="77777777" w:rsidR="00DC3B99" w:rsidRDefault="00DC3B99" w:rsidP="003E2E39"/>
        </w:tc>
        <w:tc>
          <w:tcPr>
            <w:tcW w:w="306" w:type="dxa"/>
          </w:tcPr>
          <w:p w14:paraId="32958FB8" w14:textId="77777777" w:rsidR="00DC3B99" w:rsidRDefault="00DC3B99" w:rsidP="003E2E39">
            <w:r>
              <w:t>(3)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54069BB0" w14:textId="77777777" w:rsidTr="003E2E39">
              <w:tc>
                <w:tcPr>
                  <w:tcW w:w="845" w:type="dxa"/>
                  <w:vAlign w:val="center"/>
                </w:tcPr>
                <w:p w14:paraId="2EB74B87" w14:textId="69A5F63A" w:rsidR="00DC3B99" w:rsidRDefault="00DC3B99" w:rsidP="003E2E39">
                  <w:pPr>
                    <w:jc w:val="right"/>
                  </w:pPr>
                  <w:r>
                    <w:t xml:space="preserve">80 </w:t>
                  </w:r>
                </w:p>
              </w:tc>
              <w:tc>
                <w:tcPr>
                  <w:tcW w:w="846" w:type="dxa"/>
                  <w:vAlign w:val="center"/>
                </w:tcPr>
                <w:p w14:paraId="48D95109" w14:textId="77777777" w:rsidR="00DC3B99" w:rsidRDefault="00DC3B99" w:rsidP="003E2E39">
                  <w:r>
                    <w:t xml:space="preserve"> : 8</w:t>
                  </w:r>
                </w:p>
              </w:tc>
            </w:tr>
            <w:tr w:rsidR="00DC3B99" w14:paraId="2BE1C02F" w14:textId="77777777" w:rsidTr="003E2E39">
              <w:tc>
                <w:tcPr>
                  <w:tcW w:w="845" w:type="dxa"/>
                  <w:vAlign w:val="center"/>
                </w:tcPr>
                <w:p w14:paraId="1C8F8B7A" w14:textId="2C16FA07" w:rsidR="00DC3B99" w:rsidRDefault="00DC3B99" w:rsidP="003E2E39">
                  <w:pPr>
                    <w:jc w:val="right"/>
                  </w:pPr>
                  <w:r>
                    <w:t>20</w:t>
                  </w:r>
                </w:p>
              </w:tc>
              <w:tc>
                <w:tcPr>
                  <w:tcW w:w="846" w:type="dxa"/>
                  <w:vAlign w:val="center"/>
                </w:tcPr>
                <w:p w14:paraId="49E6874F" w14:textId="77777777" w:rsidR="00DC3B99" w:rsidRDefault="00DC3B99" w:rsidP="003E2E39">
                  <w:r>
                    <w:t xml:space="preserve"> : 8</w:t>
                  </w:r>
                </w:p>
              </w:tc>
            </w:tr>
            <w:tr w:rsidR="00DC3B99" w14:paraId="635321DD" w14:textId="77777777" w:rsidTr="003E2E39">
              <w:tc>
                <w:tcPr>
                  <w:tcW w:w="845" w:type="dxa"/>
                  <w:vAlign w:val="center"/>
                </w:tcPr>
                <w:p w14:paraId="0E96A6CA" w14:textId="5E0AF13E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100</w:t>
                  </w:r>
                </w:p>
              </w:tc>
              <w:tc>
                <w:tcPr>
                  <w:tcW w:w="846" w:type="dxa"/>
                  <w:vAlign w:val="center"/>
                </w:tcPr>
                <w:p w14:paraId="44895372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>
                    <w:rPr>
                      <w:b/>
                      <w:bCs/>
                    </w:rPr>
                    <w:t>8</w:t>
                  </w:r>
                </w:p>
              </w:tc>
            </w:tr>
          </w:tbl>
          <w:p w14:paraId="0747193E" w14:textId="77777777" w:rsidR="00DC3B99" w:rsidRDefault="00DC3B99" w:rsidP="003E2E39"/>
        </w:tc>
        <w:tc>
          <w:tcPr>
            <w:tcW w:w="306" w:type="dxa"/>
          </w:tcPr>
          <w:p w14:paraId="4DA01FF6" w14:textId="77777777" w:rsidR="00DC3B99" w:rsidRDefault="00DC3B99" w:rsidP="003E2E39">
            <w:r>
              <w:t>(4)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4CB7CDAE" w14:textId="77777777" w:rsidTr="003E2E39">
              <w:tc>
                <w:tcPr>
                  <w:tcW w:w="845" w:type="dxa"/>
                  <w:vAlign w:val="center"/>
                </w:tcPr>
                <w:p w14:paraId="12F7024D" w14:textId="50C285C8" w:rsidR="00DC3B99" w:rsidRDefault="00DC3B99" w:rsidP="003E2E39">
                  <w:pPr>
                    <w:jc w:val="right"/>
                  </w:pPr>
                  <w:r>
                    <w:t xml:space="preserve">60 </w:t>
                  </w:r>
                </w:p>
              </w:tc>
              <w:tc>
                <w:tcPr>
                  <w:tcW w:w="846" w:type="dxa"/>
                  <w:vAlign w:val="center"/>
                </w:tcPr>
                <w:p w14:paraId="292006F6" w14:textId="791BDA50" w:rsidR="00DC3B99" w:rsidRDefault="00DC3B99" w:rsidP="003E2E39">
                  <w:r>
                    <w:t xml:space="preserve"> : 6</w:t>
                  </w:r>
                </w:p>
              </w:tc>
            </w:tr>
            <w:tr w:rsidR="00DC3B99" w14:paraId="5BEABDF7" w14:textId="77777777" w:rsidTr="003E2E39">
              <w:tc>
                <w:tcPr>
                  <w:tcW w:w="845" w:type="dxa"/>
                  <w:vAlign w:val="center"/>
                </w:tcPr>
                <w:p w14:paraId="425A5C89" w14:textId="266F0490" w:rsidR="00DC3B99" w:rsidRDefault="00DC3B99" w:rsidP="003E2E39">
                  <w:pPr>
                    <w:jc w:val="right"/>
                  </w:pPr>
                  <w:r>
                    <w:t>38</w:t>
                  </w:r>
                </w:p>
              </w:tc>
              <w:tc>
                <w:tcPr>
                  <w:tcW w:w="846" w:type="dxa"/>
                  <w:vAlign w:val="center"/>
                </w:tcPr>
                <w:p w14:paraId="1F9CC2D2" w14:textId="71CBE096" w:rsidR="00DC3B99" w:rsidRDefault="00DC3B99" w:rsidP="003E2E39">
                  <w:r>
                    <w:t xml:space="preserve"> : 6</w:t>
                  </w:r>
                </w:p>
              </w:tc>
            </w:tr>
            <w:tr w:rsidR="00DC3B99" w14:paraId="6D18C9EB" w14:textId="77777777" w:rsidTr="003E2E39">
              <w:tc>
                <w:tcPr>
                  <w:tcW w:w="845" w:type="dxa"/>
                  <w:vAlign w:val="center"/>
                </w:tcPr>
                <w:p w14:paraId="5786981A" w14:textId="27596A33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98</w:t>
                  </w:r>
                </w:p>
              </w:tc>
              <w:tc>
                <w:tcPr>
                  <w:tcW w:w="846" w:type="dxa"/>
                  <w:vAlign w:val="center"/>
                </w:tcPr>
                <w:p w14:paraId="61860272" w14:textId="394EC857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 w:rsidRPr="00AC390A">
                    <w:rPr>
                      <w:b/>
                      <w:bCs/>
                    </w:rPr>
                    <w:t xml:space="preserve"> : </w:t>
                  </w:r>
                  <w:r>
                    <w:rPr>
                      <w:b/>
                      <w:bCs/>
                    </w:rPr>
                    <w:t>6</w:t>
                  </w:r>
                </w:p>
              </w:tc>
            </w:tr>
          </w:tbl>
          <w:p w14:paraId="6B073BE6" w14:textId="77777777" w:rsidR="00DC3B99" w:rsidRDefault="00DC3B99" w:rsidP="003E2E39"/>
        </w:tc>
      </w:tr>
      <w:tr w:rsidR="00DC3B99" w14:paraId="60D0FE64" w14:textId="77777777" w:rsidTr="003E2E39">
        <w:trPr>
          <w:gridAfter w:val="1"/>
          <w:wAfter w:w="13" w:type="dxa"/>
          <w:trHeight w:val="327"/>
        </w:trPr>
        <w:tc>
          <w:tcPr>
            <w:tcW w:w="608" w:type="dxa"/>
          </w:tcPr>
          <w:p w14:paraId="6674AA17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24AE244D" w14:textId="77777777" w:rsidR="00DC3B99" w:rsidRDefault="00DC3B99" w:rsidP="003E2E39">
            <w:pPr>
              <w:pStyle w:val="Nummerierung"/>
            </w:pPr>
            <w:r>
              <w:t>b)</w:t>
            </w:r>
          </w:p>
        </w:tc>
        <w:tc>
          <w:tcPr>
            <w:tcW w:w="8028" w:type="dxa"/>
            <w:gridSpan w:val="8"/>
          </w:tcPr>
          <w:p w14:paraId="47B35FAF" w14:textId="77777777" w:rsidR="00DC3B99" w:rsidRDefault="00DC3B99" w:rsidP="003E2E39">
            <w:r>
              <w:t>Rechne aus.</w:t>
            </w:r>
          </w:p>
          <w:p w14:paraId="476AA1E1" w14:textId="77777777" w:rsidR="00DC3B99" w:rsidRDefault="00DC3B99" w:rsidP="003E2E39"/>
        </w:tc>
      </w:tr>
      <w:tr w:rsidR="00DC3B99" w14:paraId="327083C3" w14:textId="77777777" w:rsidTr="003E2E39">
        <w:trPr>
          <w:gridAfter w:val="1"/>
          <w:wAfter w:w="13" w:type="dxa"/>
          <w:trHeight w:val="327"/>
        </w:trPr>
        <w:tc>
          <w:tcPr>
            <w:tcW w:w="608" w:type="dxa"/>
          </w:tcPr>
          <w:p w14:paraId="4CBC315F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6ABEEAB1" w14:textId="77777777" w:rsidR="00DC3B99" w:rsidRDefault="00DC3B99" w:rsidP="003E2E39">
            <w:pPr>
              <w:pStyle w:val="Nummerierung"/>
            </w:pPr>
          </w:p>
        </w:tc>
        <w:tc>
          <w:tcPr>
            <w:tcW w:w="306" w:type="dxa"/>
          </w:tcPr>
          <w:p w14:paraId="393E78B2" w14:textId="77777777" w:rsidR="00DC3B99" w:rsidRDefault="00DC3B99" w:rsidP="003E2E39">
            <w:r>
              <w:t>(1)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25779357" w14:textId="77777777" w:rsidTr="003E2E39">
              <w:tc>
                <w:tcPr>
                  <w:tcW w:w="845" w:type="dxa"/>
                  <w:vAlign w:val="center"/>
                </w:tcPr>
                <w:p w14:paraId="2CA909D3" w14:textId="295621A2" w:rsidR="00DC3B99" w:rsidRDefault="00DC3B99" w:rsidP="003E2E39">
                  <w:pPr>
                    <w:jc w:val="right"/>
                  </w:pPr>
                  <w:r>
                    <w:t xml:space="preserve">600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6BEAB03A" w14:textId="72AA156F" w:rsidR="00DC3B99" w:rsidRDefault="00DC3B99" w:rsidP="003E2E39">
                  <w:r>
                    <w:t xml:space="preserve"> : 6</w:t>
                  </w:r>
                </w:p>
              </w:tc>
            </w:tr>
            <w:tr w:rsidR="00DC3B99" w14:paraId="45083625" w14:textId="77777777" w:rsidTr="003E2E39">
              <w:tc>
                <w:tcPr>
                  <w:tcW w:w="845" w:type="dxa"/>
                  <w:vAlign w:val="center"/>
                </w:tcPr>
                <w:p w14:paraId="775C243A" w14:textId="23A049A4" w:rsidR="00DC3B99" w:rsidRDefault="00DC3B99" w:rsidP="003E2E39">
                  <w:pPr>
                    <w:jc w:val="right"/>
                  </w:pPr>
                  <w:r>
                    <w:t>120</w:t>
                  </w:r>
                </w:p>
              </w:tc>
              <w:tc>
                <w:tcPr>
                  <w:tcW w:w="846" w:type="dxa"/>
                  <w:vAlign w:val="center"/>
                </w:tcPr>
                <w:p w14:paraId="24E6CB0B" w14:textId="1F4CE02C" w:rsidR="00DC3B99" w:rsidRDefault="00DC3B99" w:rsidP="003E2E39">
                  <w:r>
                    <w:t xml:space="preserve"> : 6</w:t>
                  </w:r>
                </w:p>
              </w:tc>
            </w:tr>
            <w:tr w:rsidR="00DC3B99" w14:paraId="743B4E42" w14:textId="77777777" w:rsidTr="003E2E39">
              <w:tc>
                <w:tcPr>
                  <w:tcW w:w="845" w:type="dxa"/>
                  <w:vAlign w:val="center"/>
                </w:tcPr>
                <w:p w14:paraId="6711F86A" w14:textId="2280EB23" w:rsidR="00DC3B99" w:rsidRPr="00495C47" w:rsidRDefault="00DC3B99" w:rsidP="003E2E39">
                  <w:pPr>
                    <w:jc w:val="right"/>
                  </w:pPr>
                  <w:r>
                    <w:t>61</w:t>
                  </w:r>
                </w:p>
              </w:tc>
              <w:tc>
                <w:tcPr>
                  <w:tcW w:w="846" w:type="dxa"/>
                  <w:vAlign w:val="center"/>
                </w:tcPr>
                <w:p w14:paraId="3773E595" w14:textId="43ED4BCF" w:rsidR="00DC3B99" w:rsidRPr="00495C47" w:rsidRDefault="00DC3B99" w:rsidP="003E2E39">
                  <w:r w:rsidRPr="00495C47">
                    <w:t xml:space="preserve"> : </w:t>
                  </w:r>
                  <w:r>
                    <w:t>6</w:t>
                  </w:r>
                </w:p>
              </w:tc>
            </w:tr>
            <w:tr w:rsidR="00DC3B99" w14:paraId="0478D91A" w14:textId="77777777" w:rsidTr="003E2E39">
              <w:tc>
                <w:tcPr>
                  <w:tcW w:w="845" w:type="dxa"/>
                  <w:vAlign w:val="center"/>
                </w:tcPr>
                <w:p w14:paraId="22361E9B" w14:textId="389C6B95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781</w:t>
                  </w:r>
                </w:p>
              </w:tc>
              <w:tc>
                <w:tcPr>
                  <w:tcW w:w="846" w:type="dxa"/>
                  <w:vAlign w:val="center"/>
                </w:tcPr>
                <w:p w14:paraId="1140F80E" w14:textId="2A635C61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6</w:t>
                  </w:r>
                </w:p>
              </w:tc>
            </w:tr>
            <w:tr w:rsidR="00DC3B99" w14:paraId="092E4365" w14:textId="77777777" w:rsidTr="003E2E39">
              <w:tc>
                <w:tcPr>
                  <w:tcW w:w="845" w:type="dxa"/>
                  <w:vAlign w:val="center"/>
                </w:tcPr>
                <w:p w14:paraId="2B2D6DC6" w14:textId="77777777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08D908AB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EDC20CE" w14:textId="77777777" w:rsidR="00DC3B99" w:rsidRDefault="00DC3B99" w:rsidP="003E2E39"/>
        </w:tc>
        <w:tc>
          <w:tcPr>
            <w:tcW w:w="306" w:type="dxa"/>
          </w:tcPr>
          <w:p w14:paraId="6DE351A1" w14:textId="77777777" w:rsidR="00DC3B99" w:rsidRDefault="00DC3B99" w:rsidP="003E2E39">
            <w:r>
              <w:t>(2)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1576ABEC" w14:textId="77777777" w:rsidTr="003E2E39">
              <w:tc>
                <w:tcPr>
                  <w:tcW w:w="845" w:type="dxa"/>
                  <w:vAlign w:val="center"/>
                </w:tcPr>
                <w:p w14:paraId="44BF82AD" w14:textId="77777777" w:rsidR="00DC3B99" w:rsidRDefault="00DC3B99" w:rsidP="003E2E39">
                  <w:pPr>
                    <w:jc w:val="right"/>
                  </w:pPr>
                  <w:r>
                    <w:t xml:space="preserve">100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020503FD" w14:textId="77777777" w:rsidR="00DC3B99" w:rsidRDefault="00DC3B99" w:rsidP="003E2E39">
                  <w:r>
                    <w:t xml:space="preserve"> : 5</w:t>
                  </w:r>
                </w:p>
              </w:tc>
            </w:tr>
            <w:tr w:rsidR="00DC3B99" w14:paraId="5EC82AEB" w14:textId="77777777" w:rsidTr="003E2E39">
              <w:tc>
                <w:tcPr>
                  <w:tcW w:w="845" w:type="dxa"/>
                  <w:vAlign w:val="center"/>
                </w:tcPr>
                <w:p w14:paraId="04AE3A42" w14:textId="77777777" w:rsidR="00DC3B99" w:rsidRDefault="00DC3B99" w:rsidP="003E2E39">
                  <w:pPr>
                    <w:jc w:val="right"/>
                  </w:pPr>
                  <w:r>
                    <w:t>50</w:t>
                  </w:r>
                </w:p>
              </w:tc>
              <w:tc>
                <w:tcPr>
                  <w:tcW w:w="846" w:type="dxa"/>
                  <w:vAlign w:val="center"/>
                </w:tcPr>
                <w:p w14:paraId="2AFD9EF7" w14:textId="77777777" w:rsidR="00DC3B99" w:rsidRDefault="00DC3B99" w:rsidP="003E2E39">
                  <w:r>
                    <w:t xml:space="preserve"> : 5</w:t>
                  </w:r>
                </w:p>
              </w:tc>
            </w:tr>
            <w:tr w:rsidR="00DC3B99" w14:paraId="71238ABD" w14:textId="77777777" w:rsidTr="003E2E39">
              <w:tc>
                <w:tcPr>
                  <w:tcW w:w="845" w:type="dxa"/>
                  <w:vAlign w:val="center"/>
                </w:tcPr>
                <w:p w14:paraId="40235442" w14:textId="48C150AD" w:rsidR="00DC3B99" w:rsidRPr="00495C47" w:rsidRDefault="00DC3B99" w:rsidP="003E2E39">
                  <w:pPr>
                    <w:jc w:val="right"/>
                  </w:pPr>
                  <w:r>
                    <w:t>12</w:t>
                  </w:r>
                </w:p>
              </w:tc>
              <w:tc>
                <w:tcPr>
                  <w:tcW w:w="846" w:type="dxa"/>
                  <w:vAlign w:val="center"/>
                </w:tcPr>
                <w:p w14:paraId="26644E7B" w14:textId="77777777" w:rsidR="00DC3B99" w:rsidRPr="00495C47" w:rsidRDefault="00DC3B99" w:rsidP="003E2E39">
                  <w:r w:rsidRPr="00495C47">
                    <w:t xml:space="preserve"> : </w:t>
                  </w:r>
                  <w:r>
                    <w:t>5</w:t>
                  </w:r>
                </w:p>
              </w:tc>
            </w:tr>
            <w:tr w:rsidR="00DC3B99" w14:paraId="697D0E80" w14:textId="77777777" w:rsidTr="003E2E39">
              <w:tc>
                <w:tcPr>
                  <w:tcW w:w="845" w:type="dxa"/>
                  <w:vAlign w:val="center"/>
                </w:tcPr>
                <w:p w14:paraId="7B8E6E7E" w14:textId="41595108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162</w:t>
                  </w:r>
                </w:p>
              </w:tc>
              <w:tc>
                <w:tcPr>
                  <w:tcW w:w="846" w:type="dxa"/>
                  <w:vAlign w:val="center"/>
                </w:tcPr>
                <w:p w14:paraId="2231BF1A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5</w:t>
                  </w:r>
                </w:p>
              </w:tc>
            </w:tr>
            <w:tr w:rsidR="00DC3B99" w14:paraId="6FE03991" w14:textId="77777777" w:rsidTr="003E2E39">
              <w:tc>
                <w:tcPr>
                  <w:tcW w:w="845" w:type="dxa"/>
                  <w:vAlign w:val="center"/>
                </w:tcPr>
                <w:p w14:paraId="7DA23E54" w14:textId="77777777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543E2A0E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080D71C1" w14:textId="77777777" w:rsidR="00DC3B99" w:rsidRDefault="00DC3B99" w:rsidP="003E2E39"/>
        </w:tc>
        <w:tc>
          <w:tcPr>
            <w:tcW w:w="306" w:type="dxa"/>
          </w:tcPr>
          <w:p w14:paraId="06D1B92E" w14:textId="77777777" w:rsidR="00DC3B99" w:rsidRDefault="00DC3B99" w:rsidP="003E2E39">
            <w:r>
              <w:t>(3)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45A5349D" w14:textId="77777777" w:rsidTr="003E2E39">
              <w:tc>
                <w:tcPr>
                  <w:tcW w:w="845" w:type="dxa"/>
                  <w:vAlign w:val="center"/>
                </w:tcPr>
                <w:p w14:paraId="36B9D8CD" w14:textId="34F37ACF" w:rsidR="00DC3B99" w:rsidRDefault="00DC3B99" w:rsidP="003E2E39">
                  <w:pPr>
                    <w:jc w:val="right"/>
                  </w:pPr>
                  <w:r>
                    <w:t xml:space="preserve">4 000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12BF0811" w14:textId="48B6DF47" w:rsidR="00DC3B99" w:rsidRDefault="00DC3B99" w:rsidP="003E2E39">
                  <w:r>
                    <w:t xml:space="preserve"> : 4</w:t>
                  </w:r>
                </w:p>
              </w:tc>
            </w:tr>
            <w:tr w:rsidR="00DC3B99" w14:paraId="7698AD16" w14:textId="77777777" w:rsidTr="003E2E39">
              <w:tc>
                <w:tcPr>
                  <w:tcW w:w="845" w:type="dxa"/>
                  <w:vAlign w:val="center"/>
                </w:tcPr>
                <w:p w14:paraId="6DE04CF7" w14:textId="2322BDD0" w:rsidR="00DC3B99" w:rsidRDefault="00DC3B99" w:rsidP="003E2E39">
                  <w:pPr>
                    <w:jc w:val="right"/>
                  </w:pPr>
                  <w:r>
                    <w:t>200</w:t>
                  </w:r>
                </w:p>
              </w:tc>
              <w:tc>
                <w:tcPr>
                  <w:tcW w:w="846" w:type="dxa"/>
                  <w:vAlign w:val="center"/>
                </w:tcPr>
                <w:p w14:paraId="50F58914" w14:textId="6A90573A" w:rsidR="00DC3B99" w:rsidRDefault="00DC3B99" w:rsidP="003E2E39">
                  <w:r>
                    <w:t xml:space="preserve"> : 4</w:t>
                  </w:r>
                </w:p>
              </w:tc>
            </w:tr>
            <w:tr w:rsidR="00DC3B99" w14:paraId="0A92D26D" w14:textId="77777777" w:rsidTr="003E2E39">
              <w:tc>
                <w:tcPr>
                  <w:tcW w:w="845" w:type="dxa"/>
                  <w:vAlign w:val="center"/>
                </w:tcPr>
                <w:p w14:paraId="5A35299D" w14:textId="3C6ED33A" w:rsidR="00DC3B99" w:rsidRPr="00495C47" w:rsidRDefault="00DC3B99" w:rsidP="003E2E39">
                  <w:pPr>
                    <w:jc w:val="right"/>
                  </w:pPr>
                  <w:r>
                    <w:t>27</w:t>
                  </w:r>
                </w:p>
              </w:tc>
              <w:tc>
                <w:tcPr>
                  <w:tcW w:w="846" w:type="dxa"/>
                  <w:vAlign w:val="center"/>
                </w:tcPr>
                <w:p w14:paraId="448A595B" w14:textId="4E4F70CB" w:rsidR="00DC3B99" w:rsidRPr="00495C47" w:rsidRDefault="00DC3B99" w:rsidP="003E2E39">
                  <w:r w:rsidRPr="00495C47">
                    <w:t xml:space="preserve"> : </w:t>
                  </w:r>
                  <w:r>
                    <w:t>4</w:t>
                  </w:r>
                </w:p>
              </w:tc>
            </w:tr>
            <w:tr w:rsidR="00DC3B99" w14:paraId="1EAF3684" w14:textId="77777777" w:rsidTr="003E2E39">
              <w:tc>
                <w:tcPr>
                  <w:tcW w:w="845" w:type="dxa"/>
                  <w:vAlign w:val="center"/>
                </w:tcPr>
                <w:p w14:paraId="3D9F5552" w14:textId="189013E4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4 227</w:t>
                  </w:r>
                </w:p>
              </w:tc>
              <w:tc>
                <w:tcPr>
                  <w:tcW w:w="846" w:type="dxa"/>
                  <w:vAlign w:val="center"/>
                </w:tcPr>
                <w:p w14:paraId="24990DB2" w14:textId="1684A00C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4</w:t>
                  </w:r>
                </w:p>
              </w:tc>
            </w:tr>
            <w:tr w:rsidR="00DC3B99" w14:paraId="30C3A8CA" w14:textId="77777777" w:rsidTr="003E2E39">
              <w:tc>
                <w:tcPr>
                  <w:tcW w:w="845" w:type="dxa"/>
                  <w:vAlign w:val="center"/>
                </w:tcPr>
                <w:p w14:paraId="42CB190E" w14:textId="77777777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048D0349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5D2F19BC" w14:textId="77777777" w:rsidR="00DC3B99" w:rsidRDefault="00DC3B99" w:rsidP="003E2E39"/>
        </w:tc>
        <w:tc>
          <w:tcPr>
            <w:tcW w:w="306" w:type="dxa"/>
          </w:tcPr>
          <w:p w14:paraId="72FB1EA8" w14:textId="77777777" w:rsidR="00DC3B99" w:rsidRDefault="00DC3B99" w:rsidP="003E2E39">
            <w:r>
              <w:t>(4)</w:t>
            </w:r>
          </w:p>
        </w:tc>
        <w:tc>
          <w:tcPr>
            <w:tcW w:w="1701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846"/>
            </w:tblGrid>
            <w:tr w:rsidR="00DC3B99" w14:paraId="5F26B4AF" w14:textId="77777777" w:rsidTr="003E2E39">
              <w:tc>
                <w:tcPr>
                  <w:tcW w:w="845" w:type="dxa"/>
                  <w:vAlign w:val="center"/>
                </w:tcPr>
                <w:p w14:paraId="26D3F94F" w14:textId="2E195E16" w:rsidR="00DC3B99" w:rsidRDefault="00DC3B99" w:rsidP="003E2E39">
                  <w:pPr>
                    <w:jc w:val="right"/>
                  </w:pPr>
                  <w:r>
                    <w:t xml:space="preserve">4 000 </w:t>
                  </w:r>
                </w:p>
              </w:tc>
              <w:tc>
                <w:tcPr>
                  <w:tcW w:w="846" w:type="dxa"/>
                  <w:vAlign w:val="center"/>
                </w:tcPr>
                <w:p w14:paraId="2D10234B" w14:textId="4D2D9103" w:rsidR="00DC3B99" w:rsidRDefault="00DC3B99" w:rsidP="003E2E39">
                  <w:r>
                    <w:t xml:space="preserve"> : 2</w:t>
                  </w:r>
                </w:p>
              </w:tc>
            </w:tr>
            <w:tr w:rsidR="00DC3B99" w14:paraId="09043D72" w14:textId="77777777" w:rsidTr="003E2E39">
              <w:tc>
                <w:tcPr>
                  <w:tcW w:w="845" w:type="dxa"/>
                  <w:vAlign w:val="center"/>
                </w:tcPr>
                <w:p w14:paraId="6AEE7F81" w14:textId="6171D7BA" w:rsidR="00DC3B99" w:rsidRDefault="00DC3B99" w:rsidP="003E2E39">
                  <w:pPr>
                    <w:jc w:val="right"/>
                  </w:pPr>
                  <w:r>
                    <w:t>200</w:t>
                  </w:r>
                </w:p>
              </w:tc>
              <w:tc>
                <w:tcPr>
                  <w:tcW w:w="846" w:type="dxa"/>
                  <w:vAlign w:val="center"/>
                </w:tcPr>
                <w:p w14:paraId="5A9E6136" w14:textId="566B56C0" w:rsidR="00DC3B99" w:rsidRDefault="00DC3B99" w:rsidP="003E2E39">
                  <w:r>
                    <w:t xml:space="preserve"> : 2</w:t>
                  </w:r>
                </w:p>
              </w:tc>
            </w:tr>
            <w:tr w:rsidR="00DC3B99" w14:paraId="219B3471" w14:textId="77777777" w:rsidTr="003E2E39">
              <w:tc>
                <w:tcPr>
                  <w:tcW w:w="845" w:type="dxa"/>
                  <w:vAlign w:val="center"/>
                </w:tcPr>
                <w:p w14:paraId="02B5F651" w14:textId="003BA74C" w:rsidR="00DC3B99" w:rsidRPr="00495C47" w:rsidRDefault="00DC3B99" w:rsidP="003E2E39">
                  <w:pPr>
                    <w:jc w:val="right"/>
                  </w:pPr>
                  <w:r>
                    <w:t>27</w:t>
                  </w:r>
                </w:p>
              </w:tc>
              <w:tc>
                <w:tcPr>
                  <w:tcW w:w="846" w:type="dxa"/>
                  <w:vAlign w:val="center"/>
                </w:tcPr>
                <w:p w14:paraId="19B721DF" w14:textId="6A0DF69C" w:rsidR="00DC3B99" w:rsidRPr="00495C47" w:rsidRDefault="00DC3B99" w:rsidP="003E2E39">
                  <w:r w:rsidRPr="00495C47">
                    <w:t xml:space="preserve"> : </w:t>
                  </w:r>
                  <w:r>
                    <w:t>2</w:t>
                  </w:r>
                </w:p>
              </w:tc>
            </w:tr>
            <w:tr w:rsidR="00DC3B99" w14:paraId="386ABCFF" w14:textId="77777777" w:rsidTr="003E2E39">
              <w:tc>
                <w:tcPr>
                  <w:tcW w:w="845" w:type="dxa"/>
                  <w:vAlign w:val="center"/>
                </w:tcPr>
                <w:p w14:paraId="5A37A805" w14:textId="4D0C995A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4 227</w:t>
                  </w:r>
                </w:p>
              </w:tc>
              <w:tc>
                <w:tcPr>
                  <w:tcW w:w="846" w:type="dxa"/>
                  <w:vAlign w:val="center"/>
                </w:tcPr>
                <w:p w14:paraId="2435A0E8" w14:textId="7AAF6F40" w:rsidR="00DC3B99" w:rsidRPr="00AC390A" w:rsidRDefault="00DC3B99" w:rsidP="003E2E3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: 2</w:t>
                  </w:r>
                </w:p>
              </w:tc>
            </w:tr>
            <w:tr w:rsidR="00DC3B99" w14:paraId="4ADF7750" w14:textId="77777777" w:rsidTr="003E2E39">
              <w:tc>
                <w:tcPr>
                  <w:tcW w:w="845" w:type="dxa"/>
                  <w:vAlign w:val="center"/>
                </w:tcPr>
                <w:p w14:paraId="71E15EDF" w14:textId="77777777" w:rsidR="00DC3B99" w:rsidRPr="00AC390A" w:rsidRDefault="00DC3B99" w:rsidP="003E2E39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14:paraId="6E0181DA" w14:textId="77777777" w:rsidR="00DC3B99" w:rsidRPr="00AC390A" w:rsidRDefault="00DC3B99" w:rsidP="003E2E39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79F12049" w14:textId="77777777" w:rsidR="00DC3B99" w:rsidRDefault="00DC3B99" w:rsidP="003E2E39"/>
        </w:tc>
      </w:tr>
      <w:tr w:rsidR="00DC3B99" w14:paraId="30BE4433" w14:textId="77777777" w:rsidTr="003E2E39">
        <w:trPr>
          <w:gridAfter w:val="1"/>
          <w:wAfter w:w="13" w:type="dxa"/>
          <w:trHeight w:val="327"/>
        </w:trPr>
        <w:tc>
          <w:tcPr>
            <w:tcW w:w="608" w:type="dxa"/>
          </w:tcPr>
          <w:p w14:paraId="217B9167" w14:textId="77777777" w:rsidR="00DC3B99" w:rsidRPr="00E0758C" w:rsidRDefault="00DC3B99" w:rsidP="003E2E3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3AE6BD7" wp14:editId="356C1403">
                  <wp:extent cx="360000" cy="272386"/>
                  <wp:effectExtent l="0" t="0" r="254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C85F3C9" w14:textId="77777777" w:rsidR="00DC3B99" w:rsidRDefault="00DC3B99" w:rsidP="003E2E39">
            <w:pPr>
              <w:pStyle w:val="Nummerierung"/>
            </w:pPr>
            <w:r>
              <w:t>c)</w:t>
            </w:r>
          </w:p>
        </w:tc>
        <w:tc>
          <w:tcPr>
            <w:tcW w:w="8028" w:type="dxa"/>
            <w:gridSpan w:val="8"/>
          </w:tcPr>
          <w:p w14:paraId="59E637EA" w14:textId="4261A166" w:rsidR="00DC3B99" w:rsidRDefault="00DC3B99" w:rsidP="003E2E39">
            <w:r w:rsidRPr="000C2381">
              <w:t xml:space="preserve">Wie hast du die letzte Aufgabe in jedem Päckchen gelöst? Erkläre </w:t>
            </w:r>
            <w:r w:rsidR="0037454C">
              <w:t>deinen Rechenweg</w:t>
            </w:r>
            <w:r w:rsidRPr="000C2381">
              <w:t>.</w:t>
            </w:r>
          </w:p>
          <w:p w14:paraId="6FFBFA4D" w14:textId="77777777" w:rsidR="00DC3B99" w:rsidRDefault="00DC3B99" w:rsidP="003E2E39"/>
        </w:tc>
      </w:tr>
      <w:tr w:rsidR="00DC3B99" w:rsidRPr="000C2381" w14:paraId="1132C4A3" w14:textId="77777777" w:rsidTr="003E2E39">
        <w:trPr>
          <w:gridAfter w:val="1"/>
          <w:wAfter w:w="13" w:type="dxa"/>
          <w:trHeight w:val="327"/>
        </w:trPr>
        <w:tc>
          <w:tcPr>
            <w:tcW w:w="608" w:type="dxa"/>
          </w:tcPr>
          <w:p w14:paraId="0E4B257B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73E9A810" w14:textId="77777777" w:rsidR="00DC3B99" w:rsidRDefault="00DC3B99" w:rsidP="003E2E39">
            <w:pPr>
              <w:pStyle w:val="Nummerierung"/>
            </w:pPr>
            <w:r>
              <w:t>d)</w:t>
            </w:r>
          </w:p>
        </w:tc>
        <w:tc>
          <w:tcPr>
            <w:tcW w:w="8028" w:type="dxa"/>
            <w:gridSpan w:val="8"/>
          </w:tcPr>
          <w:p w14:paraId="7742EC50" w14:textId="77777777" w:rsidR="00DC3B99" w:rsidRDefault="00DC3B99" w:rsidP="003E2E39">
            <w:pPr>
              <w:rPr>
                <w:b/>
                <w:bCs/>
              </w:rPr>
            </w:pPr>
            <w:r w:rsidRPr="004645C6">
              <w:t xml:space="preserve">Erfinde selbst ein Päckchen wie in Aufgabe </w:t>
            </w:r>
            <w:r w:rsidRPr="007D2DD8">
              <w:rPr>
                <w:b/>
                <w:color w:val="327A86" w:themeColor="text2"/>
              </w:rPr>
              <w:t>a)</w:t>
            </w:r>
            <w:r w:rsidRPr="004645C6">
              <w:t xml:space="preserve"> oder </w:t>
            </w:r>
            <w:r w:rsidRPr="007D2DD8">
              <w:rPr>
                <w:b/>
                <w:color w:val="327A86" w:themeColor="text2"/>
              </w:rPr>
              <w:t>b)</w:t>
            </w:r>
            <w:r w:rsidRPr="004645C6">
              <w:rPr>
                <w:b/>
                <w:bCs/>
              </w:rPr>
              <w:t>.</w:t>
            </w:r>
          </w:p>
          <w:p w14:paraId="65E1597C" w14:textId="079A515E" w:rsidR="00DC3B99" w:rsidRPr="00DC3B99" w:rsidRDefault="00DC3B99" w:rsidP="003E2E39">
            <w:r w:rsidRPr="00DC3B99">
              <w:t>Die letzte Aufgabe im Päckchen soll immer einen Rest haben.</w:t>
            </w:r>
          </w:p>
        </w:tc>
      </w:tr>
    </w:tbl>
    <w:p w14:paraId="54219EAD" w14:textId="5A1D1605" w:rsidR="005E1CC8" w:rsidRDefault="005E1CC8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306"/>
        <w:gridCol w:w="1702"/>
        <w:gridCol w:w="306"/>
        <w:gridCol w:w="1702"/>
        <w:gridCol w:w="306"/>
        <w:gridCol w:w="1706"/>
      </w:tblGrid>
      <w:tr w:rsidR="00DC3B99" w:rsidRPr="00911328" w14:paraId="0400B1DE" w14:textId="77777777" w:rsidTr="003E2E39">
        <w:tc>
          <w:tcPr>
            <w:tcW w:w="610" w:type="dxa"/>
          </w:tcPr>
          <w:p w14:paraId="16FDC3EC" w14:textId="037FB208" w:rsidR="00DC3B99" w:rsidRPr="00E0758C" w:rsidRDefault="00DC3B99" w:rsidP="003E2E39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8"/>
          </w:tcPr>
          <w:p w14:paraId="2051FA6C" w14:textId="02328075" w:rsidR="00DC3B99" w:rsidRPr="00911328" w:rsidRDefault="00DC3B99" w:rsidP="003E2E39">
            <w:pPr>
              <w:pStyle w:val="berschrift3"/>
            </w:pPr>
            <w:r w:rsidRPr="00955F1D">
              <w:t>Von zusammengesetzten zu einfachen Divisions-Aufgaben</w:t>
            </w:r>
            <w:r>
              <w:t xml:space="preserve"> mit Rest</w:t>
            </w:r>
          </w:p>
        </w:tc>
      </w:tr>
      <w:tr w:rsidR="00DC3B99" w:rsidRPr="000E639A" w14:paraId="613F120E" w14:textId="77777777" w:rsidTr="003E2E39">
        <w:trPr>
          <w:trHeight w:val="327"/>
        </w:trPr>
        <w:tc>
          <w:tcPr>
            <w:tcW w:w="610" w:type="dxa"/>
          </w:tcPr>
          <w:p w14:paraId="29B440B5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5" w:type="dxa"/>
          </w:tcPr>
          <w:p w14:paraId="032315EE" w14:textId="77777777" w:rsidR="00DC3B99" w:rsidRDefault="00DC3B99" w:rsidP="003E2E39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7"/>
          </w:tcPr>
          <w:p w14:paraId="740D0B72" w14:textId="77777777" w:rsidR="00DC3B99" w:rsidRDefault="00DC3B99" w:rsidP="003E2E39">
            <w:r w:rsidRPr="00D12F73">
              <w:t>Wie kannst du Aufgaben in einfachere Aufgaben zerlegen?</w:t>
            </w:r>
          </w:p>
          <w:p w14:paraId="337D1944" w14:textId="77777777" w:rsidR="00DC3B99" w:rsidRPr="000E639A" w:rsidRDefault="00DC3B99" w:rsidP="003E2E39"/>
        </w:tc>
      </w:tr>
      <w:tr w:rsidR="00DC3B99" w14:paraId="7BECA293" w14:textId="77777777" w:rsidTr="003E2E39">
        <w:trPr>
          <w:trHeight w:val="327"/>
        </w:trPr>
        <w:tc>
          <w:tcPr>
            <w:tcW w:w="610" w:type="dxa"/>
          </w:tcPr>
          <w:p w14:paraId="4BA48072" w14:textId="77777777" w:rsidR="00DC3B99" w:rsidRPr="00E0758C" w:rsidRDefault="00DC3B99" w:rsidP="003E2E39">
            <w:pPr>
              <w:spacing w:line="240" w:lineRule="atLeast"/>
            </w:pPr>
          </w:p>
        </w:tc>
        <w:tc>
          <w:tcPr>
            <w:tcW w:w="425" w:type="dxa"/>
          </w:tcPr>
          <w:p w14:paraId="00E07BB2" w14:textId="77777777" w:rsidR="00DC3B99" w:rsidRDefault="00DC3B99" w:rsidP="003E2E39">
            <w:pPr>
              <w:pStyle w:val="Nummerierung"/>
            </w:pPr>
          </w:p>
        </w:tc>
        <w:tc>
          <w:tcPr>
            <w:tcW w:w="2009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401"/>
            </w:tblGrid>
            <w:tr w:rsidR="00DC3B99" w14:paraId="00568DC4" w14:textId="77777777" w:rsidTr="00DC3B99">
              <w:tc>
                <w:tcPr>
                  <w:tcW w:w="1798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EF60CD1" w14:textId="128A553D" w:rsidR="00DC3B99" w:rsidRDefault="00C34A35" w:rsidP="003E2E39">
                  <w:r>
                    <w:t xml:space="preserve"> </w:t>
                  </w:r>
                  <w:r w:rsidR="00DC3B99">
                    <w:t>Beispiel:</w:t>
                  </w:r>
                </w:p>
              </w:tc>
            </w:tr>
            <w:tr w:rsidR="00DC3B99" w14:paraId="78696A49" w14:textId="77777777" w:rsidTr="00DC3B99">
              <w:tc>
                <w:tcPr>
                  <w:tcW w:w="397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3893CFF" w14:textId="7486CB78" w:rsidR="00DC3B99" w:rsidRDefault="00DC3B99" w:rsidP="003E2E39">
                  <w:pPr>
                    <w:jc w:val="right"/>
                  </w:pPr>
                  <w:r>
                    <w:t xml:space="preserve">425 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2F5BD3C" w14:textId="0271E807" w:rsidR="00DC3B99" w:rsidRDefault="00DC3B99" w:rsidP="003E2E39">
                  <w:r>
                    <w:t xml:space="preserve"> : 4 = 106 R1</w:t>
                  </w:r>
                </w:p>
              </w:tc>
            </w:tr>
            <w:tr w:rsidR="00DC3B99" w14:paraId="4F6D5E5A" w14:textId="77777777" w:rsidTr="00DC3B99">
              <w:tc>
                <w:tcPr>
                  <w:tcW w:w="39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F1F6D74" w14:textId="02E7B284" w:rsidR="00DC3B99" w:rsidRDefault="00DC3B99" w:rsidP="003E2E39">
                  <w:pPr>
                    <w:jc w:val="right"/>
                  </w:pPr>
                  <w:r>
                    <w:t>400</w:t>
                  </w:r>
                </w:p>
              </w:tc>
              <w:tc>
                <w:tcPr>
                  <w:tcW w:w="1401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3B705FB" w14:textId="32C81D9A" w:rsidR="00DC3B99" w:rsidRDefault="00DC3B99" w:rsidP="003E2E39">
                  <w:r>
                    <w:t xml:space="preserve"> : 4 = 100</w:t>
                  </w:r>
                </w:p>
              </w:tc>
            </w:tr>
            <w:tr w:rsidR="00DC3B99" w14:paraId="2DA21A09" w14:textId="77777777" w:rsidTr="00DC3B99">
              <w:tc>
                <w:tcPr>
                  <w:tcW w:w="397" w:type="dxa"/>
                  <w:shd w:val="clear" w:color="auto" w:fill="D9D9D9" w:themeFill="background1" w:themeFillShade="D9"/>
                  <w:vAlign w:val="center"/>
                </w:tcPr>
                <w:p w14:paraId="31C97963" w14:textId="6D0AB86D" w:rsidR="00DC3B99" w:rsidRPr="00495C47" w:rsidRDefault="00DC3B99" w:rsidP="003E2E39">
                  <w:pPr>
                    <w:jc w:val="right"/>
                  </w:pPr>
                  <w:r>
                    <w:t>25</w:t>
                  </w:r>
                </w:p>
              </w:tc>
              <w:tc>
                <w:tcPr>
                  <w:tcW w:w="1401" w:type="dxa"/>
                  <w:shd w:val="clear" w:color="auto" w:fill="D9D9D9" w:themeFill="background1" w:themeFillShade="D9"/>
                  <w:vAlign w:val="center"/>
                </w:tcPr>
                <w:p w14:paraId="1942AAE0" w14:textId="0BBE8241" w:rsidR="00DC3B99" w:rsidRPr="00495C47" w:rsidRDefault="00DC3B99" w:rsidP="003E2E39">
                  <w:r w:rsidRPr="00495C47">
                    <w:t xml:space="preserve"> : </w:t>
                  </w:r>
                  <w:r>
                    <w:t>4 =     6 R1</w:t>
                  </w:r>
                </w:p>
              </w:tc>
            </w:tr>
            <w:tr w:rsidR="00DC3B99" w14:paraId="79AFE1C3" w14:textId="77777777" w:rsidTr="00DC3B99">
              <w:tc>
                <w:tcPr>
                  <w:tcW w:w="397" w:type="dxa"/>
                  <w:vAlign w:val="center"/>
                </w:tcPr>
                <w:p w14:paraId="3ECD89C3" w14:textId="77777777" w:rsidR="00DC3B99" w:rsidRDefault="00DC3B99" w:rsidP="003E2E39">
                  <w:pPr>
                    <w:jc w:val="right"/>
                  </w:pPr>
                </w:p>
              </w:tc>
              <w:tc>
                <w:tcPr>
                  <w:tcW w:w="1401" w:type="dxa"/>
                  <w:vAlign w:val="center"/>
                </w:tcPr>
                <w:p w14:paraId="6E2AC40C" w14:textId="77777777" w:rsidR="00DC3B99" w:rsidRPr="00495C47" w:rsidRDefault="00DC3B99" w:rsidP="003E2E39"/>
              </w:tc>
            </w:tr>
          </w:tbl>
          <w:p w14:paraId="6B74FB23" w14:textId="77777777" w:rsidR="00DC3B99" w:rsidRDefault="00DC3B99" w:rsidP="003E2E39"/>
        </w:tc>
        <w:tc>
          <w:tcPr>
            <w:tcW w:w="306" w:type="dxa"/>
          </w:tcPr>
          <w:p w14:paraId="01D34CF4" w14:textId="77777777" w:rsidR="00DC3B99" w:rsidRDefault="00DC3B99" w:rsidP="003E2E39">
            <w:r>
              <w:t>(1)</w:t>
            </w:r>
          </w:p>
        </w:tc>
        <w:tc>
          <w:tcPr>
            <w:tcW w:w="1702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980"/>
            </w:tblGrid>
            <w:tr w:rsidR="00DC3B99" w14:paraId="6CFBA0DD" w14:textId="77777777" w:rsidTr="003E2E39">
              <w:tc>
                <w:tcPr>
                  <w:tcW w:w="397" w:type="dxa"/>
                  <w:tcBorders>
                    <w:bottom w:val="single" w:sz="4" w:space="0" w:color="auto"/>
                  </w:tcBorders>
                  <w:vAlign w:val="center"/>
                </w:tcPr>
                <w:p w14:paraId="223BDB06" w14:textId="4895F00A" w:rsidR="00DC3B99" w:rsidRDefault="00DC3B99" w:rsidP="003E2E39">
                  <w:pPr>
                    <w:jc w:val="right"/>
                  </w:pPr>
                  <w:r>
                    <w:t>739</w:t>
                  </w:r>
                </w:p>
              </w:tc>
              <w:tc>
                <w:tcPr>
                  <w:tcW w:w="980" w:type="dxa"/>
                  <w:tcBorders>
                    <w:bottom w:val="single" w:sz="4" w:space="0" w:color="auto"/>
                  </w:tcBorders>
                  <w:vAlign w:val="center"/>
                </w:tcPr>
                <w:p w14:paraId="6D4E395D" w14:textId="526EA1DE" w:rsidR="00DC3B99" w:rsidRDefault="00DC3B99" w:rsidP="003E2E39">
                  <w:r>
                    <w:t xml:space="preserve"> : 7 =</w:t>
                  </w:r>
                </w:p>
              </w:tc>
            </w:tr>
          </w:tbl>
          <w:p w14:paraId="0C5736B3" w14:textId="77777777" w:rsidR="00DC3B99" w:rsidRDefault="00DC3B99" w:rsidP="003E2E39"/>
        </w:tc>
        <w:tc>
          <w:tcPr>
            <w:tcW w:w="306" w:type="dxa"/>
          </w:tcPr>
          <w:p w14:paraId="08DA209C" w14:textId="77777777" w:rsidR="00DC3B99" w:rsidRDefault="00DC3B99" w:rsidP="003E2E39">
            <w:r>
              <w:t>(3)</w:t>
            </w:r>
          </w:p>
        </w:tc>
        <w:tc>
          <w:tcPr>
            <w:tcW w:w="1702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1045"/>
            </w:tblGrid>
            <w:tr w:rsidR="00DC3B99" w14:paraId="65C76F93" w14:textId="77777777" w:rsidTr="003E2E39">
              <w:tc>
                <w:tcPr>
                  <w:tcW w:w="510" w:type="dxa"/>
                  <w:tcBorders>
                    <w:bottom w:val="single" w:sz="4" w:space="0" w:color="auto"/>
                  </w:tcBorders>
                  <w:vAlign w:val="center"/>
                </w:tcPr>
                <w:p w14:paraId="3321C143" w14:textId="0C9EE06F" w:rsidR="00DC3B99" w:rsidRDefault="00DC3B99" w:rsidP="003E2E39">
                  <w:pPr>
                    <w:jc w:val="right"/>
                  </w:pPr>
                  <w:r>
                    <w:t xml:space="preserve">924 </w:t>
                  </w:r>
                </w:p>
              </w:tc>
              <w:tc>
                <w:tcPr>
                  <w:tcW w:w="1045" w:type="dxa"/>
                  <w:tcBorders>
                    <w:bottom w:val="single" w:sz="4" w:space="0" w:color="auto"/>
                  </w:tcBorders>
                  <w:vAlign w:val="center"/>
                </w:tcPr>
                <w:p w14:paraId="30FFF0D9" w14:textId="241F04AE" w:rsidR="00DC3B99" w:rsidRDefault="00DC3B99" w:rsidP="003E2E39">
                  <w:r>
                    <w:t xml:space="preserve"> : 9 = </w:t>
                  </w:r>
                </w:p>
              </w:tc>
            </w:tr>
          </w:tbl>
          <w:p w14:paraId="2F1043D4" w14:textId="77777777" w:rsidR="00DC3B99" w:rsidRDefault="00DC3B99" w:rsidP="003E2E39"/>
        </w:tc>
        <w:tc>
          <w:tcPr>
            <w:tcW w:w="306" w:type="dxa"/>
          </w:tcPr>
          <w:p w14:paraId="1E06E54C" w14:textId="77777777" w:rsidR="00DC3B99" w:rsidRDefault="00DC3B99" w:rsidP="003E2E39">
            <w:r>
              <w:t>(4)</w:t>
            </w:r>
          </w:p>
        </w:tc>
        <w:tc>
          <w:tcPr>
            <w:tcW w:w="1706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980"/>
            </w:tblGrid>
            <w:tr w:rsidR="00DC3B99" w14:paraId="6B02E410" w14:textId="77777777" w:rsidTr="003E2E39">
              <w:tc>
                <w:tcPr>
                  <w:tcW w:w="397" w:type="dxa"/>
                  <w:tcBorders>
                    <w:bottom w:val="single" w:sz="4" w:space="0" w:color="auto"/>
                  </w:tcBorders>
                  <w:vAlign w:val="center"/>
                </w:tcPr>
                <w:p w14:paraId="099760D1" w14:textId="3659E130" w:rsidR="00DC3B99" w:rsidRDefault="00DC3B99" w:rsidP="003E2E39">
                  <w:pPr>
                    <w:jc w:val="center"/>
                  </w:pPr>
                  <w:r>
                    <w:t xml:space="preserve">430 </w:t>
                  </w:r>
                </w:p>
              </w:tc>
              <w:tc>
                <w:tcPr>
                  <w:tcW w:w="980" w:type="dxa"/>
                  <w:tcBorders>
                    <w:bottom w:val="single" w:sz="4" w:space="0" w:color="auto"/>
                  </w:tcBorders>
                  <w:vAlign w:val="center"/>
                </w:tcPr>
                <w:p w14:paraId="0F69DAFD" w14:textId="50938A44" w:rsidR="00DC3B99" w:rsidRDefault="00DC3B99" w:rsidP="003E2E39">
                  <w:r>
                    <w:t xml:space="preserve"> : 3 =</w:t>
                  </w:r>
                </w:p>
              </w:tc>
            </w:tr>
          </w:tbl>
          <w:p w14:paraId="68F436F1" w14:textId="77777777" w:rsidR="00DC3B99" w:rsidRDefault="00DC3B99" w:rsidP="003E2E39"/>
        </w:tc>
      </w:tr>
      <w:tr w:rsidR="00DC3B99" w14:paraId="26366611" w14:textId="77777777" w:rsidTr="003E2E39">
        <w:trPr>
          <w:trHeight w:val="327"/>
        </w:trPr>
        <w:tc>
          <w:tcPr>
            <w:tcW w:w="610" w:type="dxa"/>
          </w:tcPr>
          <w:p w14:paraId="4025D83D" w14:textId="77777777" w:rsidR="00DC3B99" w:rsidRPr="00E0758C" w:rsidRDefault="00DC3B99" w:rsidP="003E2E3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FF65286" wp14:editId="77C8A8EE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E5794D" w14:textId="77777777" w:rsidR="00DC3B99" w:rsidRDefault="00DC3B99" w:rsidP="003E2E39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7"/>
          </w:tcPr>
          <w:p w14:paraId="2C6B29FC" w14:textId="77777777" w:rsidR="00DC3B99" w:rsidRDefault="00DC3B99" w:rsidP="003E2E39">
            <w:r w:rsidRPr="005E1CC8">
              <w:t>Vergleicht eure Rechenwege. Was ist gleich? Was ist verschieden?</w:t>
            </w:r>
          </w:p>
        </w:tc>
      </w:tr>
    </w:tbl>
    <w:p w14:paraId="28E291BD" w14:textId="725ECC33" w:rsidR="00DC3B99" w:rsidRDefault="00DC3B99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2"/>
      </w:tblGrid>
      <w:tr w:rsidR="00DC3B99" w:rsidRPr="00911328" w14:paraId="4FA94446" w14:textId="77777777" w:rsidTr="003E2E39">
        <w:tc>
          <w:tcPr>
            <w:tcW w:w="610" w:type="dxa"/>
          </w:tcPr>
          <w:p w14:paraId="7E30386F" w14:textId="178679AD" w:rsidR="00DC3B99" w:rsidRPr="00E0758C" w:rsidRDefault="00DC3B99" w:rsidP="003E2E39">
            <w:pPr>
              <w:pStyle w:val="berschrift3"/>
            </w:pPr>
            <w:r>
              <w:t>3.3</w:t>
            </w:r>
          </w:p>
        </w:tc>
        <w:tc>
          <w:tcPr>
            <w:tcW w:w="8462" w:type="dxa"/>
          </w:tcPr>
          <w:p w14:paraId="1AF1F74F" w14:textId="101636EC" w:rsidR="00DC3B99" w:rsidRPr="00911328" w:rsidRDefault="00DC3B99" w:rsidP="003E2E39">
            <w:pPr>
              <w:pStyle w:val="berschrift3"/>
            </w:pPr>
            <w:r w:rsidRPr="00CF1D92">
              <w:t>Divisions-Aufgaben</w:t>
            </w:r>
            <w:r>
              <w:t xml:space="preserve"> mit Rest</w:t>
            </w:r>
            <w:r w:rsidRPr="00CF1D92">
              <w:t xml:space="preserve"> zusammensetzen und zerlegen</w:t>
            </w:r>
          </w:p>
        </w:tc>
      </w:tr>
      <w:tr w:rsidR="00DC3B99" w:rsidRPr="000E639A" w14:paraId="65EFA218" w14:textId="77777777" w:rsidTr="003E2E39">
        <w:trPr>
          <w:trHeight w:val="327"/>
        </w:trPr>
        <w:tc>
          <w:tcPr>
            <w:tcW w:w="610" w:type="dxa"/>
          </w:tcPr>
          <w:p w14:paraId="2BAD2293" w14:textId="77777777" w:rsidR="00DC3B99" w:rsidRPr="00E0758C" w:rsidRDefault="00DC3B99" w:rsidP="003E2E3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52A5806" wp14:editId="347FBED7">
                  <wp:extent cx="313144" cy="272386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C141F85" w14:textId="77777777" w:rsidR="00DC3B99" w:rsidRDefault="00DC3B99" w:rsidP="003E2E39">
            <w:r>
              <w:t xml:space="preserve">Stellt euch gegenseitig Aufgaben: </w:t>
            </w:r>
          </w:p>
          <w:p w14:paraId="1B09FB0C" w14:textId="098D2B2E" w:rsidR="00DC3B99" w:rsidRDefault="00DC3B99" w:rsidP="003E2E39">
            <w:r>
              <w:t xml:space="preserve">Der eine setzt eine Geteilt-Aufgaben zusammen wie in </w:t>
            </w:r>
            <w:r w:rsidRPr="007D2DD8">
              <w:rPr>
                <w:b/>
                <w:color w:val="327A86" w:themeColor="text2"/>
              </w:rPr>
              <w:t>3.1 d)</w:t>
            </w:r>
            <w:r w:rsidRPr="008846FB">
              <w:rPr>
                <w:b/>
                <w:bCs/>
              </w:rPr>
              <w:t>.</w:t>
            </w:r>
          </w:p>
          <w:p w14:paraId="17B6CEE3" w14:textId="3F915251" w:rsidR="00DC3B99" w:rsidRDefault="00DC3B99" w:rsidP="003E2E39">
            <w:r>
              <w:t>Die Aufgabe soll einen Rest haben.</w:t>
            </w:r>
          </w:p>
          <w:p w14:paraId="68F0CB02" w14:textId="77777777" w:rsidR="00DC3B99" w:rsidRDefault="00DC3B99" w:rsidP="003E2E39"/>
          <w:p w14:paraId="78A8E8C9" w14:textId="37E8D9F9" w:rsidR="00DC3B99" w:rsidRDefault="00DC3B99" w:rsidP="003E2E39">
            <w:r>
              <w:t xml:space="preserve">Der andere muss die Aufgabe lösen, indem er sie wieder zerlegt wie in </w:t>
            </w:r>
            <w:r w:rsidR="00655C98" w:rsidRPr="007D2DD8">
              <w:rPr>
                <w:b/>
                <w:color w:val="327A86" w:themeColor="text2"/>
              </w:rPr>
              <w:t>3</w:t>
            </w:r>
            <w:r w:rsidRPr="007D2DD8">
              <w:rPr>
                <w:b/>
                <w:color w:val="327A86" w:themeColor="text2"/>
              </w:rPr>
              <w:t>.2</w:t>
            </w:r>
            <w:r w:rsidRPr="008846FB">
              <w:rPr>
                <w:b/>
                <w:bCs/>
              </w:rPr>
              <w:t>.</w:t>
            </w:r>
          </w:p>
          <w:p w14:paraId="02F757CA" w14:textId="77777777" w:rsidR="00DC3B99" w:rsidRPr="000E639A" w:rsidRDefault="00DC3B99" w:rsidP="003E2E39">
            <w:r>
              <w:t>Wechselt euch ab.</w:t>
            </w:r>
          </w:p>
        </w:tc>
      </w:tr>
    </w:tbl>
    <w:p w14:paraId="39CCBB0A" w14:textId="5EA1A700" w:rsidR="00655C98" w:rsidRDefault="00655C98" w:rsidP="00950DF0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23"/>
        <w:gridCol w:w="4020"/>
        <w:gridCol w:w="4021"/>
      </w:tblGrid>
      <w:tr w:rsidR="00655C98" w:rsidRPr="00911328" w14:paraId="1F3F2139" w14:textId="77777777" w:rsidTr="003E2E39">
        <w:trPr>
          <w:trHeight w:val="170"/>
        </w:trPr>
        <w:tc>
          <w:tcPr>
            <w:tcW w:w="608" w:type="dxa"/>
          </w:tcPr>
          <w:p w14:paraId="191EF16C" w14:textId="673CF496" w:rsidR="00655C98" w:rsidRPr="00E0758C" w:rsidRDefault="00655C98" w:rsidP="003E2E39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4" w:type="dxa"/>
            <w:gridSpan w:val="3"/>
          </w:tcPr>
          <w:p w14:paraId="53207541" w14:textId="7109A2CC" w:rsidR="00655C98" w:rsidRPr="00911328" w:rsidRDefault="00655C98" w:rsidP="003E2E39">
            <w:pPr>
              <w:pStyle w:val="berschrift2"/>
            </w:pPr>
            <w:r w:rsidRPr="00655C98">
              <w:t>Verschiedene Rechenwege bei Divisions-Aufgaben</w:t>
            </w:r>
          </w:p>
        </w:tc>
      </w:tr>
      <w:tr w:rsidR="00655C98" w:rsidRPr="00911328" w14:paraId="56FFFD97" w14:textId="77777777" w:rsidTr="003E2E39">
        <w:tc>
          <w:tcPr>
            <w:tcW w:w="608" w:type="dxa"/>
          </w:tcPr>
          <w:p w14:paraId="53EA3CAE" w14:textId="4E7E6A24" w:rsidR="00655C98" w:rsidRPr="00E0758C" w:rsidRDefault="00655C98" w:rsidP="003E2E39">
            <w:pPr>
              <w:pStyle w:val="berschrift3"/>
            </w:pPr>
            <w:r>
              <w:t>4.1</w:t>
            </w:r>
          </w:p>
        </w:tc>
        <w:tc>
          <w:tcPr>
            <w:tcW w:w="8464" w:type="dxa"/>
            <w:gridSpan w:val="3"/>
          </w:tcPr>
          <w:p w14:paraId="5C26C928" w14:textId="46E43AB4" w:rsidR="00655C98" w:rsidRPr="00911328" w:rsidRDefault="00655C98" w:rsidP="003E2E39">
            <w:pPr>
              <w:pStyle w:val="berschrift3"/>
            </w:pPr>
            <w:r w:rsidRPr="00655C98">
              <w:t>Wie viel Geld bekommt jeder?</w:t>
            </w:r>
          </w:p>
        </w:tc>
      </w:tr>
      <w:tr w:rsidR="00655C98" w:rsidRPr="000E639A" w14:paraId="5E06A9FB" w14:textId="77777777" w:rsidTr="003E2E39">
        <w:trPr>
          <w:trHeight w:val="327"/>
        </w:trPr>
        <w:tc>
          <w:tcPr>
            <w:tcW w:w="608" w:type="dxa"/>
          </w:tcPr>
          <w:p w14:paraId="01B4679A" w14:textId="77777777" w:rsidR="00655C98" w:rsidRPr="00E0758C" w:rsidRDefault="00655C98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00F73F8A" w14:textId="77777777" w:rsidR="00655C98" w:rsidRDefault="00655C98" w:rsidP="003E2E39">
            <w:pPr>
              <w:pStyle w:val="Nummerierung"/>
            </w:pPr>
            <w:r>
              <w:t>a)</w:t>
            </w:r>
          </w:p>
        </w:tc>
        <w:tc>
          <w:tcPr>
            <w:tcW w:w="8041" w:type="dxa"/>
            <w:gridSpan w:val="2"/>
          </w:tcPr>
          <w:p w14:paraId="60A9211B" w14:textId="77777777" w:rsidR="00655C98" w:rsidRDefault="00655C98" w:rsidP="00655C98">
            <w:r>
              <w:t xml:space="preserve">Maurice, Dilara und Jonas haben gemeinsam 84 €. </w:t>
            </w:r>
          </w:p>
          <w:p w14:paraId="5367E6D8" w14:textId="77777777" w:rsidR="00655C98" w:rsidRDefault="00655C98" w:rsidP="00655C98">
            <w:r>
              <w:t>Das Geld wollen sie gerecht teilen. Wie viel Geld bekommt jedes Kind?</w:t>
            </w:r>
          </w:p>
          <w:p w14:paraId="6FC9E432" w14:textId="77777777" w:rsidR="00655C98" w:rsidRDefault="00655C98" w:rsidP="00655C98">
            <w:r>
              <w:t>Schreibe deinen Rechenweg auf.</w:t>
            </w:r>
          </w:p>
          <w:p w14:paraId="34DB5989" w14:textId="7BFB3915" w:rsidR="00655C98" w:rsidRPr="000E639A" w:rsidRDefault="00655C98" w:rsidP="00655C98"/>
        </w:tc>
      </w:tr>
      <w:tr w:rsidR="00655C98" w:rsidRPr="000E639A" w14:paraId="4694A52D" w14:textId="77777777" w:rsidTr="003E2E39">
        <w:trPr>
          <w:trHeight w:val="327"/>
        </w:trPr>
        <w:tc>
          <w:tcPr>
            <w:tcW w:w="608" w:type="dxa"/>
          </w:tcPr>
          <w:p w14:paraId="031B3C9D" w14:textId="2DA9C3EC" w:rsidR="00655C98" w:rsidRPr="00E0758C" w:rsidRDefault="00655C98" w:rsidP="003E2E3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4CDF013" wp14:editId="4B8003B6">
                  <wp:extent cx="360000" cy="272386"/>
                  <wp:effectExtent l="0" t="0" r="254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46F0F3B4" w14:textId="7A3FFA8C" w:rsidR="00655C98" w:rsidRDefault="00655C98" w:rsidP="003E2E39">
            <w:pPr>
              <w:pStyle w:val="Nummerierung"/>
            </w:pPr>
            <w:r>
              <w:t>b)</w:t>
            </w:r>
          </w:p>
        </w:tc>
        <w:tc>
          <w:tcPr>
            <w:tcW w:w="8041" w:type="dxa"/>
            <w:gridSpan w:val="2"/>
          </w:tcPr>
          <w:p w14:paraId="227568D2" w14:textId="77777777" w:rsidR="00655C98" w:rsidRDefault="00655C98" w:rsidP="00655C98">
            <w:r w:rsidRPr="00655C98">
              <w:t>Vergleicht eure Rechenwege.</w:t>
            </w:r>
          </w:p>
          <w:p w14:paraId="24C221BA" w14:textId="1917005B" w:rsidR="00655C98" w:rsidRDefault="00655C98" w:rsidP="00655C98"/>
        </w:tc>
      </w:tr>
      <w:tr w:rsidR="00655C98" w:rsidRPr="000E639A" w14:paraId="0B58A8EB" w14:textId="77777777" w:rsidTr="003E2E39">
        <w:trPr>
          <w:trHeight w:val="327"/>
        </w:trPr>
        <w:tc>
          <w:tcPr>
            <w:tcW w:w="608" w:type="dxa"/>
          </w:tcPr>
          <w:p w14:paraId="02DDF456" w14:textId="77777777" w:rsidR="00655C98" w:rsidRDefault="00655C98" w:rsidP="003E2E39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17F34968" w14:textId="4F1D27AC" w:rsidR="00655C98" w:rsidRDefault="00655C98" w:rsidP="003E2E39">
            <w:pPr>
              <w:pStyle w:val="Nummerierung"/>
            </w:pPr>
            <w:r>
              <w:t>c)</w:t>
            </w:r>
          </w:p>
        </w:tc>
        <w:tc>
          <w:tcPr>
            <w:tcW w:w="8041" w:type="dxa"/>
            <w:gridSpan w:val="2"/>
          </w:tcPr>
          <w:p w14:paraId="6B53DD2B" w14:textId="62963C36" w:rsidR="00655C98" w:rsidRPr="00655C98" w:rsidRDefault="00655C98" w:rsidP="00655C98">
            <w:r w:rsidRPr="00655C98">
              <w:t>Dilara und Maurice haben die Aufgabe so gelöst.</w:t>
            </w:r>
          </w:p>
        </w:tc>
      </w:tr>
      <w:tr w:rsidR="00655C98" w:rsidRPr="000E639A" w14:paraId="78BE163D" w14:textId="77777777" w:rsidTr="005D46C1">
        <w:trPr>
          <w:trHeight w:val="327"/>
        </w:trPr>
        <w:tc>
          <w:tcPr>
            <w:tcW w:w="608" w:type="dxa"/>
          </w:tcPr>
          <w:p w14:paraId="0D9A14D6" w14:textId="77777777" w:rsidR="00655C98" w:rsidRDefault="00655C98" w:rsidP="003E2E39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B1DFDFA" w14:textId="354E05B2" w:rsidR="00655C98" w:rsidRDefault="00655C98" w:rsidP="003E2E39">
            <w:pPr>
              <w:pStyle w:val="Nummerierung"/>
            </w:pPr>
          </w:p>
        </w:tc>
        <w:tc>
          <w:tcPr>
            <w:tcW w:w="4020" w:type="dxa"/>
          </w:tcPr>
          <w:p w14:paraId="51DDAE8A" w14:textId="3A35E517" w:rsidR="00655C98" w:rsidRDefault="00655C98" w:rsidP="00655C98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  <w:gridCol w:w="567"/>
              <w:gridCol w:w="284"/>
            </w:tblGrid>
            <w:tr w:rsidR="00655C98" w14:paraId="6D4B3691" w14:textId="24613C27" w:rsidTr="007E4256">
              <w:tc>
                <w:tcPr>
                  <w:tcW w:w="1236" w:type="dxa"/>
                  <w:vAlign w:val="center"/>
                </w:tcPr>
                <w:p w14:paraId="407DC610" w14:textId="3FA59FBD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 xml:space="preserve">84 </w:t>
                  </w:r>
                </w:p>
              </w:tc>
              <w:tc>
                <w:tcPr>
                  <w:tcW w:w="567" w:type="dxa"/>
                  <w:vAlign w:val="center"/>
                </w:tcPr>
                <w:p w14:paraId="34243D2A" w14:textId="746FBC0A" w:rsidR="00655C98" w:rsidRPr="007E4256" w:rsidRDefault="00655C98" w:rsidP="00655C98">
                  <w:pPr>
                    <w:jc w:val="center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: 3 =</w:t>
                  </w:r>
                </w:p>
              </w:tc>
              <w:tc>
                <w:tcPr>
                  <w:tcW w:w="284" w:type="dxa"/>
                  <w:vAlign w:val="center"/>
                </w:tcPr>
                <w:p w14:paraId="414D6C06" w14:textId="5FD42109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28</w:t>
                  </w:r>
                </w:p>
              </w:tc>
            </w:tr>
            <w:tr w:rsidR="00655C98" w14:paraId="4CA9EA7F" w14:textId="52360370" w:rsidTr="007E4256">
              <w:tc>
                <w:tcPr>
                  <w:tcW w:w="1236" w:type="dxa"/>
                  <w:vAlign w:val="center"/>
                </w:tcPr>
                <w:p w14:paraId="79794F5C" w14:textId="0D3D3E8E" w:rsidR="00655C98" w:rsidRPr="007E4256" w:rsidRDefault="007E4256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noProof/>
                      <w:color w:val="7030A0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4688" behindDoc="0" locked="0" layoutInCell="1" allowOverlap="1" wp14:anchorId="605DFA19" wp14:editId="7DA15F29">
                            <wp:simplePos x="0" y="0"/>
                            <wp:positionH relativeFrom="column">
                              <wp:posOffset>-105410</wp:posOffset>
                            </wp:positionH>
                            <wp:positionV relativeFrom="paragraph">
                              <wp:posOffset>-209550</wp:posOffset>
                            </wp:positionV>
                            <wp:extent cx="702945" cy="774700"/>
                            <wp:effectExtent l="0" t="0" r="0" b="0"/>
                            <wp:wrapNone/>
                            <wp:docPr id="1820692103" name="Gruppieren 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02945" cy="774700"/>
                                      <a:chOff x="0" y="0"/>
                                      <a:chExt cx="702945" cy="77526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9004370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294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57076146" name="Textfeld 12"/>
                                    <wps:cNvSpPr txBox="1"/>
                                    <wps:spPr>
                                      <a:xfrm>
                                        <a:off x="197382" y="62839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8EF2F1" w14:textId="77777777" w:rsidR="007E4256" w:rsidRPr="008D5126" w:rsidRDefault="007E4256" w:rsidP="007E4256">
                                          <w:pPr>
                                            <w:pStyle w:val="Zitat1"/>
                                          </w:pPr>
                                          <w:r w:rsidRPr="00846BA4">
                                            <w:t>Dilara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05DFA19" id="_x0000_s1111" style="position:absolute;left:0;text-align:left;margin-left:-8.3pt;margin-top:-16.5pt;width:55.35pt;height:61pt;z-index:251954688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">
                            <v:shape id="Grafik 1" o:spid="_x0000_s1112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">
                              <v:imagedata r:id="rId28" o:title="" chromakey="white"/>
                            </v:shape>
                            <v:shape id="Textfeld 12" o:spid="_x0000_s1113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568EF2F1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655C98" w:rsidRPr="007E4256">
                    <w:rPr>
                      <w:rFonts w:ascii="Bradley Hand" w:hAnsi="Bradley Hand"/>
                      <w:color w:val="7030A0"/>
                    </w:rPr>
                    <w:t>30</w:t>
                  </w:r>
                </w:p>
              </w:tc>
              <w:tc>
                <w:tcPr>
                  <w:tcW w:w="567" w:type="dxa"/>
                  <w:vAlign w:val="center"/>
                </w:tcPr>
                <w:p w14:paraId="3DE671D6" w14:textId="44335E18" w:rsidR="00655C98" w:rsidRPr="007E4256" w:rsidRDefault="00655C98" w:rsidP="00655C98">
                  <w:pPr>
                    <w:jc w:val="center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: 3 =</w:t>
                  </w:r>
                </w:p>
              </w:tc>
              <w:tc>
                <w:tcPr>
                  <w:tcW w:w="284" w:type="dxa"/>
                  <w:vAlign w:val="center"/>
                </w:tcPr>
                <w:p w14:paraId="7D2EB0AE" w14:textId="06E9AEFD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10</w:t>
                  </w:r>
                </w:p>
              </w:tc>
            </w:tr>
            <w:tr w:rsidR="00655C98" w14:paraId="12779865" w14:textId="033D10FB" w:rsidTr="007E4256">
              <w:tc>
                <w:tcPr>
                  <w:tcW w:w="1236" w:type="dxa"/>
                  <w:vAlign w:val="center"/>
                </w:tcPr>
                <w:p w14:paraId="2D95D61E" w14:textId="2DDB60E8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30</w:t>
                  </w:r>
                </w:p>
              </w:tc>
              <w:tc>
                <w:tcPr>
                  <w:tcW w:w="567" w:type="dxa"/>
                  <w:vAlign w:val="center"/>
                </w:tcPr>
                <w:p w14:paraId="6843F76A" w14:textId="78FF576F" w:rsidR="00655C98" w:rsidRPr="007E4256" w:rsidRDefault="00655C98" w:rsidP="00655C98">
                  <w:pPr>
                    <w:jc w:val="center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: 3 =</w:t>
                  </w:r>
                </w:p>
              </w:tc>
              <w:tc>
                <w:tcPr>
                  <w:tcW w:w="284" w:type="dxa"/>
                  <w:vAlign w:val="center"/>
                </w:tcPr>
                <w:p w14:paraId="58C113C5" w14:textId="46E155EF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10</w:t>
                  </w:r>
                </w:p>
              </w:tc>
            </w:tr>
            <w:tr w:rsidR="00655C98" w14:paraId="409141C2" w14:textId="02205B51" w:rsidTr="007E4256">
              <w:tc>
                <w:tcPr>
                  <w:tcW w:w="1236" w:type="dxa"/>
                  <w:vAlign w:val="center"/>
                </w:tcPr>
                <w:p w14:paraId="111E09F9" w14:textId="6EABBBAC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24</w:t>
                  </w:r>
                </w:p>
              </w:tc>
              <w:tc>
                <w:tcPr>
                  <w:tcW w:w="567" w:type="dxa"/>
                  <w:vAlign w:val="center"/>
                </w:tcPr>
                <w:p w14:paraId="48716089" w14:textId="4448F384" w:rsidR="00655C98" w:rsidRPr="007E4256" w:rsidRDefault="00655C98" w:rsidP="00655C98">
                  <w:pPr>
                    <w:jc w:val="center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: 3 =</w:t>
                  </w:r>
                </w:p>
              </w:tc>
              <w:tc>
                <w:tcPr>
                  <w:tcW w:w="284" w:type="dxa"/>
                  <w:vAlign w:val="center"/>
                </w:tcPr>
                <w:p w14:paraId="2E5BE860" w14:textId="4DAA9DB8" w:rsidR="00655C98" w:rsidRPr="007E4256" w:rsidRDefault="00655C98" w:rsidP="00655C98">
                  <w:pPr>
                    <w:jc w:val="right"/>
                    <w:rPr>
                      <w:rFonts w:ascii="Bradley Hand" w:hAnsi="Bradley Hand"/>
                      <w:color w:val="7030A0"/>
                    </w:rPr>
                  </w:pPr>
                  <w:r w:rsidRPr="007E4256">
                    <w:rPr>
                      <w:rFonts w:ascii="Bradley Hand" w:hAnsi="Bradley Hand"/>
                      <w:color w:val="7030A0"/>
                    </w:rPr>
                    <w:t>8</w:t>
                  </w:r>
                </w:p>
              </w:tc>
            </w:tr>
            <w:tr w:rsidR="00655C98" w14:paraId="66E2EC59" w14:textId="77777777" w:rsidTr="007E4256">
              <w:tc>
                <w:tcPr>
                  <w:tcW w:w="1236" w:type="dxa"/>
                  <w:vAlign w:val="center"/>
                </w:tcPr>
                <w:p w14:paraId="585807E8" w14:textId="77777777" w:rsidR="00655C98" w:rsidRDefault="00655C98" w:rsidP="00655C98">
                  <w:pPr>
                    <w:jc w:val="right"/>
                  </w:pPr>
                </w:p>
              </w:tc>
              <w:tc>
                <w:tcPr>
                  <w:tcW w:w="567" w:type="dxa"/>
                  <w:vAlign w:val="center"/>
                </w:tcPr>
                <w:p w14:paraId="44343CE7" w14:textId="77777777" w:rsidR="00655C98" w:rsidRPr="00655C98" w:rsidRDefault="00655C98" w:rsidP="00655C98">
                  <w:pPr>
                    <w:jc w:val="center"/>
                  </w:pPr>
                </w:p>
              </w:tc>
              <w:tc>
                <w:tcPr>
                  <w:tcW w:w="284" w:type="dxa"/>
                  <w:vAlign w:val="center"/>
                </w:tcPr>
                <w:p w14:paraId="231139CB" w14:textId="77777777" w:rsidR="00655C98" w:rsidRDefault="00655C98" w:rsidP="00655C98">
                  <w:pPr>
                    <w:jc w:val="right"/>
                  </w:pPr>
                </w:p>
              </w:tc>
            </w:tr>
          </w:tbl>
          <w:p w14:paraId="28C6453F" w14:textId="065A50E2" w:rsidR="00655C98" w:rsidRPr="00655C98" w:rsidRDefault="00655C98" w:rsidP="00655C98"/>
        </w:tc>
        <w:tc>
          <w:tcPr>
            <w:tcW w:w="4021" w:type="dxa"/>
          </w:tcPr>
          <w:p w14:paraId="049FF46C" w14:textId="018E4CDB" w:rsidR="00655C98" w:rsidRDefault="007E4256" w:rsidP="00655C98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2640" behindDoc="0" locked="0" layoutInCell="1" allowOverlap="1" wp14:anchorId="1E1E47ED" wp14:editId="5C983AC5">
                      <wp:simplePos x="0" y="0"/>
                      <wp:positionH relativeFrom="column">
                        <wp:posOffset>1153532</wp:posOffset>
                      </wp:positionH>
                      <wp:positionV relativeFrom="paragraph">
                        <wp:posOffset>144241</wp:posOffset>
                      </wp:positionV>
                      <wp:extent cx="581025" cy="702310"/>
                      <wp:effectExtent l="0" t="0" r="0" b="8890"/>
                      <wp:wrapNone/>
                      <wp:docPr id="13781209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4656941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3762948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F9757D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E47ED" id="_x0000_s1114" style="position:absolute;margin-left:90.85pt;margin-top:11.35pt;width:45.75pt;height:55.3pt;z-index:251952640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">
                      <v:shape id="Grafik 7" o:spid="_x0000_s1115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116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EF9757D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510"/>
              <w:gridCol w:w="227"/>
            </w:tblGrid>
            <w:tr w:rsidR="00655C98" w14:paraId="3DCF2986" w14:textId="77777777" w:rsidTr="003E2E39">
              <w:tc>
                <w:tcPr>
                  <w:tcW w:w="845" w:type="dxa"/>
                  <w:vAlign w:val="center"/>
                </w:tcPr>
                <w:p w14:paraId="07708B49" w14:textId="31D1D7C7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84 </w:t>
                  </w:r>
                </w:p>
              </w:tc>
              <w:tc>
                <w:tcPr>
                  <w:tcW w:w="510" w:type="dxa"/>
                  <w:vAlign w:val="center"/>
                </w:tcPr>
                <w:p w14:paraId="039C1DE7" w14:textId="687F6B98" w:rsidR="00655C98" w:rsidRPr="007E4256" w:rsidRDefault="00655C98" w:rsidP="00655C98">
                  <w:pPr>
                    <w:jc w:val="center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: 3 =</w:t>
                  </w:r>
                </w:p>
              </w:tc>
              <w:tc>
                <w:tcPr>
                  <w:tcW w:w="227" w:type="dxa"/>
                  <w:vAlign w:val="center"/>
                </w:tcPr>
                <w:p w14:paraId="1733EB1B" w14:textId="2E86F6E0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28</w:t>
                  </w:r>
                </w:p>
              </w:tc>
            </w:tr>
            <w:tr w:rsidR="00655C98" w14:paraId="137998A6" w14:textId="77777777" w:rsidTr="003E2E39">
              <w:tc>
                <w:tcPr>
                  <w:tcW w:w="845" w:type="dxa"/>
                  <w:vAlign w:val="center"/>
                </w:tcPr>
                <w:p w14:paraId="4F78D4CB" w14:textId="5956C6CE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60</w:t>
                  </w:r>
                </w:p>
              </w:tc>
              <w:tc>
                <w:tcPr>
                  <w:tcW w:w="510" w:type="dxa"/>
                  <w:vAlign w:val="center"/>
                </w:tcPr>
                <w:p w14:paraId="698844CA" w14:textId="77777777" w:rsidR="00655C98" w:rsidRPr="007E4256" w:rsidRDefault="00655C98" w:rsidP="00655C98">
                  <w:pPr>
                    <w:jc w:val="center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: 3 =</w:t>
                  </w:r>
                </w:p>
              </w:tc>
              <w:tc>
                <w:tcPr>
                  <w:tcW w:w="227" w:type="dxa"/>
                  <w:vAlign w:val="center"/>
                </w:tcPr>
                <w:p w14:paraId="2BC3D971" w14:textId="6263DB20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20</w:t>
                  </w:r>
                </w:p>
              </w:tc>
            </w:tr>
            <w:tr w:rsidR="00655C98" w14:paraId="33AA0E03" w14:textId="77777777" w:rsidTr="003E2E39">
              <w:tc>
                <w:tcPr>
                  <w:tcW w:w="845" w:type="dxa"/>
                  <w:vAlign w:val="center"/>
                </w:tcPr>
                <w:p w14:paraId="3AE1CE8E" w14:textId="2A509FA3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510" w:type="dxa"/>
                  <w:vAlign w:val="center"/>
                </w:tcPr>
                <w:p w14:paraId="03BDE48C" w14:textId="77777777" w:rsidR="00655C98" w:rsidRPr="007E4256" w:rsidRDefault="00655C98" w:rsidP="00655C98">
                  <w:pPr>
                    <w:jc w:val="center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: 3 =</w:t>
                  </w:r>
                </w:p>
              </w:tc>
              <w:tc>
                <w:tcPr>
                  <w:tcW w:w="227" w:type="dxa"/>
                  <w:vAlign w:val="center"/>
                </w:tcPr>
                <w:p w14:paraId="26F582DD" w14:textId="5636260D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5</w:t>
                  </w:r>
                </w:p>
              </w:tc>
            </w:tr>
            <w:tr w:rsidR="00655C98" w14:paraId="219C9B1E" w14:textId="77777777" w:rsidTr="003E2E39">
              <w:tc>
                <w:tcPr>
                  <w:tcW w:w="845" w:type="dxa"/>
                  <w:vAlign w:val="center"/>
                </w:tcPr>
                <w:p w14:paraId="1DE845A2" w14:textId="3AF91740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510" w:type="dxa"/>
                  <w:vAlign w:val="center"/>
                </w:tcPr>
                <w:p w14:paraId="72C428B2" w14:textId="77777777" w:rsidR="00655C98" w:rsidRPr="007E4256" w:rsidRDefault="00655C98" w:rsidP="00655C98">
                  <w:pPr>
                    <w:jc w:val="center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: 3 =</w:t>
                  </w:r>
                </w:p>
              </w:tc>
              <w:tc>
                <w:tcPr>
                  <w:tcW w:w="227" w:type="dxa"/>
                  <w:vAlign w:val="center"/>
                </w:tcPr>
                <w:p w14:paraId="6A5A347D" w14:textId="26175B17" w:rsidR="00655C98" w:rsidRPr="007E4256" w:rsidRDefault="00655C98" w:rsidP="00655C98">
                  <w:pPr>
                    <w:jc w:val="right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7E425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3</w:t>
                  </w:r>
                </w:p>
              </w:tc>
            </w:tr>
            <w:tr w:rsidR="00655C98" w14:paraId="01D84EBD" w14:textId="77777777" w:rsidTr="003E2E39">
              <w:tc>
                <w:tcPr>
                  <w:tcW w:w="845" w:type="dxa"/>
                  <w:vAlign w:val="center"/>
                </w:tcPr>
                <w:p w14:paraId="0FF7A378" w14:textId="77777777" w:rsidR="00655C98" w:rsidRDefault="00655C98" w:rsidP="00655C98">
                  <w:pPr>
                    <w:jc w:val="right"/>
                  </w:pPr>
                </w:p>
              </w:tc>
              <w:tc>
                <w:tcPr>
                  <w:tcW w:w="510" w:type="dxa"/>
                  <w:vAlign w:val="center"/>
                </w:tcPr>
                <w:p w14:paraId="2A46F6B5" w14:textId="77777777" w:rsidR="00655C98" w:rsidRPr="00655C98" w:rsidRDefault="00655C98" w:rsidP="00655C98">
                  <w:pPr>
                    <w:jc w:val="center"/>
                  </w:pPr>
                </w:p>
              </w:tc>
              <w:tc>
                <w:tcPr>
                  <w:tcW w:w="227" w:type="dxa"/>
                  <w:vAlign w:val="center"/>
                </w:tcPr>
                <w:p w14:paraId="7F73357F" w14:textId="77777777" w:rsidR="00655C98" w:rsidRDefault="00655C98" w:rsidP="00655C98">
                  <w:pPr>
                    <w:jc w:val="right"/>
                  </w:pPr>
                </w:p>
              </w:tc>
            </w:tr>
          </w:tbl>
          <w:p w14:paraId="78A54E69" w14:textId="39A83257" w:rsidR="00655C98" w:rsidRPr="00655C98" w:rsidRDefault="00655C98" w:rsidP="00655C98"/>
        </w:tc>
      </w:tr>
      <w:tr w:rsidR="00655C98" w:rsidRPr="000E639A" w14:paraId="6F90D358" w14:textId="77777777" w:rsidTr="004321AE">
        <w:trPr>
          <w:trHeight w:val="327"/>
        </w:trPr>
        <w:tc>
          <w:tcPr>
            <w:tcW w:w="608" w:type="dxa"/>
          </w:tcPr>
          <w:p w14:paraId="28C4CB57" w14:textId="4F0F4FB2" w:rsidR="00655C98" w:rsidRDefault="00655C98" w:rsidP="003E2E3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712E6B" wp14:editId="260E6EAD">
                  <wp:extent cx="360000" cy="272386"/>
                  <wp:effectExtent l="0" t="0" r="254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0B99AE1" w14:textId="77777777" w:rsidR="00655C98" w:rsidRDefault="00655C98" w:rsidP="003E2E39">
            <w:pPr>
              <w:pStyle w:val="Nummerierung"/>
            </w:pPr>
          </w:p>
        </w:tc>
        <w:tc>
          <w:tcPr>
            <w:tcW w:w="8041" w:type="dxa"/>
            <w:gridSpan w:val="2"/>
          </w:tcPr>
          <w:p w14:paraId="60C398F4" w14:textId="3C00828F" w:rsidR="00655C98" w:rsidRDefault="00655C98" w:rsidP="00655C98">
            <w:r>
              <w:t xml:space="preserve">Beschreibe, wie </w:t>
            </w:r>
            <w:r w:rsidR="007E4256">
              <w:t xml:space="preserve">Dilara und Maurice </w:t>
            </w:r>
            <w:r>
              <w:t xml:space="preserve">rechnen. </w:t>
            </w:r>
          </w:p>
          <w:p w14:paraId="6D965FBC" w14:textId="7B9E2AC3" w:rsidR="00655C98" w:rsidRDefault="00655C98" w:rsidP="00655C98">
            <w:r>
              <w:t>Was ist gleich in den beiden Rechenwegen? Was ist verschieden?</w:t>
            </w:r>
          </w:p>
          <w:p w14:paraId="7FC97B6C" w14:textId="6F09FF5C" w:rsidR="00655C98" w:rsidRDefault="00655C98" w:rsidP="00655C98"/>
        </w:tc>
      </w:tr>
      <w:tr w:rsidR="00655C98" w:rsidRPr="000E639A" w14:paraId="4633271F" w14:textId="77777777" w:rsidTr="004321AE">
        <w:trPr>
          <w:trHeight w:val="327"/>
        </w:trPr>
        <w:tc>
          <w:tcPr>
            <w:tcW w:w="608" w:type="dxa"/>
          </w:tcPr>
          <w:p w14:paraId="7F5963F3" w14:textId="17D88210" w:rsidR="00655C98" w:rsidRDefault="00655C98" w:rsidP="003E2E3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025130" wp14:editId="3BF1932D">
                  <wp:extent cx="360000" cy="272386"/>
                  <wp:effectExtent l="0" t="0" r="254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35C4FCC" w14:textId="05DE263D" w:rsidR="00655C98" w:rsidRDefault="00655C98" w:rsidP="003E2E39">
            <w:pPr>
              <w:pStyle w:val="Nummerierung"/>
            </w:pPr>
            <w:r>
              <w:t>d)</w:t>
            </w:r>
          </w:p>
        </w:tc>
        <w:tc>
          <w:tcPr>
            <w:tcW w:w="8041" w:type="dxa"/>
            <w:gridSpan w:val="2"/>
          </w:tcPr>
          <w:p w14:paraId="07FBA949" w14:textId="3F6BDEEB" w:rsidR="00655C98" w:rsidRDefault="007E4256" w:rsidP="00655C98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0592" behindDoc="0" locked="0" layoutInCell="1" allowOverlap="1" wp14:anchorId="3EEE0F94" wp14:editId="1B17E0D1">
                      <wp:simplePos x="0" y="0"/>
                      <wp:positionH relativeFrom="column">
                        <wp:posOffset>4240518</wp:posOffset>
                      </wp:positionH>
                      <wp:positionV relativeFrom="paragraph">
                        <wp:posOffset>-91669</wp:posOffset>
                      </wp:positionV>
                      <wp:extent cx="645795" cy="722893"/>
                      <wp:effectExtent l="0" t="0" r="0" b="1270"/>
                      <wp:wrapNone/>
                      <wp:docPr id="164448205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577711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98304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1AE27D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EE0F94" id="_x0000_s1117" style="position:absolute;margin-left:333.9pt;margin-top:-7.2pt;width:50.85pt;height:56.9pt;z-index:25195059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">
                      <v:shape id="Grafik 6" o:spid="_x0000_s111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">
                        <v:imagedata r:id="rId52" o:title="" chromakey="white"/>
                      </v:shape>
                      <v:shape id="Textfeld 12" o:spid="_x0000_s111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71AE27D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B54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2A941FF8" wp14:editId="6C60E7DA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17780</wp:posOffset>
                      </wp:positionV>
                      <wp:extent cx="2070735" cy="484505"/>
                      <wp:effectExtent l="0" t="0" r="202565" b="10795"/>
                      <wp:wrapSquare wrapText="bothSides"/>
                      <wp:docPr id="1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735" cy="484505"/>
                              </a:xfrm>
                              <a:prstGeom prst="wedgeRoundRectCallout">
                                <a:avLst>
                                  <a:gd name="adj1" fmla="val 58362"/>
                                  <a:gd name="adj2" fmla="val -2053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18243" w14:textId="77777777" w:rsidR="00655C98" w:rsidRPr="00C34A35" w:rsidRDefault="00655C98" w:rsidP="002B542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34A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Ich zerlege die Zahl, die ich teilen will, </w:t>
                                  </w:r>
                                </w:p>
                                <w:p w14:paraId="3C9EF1F2" w14:textId="287F1437" w:rsidR="00655C98" w:rsidRPr="00C34A35" w:rsidRDefault="00655C98" w:rsidP="002B542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34A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kleinere Zahlen.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41FF8" id="_x0000_s1120" type="#_x0000_t62" style="position:absolute;margin-left:144.1pt;margin-top:1.4pt;width:163.05pt;height:38.1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" adj="23406,6365" fillcolor="white [3201]" strokecolor="#bfbfbf [2412]" strokeweight="1pt">
                      <v:textbox inset="2mm,2mm,2mm,2mm">
                        <w:txbxContent>
                          <w:p w14:paraId="48D18243" w14:textId="77777777" w:rsidR="00655C98" w:rsidRPr="00C34A35" w:rsidRDefault="00655C98" w:rsidP="002B542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4A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Ich zerlege die Zahl, die ich teilen will, </w:t>
                            </w:r>
                          </w:p>
                          <w:p w14:paraId="3C9EF1F2" w14:textId="287F1437" w:rsidR="00655C98" w:rsidRPr="00C34A35" w:rsidRDefault="00655C98" w:rsidP="002B542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4A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kleinere Zahlen.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55C98">
              <w:t>Was meint Leonie?</w:t>
            </w:r>
          </w:p>
          <w:p w14:paraId="276E1BF4" w14:textId="58B6E8DD" w:rsidR="00655C98" w:rsidRDefault="00655C98" w:rsidP="00655C98">
            <w:r>
              <w:t>Erkläre.</w:t>
            </w:r>
          </w:p>
        </w:tc>
      </w:tr>
    </w:tbl>
    <w:p w14:paraId="7A909E89" w14:textId="6F2E1E59" w:rsidR="00DC3B99" w:rsidRDefault="00DC3B99" w:rsidP="00950DF0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23"/>
        <w:gridCol w:w="4020"/>
        <w:gridCol w:w="4021"/>
      </w:tblGrid>
      <w:tr w:rsidR="00655C98" w:rsidRPr="00911328" w14:paraId="683E5CE7" w14:textId="77777777" w:rsidTr="003E2E39">
        <w:tc>
          <w:tcPr>
            <w:tcW w:w="608" w:type="dxa"/>
          </w:tcPr>
          <w:p w14:paraId="169B7365" w14:textId="3F1E7F02" w:rsidR="00655C98" w:rsidRPr="00E0758C" w:rsidRDefault="00655C98" w:rsidP="003E2E39">
            <w:pPr>
              <w:pStyle w:val="berschrift3"/>
            </w:pPr>
            <w:r>
              <w:t>4.2</w:t>
            </w:r>
          </w:p>
        </w:tc>
        <w:tc>
          <w:tcPr>
            <w:tcW w:w="8464" w:type="dxa"/>
            <w:gridSpan w:val="3"/>
          </w:tcPr>
          <w:p w14:paraId="64A6A615" w14:textId="63B5A4C1" w:rsidR="00655C98" w:rsidRPr="00911328" w:rsidRDefault="00655C98" w:rsidP="003E2E39">
            <w:pPr>
              <w:pStyle w:val="berschrift3"/>
            </w:pPr>
            <w:r w:rsidRPr="00655C98">
              <w:t>Rechenwege vereinfachen</w:t>
            </w:r>
          </w:p>
        </w:tc>
      </w:tr>
      <w:tr w:rsidR="00655C98" w:rsidRPr="000E639A" w14:paraId="7B91B668" w14:textId="77777777" w:rsidTr="003E2E39">
        <w:trPr>
          <w:trHeight w:val="327"/>
        </w:trPr>
        <w:tc>
          <w:tcPr>
            <w:tcW w:w="608" w:type="dxa"/>
          </w:tcPr>
          <w:p w14:paraId="3B7EEBA0" w14:textId="77777777" w:rsidR="00655C98" w:rsidRPr="00E0758C" w:rsidRDefault="00655C98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0F222D93" w14:textId="77777777" w:rsidR="00655C98" w:rsidRDefault="00655C98" w:rsidP="003E2E39">
            <w:pPr>
              <w:pStyle w:val="Nummerierung"/>
            </w:pPr>
            <w:r>
              <w:t>a)</w:t>
            </w:r>
          </w:p>
        </w:tc>
        <w:tc>
          <w:tcPr>
            <w:tcW w:w="8041" w:type="dxa"/>
            <w:gridSpan w:val="2"/>
          </w:tcPr>
          <w:p w14:paraId="0FF382C9" w14:textId="77777777" w:rsidR="00655C98" w:rsidRDefault="00655C98" w:rsidP="003E2E39">
            <w:r w:rsidRPr="00655C98">
              <w:t>Rechne die beiden Aufgaben. Schreibe deinen Rechenweg in dein Heft.</w:t>
            </w:r>
          </w:p>
          <w:p w14:paraId="62E4B8C8" w14:textId="503803B8" w:rsidR="00655C98" w:rsidRPr="000E639A" w:rsidRDefault="00655C98" w:rsidP="003E2E39"/>
        </w:tc>
      </w:tr>
      <w:tr w:rsidR="00655C98" w:rsidRPr="000E639A" w14:paraId="16974A94" w14:textId="77777777" w:rsidTr="00A14CDA">
        <w:trPr>
          <w:trHeight w:val="327"/>
        </w:trPr>
        <w:tc>
          <w:tcPr>
            <w:tcW w:w="608" w:type="dxa"/>
          </w:tcPr>
          <w:p w14:paraId="05F42125" w14:textId="77777777" w:rsidR="00655C98" w:rsidRPr="00E0758C" w:rsidRDefault="00655C98" w:rsidP="003E2E39">
            <w:pPr>
              <w:spacing w:line="240" w:lineRule="atLeast"/>
            </w:pPr>
          </w:p>
        </w:tc>
        <w:tc>
          <w:tcPr>
            <w:tcW w:w="423" w:type="dxa"/>
          </w:tcPr>
          <w:p w14:paraId="01A83F38" w14:textId="77777777" w:rsidR="00655C98" w:rsidRDefault="00655C98" w:rsidP="003E2E39">
            <w:pPr>
              <w:pStyle w:val="Nummerierung"/>
            </w:pPr>
          </w:p>
        </w:tc>
        <w:tc>
          <w:tcPr>
            <w:tcW w:w="4020" w:type="dxa"/>
          </w:tcPr>
          <w:p w14:paraId="6A4EBDED" w14:textId="77777777" w:rsidR="00655C98" w:rsidRDefault="00655C98" w:rsidP="00655C98">
            <w:pPr>
              <w:pStyle w:val="Listenabsatz"/>
              <w:numPr>
                <w:ilvl w:val="0"/>
                <w:numId w:val="42"/>
              </w:numPr>
            </w:pPr>
            <w:proofErr w:type="gramStart"/>
            <w:r>
              <w:t>175 :</w:t>
            </w:r>
            <w:proofErr w:type="gramEnd"/>
            <w:r>
              <w:t xml:space="preserve"> 5</w:t>
            </w:r>
          </w:p>
          <w:p w14:paraId="10088091" w14:textId="1F6B1699" w:rsidR="00655C98" w:rsidRPr="00655C98" w:rsidRDefault="00655C98" w:rsidP="00655C98"/>
        </w:tc>
        <w:tc>
          <w:tcPr>
            <w:tcW w:w="4021" w:type="dxa"/>
          </w:tcPr>
          <w:p w14:paraId="2E8DF25B" w14:textId="4F7B3FE6" w:rsidR="00655C98" w:rsidRPr="00655C98" w:rsidRDefault="00655C98" w:rsidP="00655C98">
            <w:pPr>
              <w:pStyle w:val="Listenabsatz"/>
              <w:numPr>
                <w:ilvl w:val="0"/>
                <w:numId w:val="42"/>
              </w:numPr>
            </w:pPr>
            <w:proofErr w:type="gramStart"/>
            <w:r>
              <w:t>625 :</w:t>
            </w:r>
            <w:proofErr w:type="gramEnd"/>
            <w:r>
              <w:t xml:space="preserve"> 5</w:t>
            </w:r>
          </w:p>
        </w:tc>
      </w:tr>
      <w:tr w:rsidR="00655C98" w:rsidRPr="000E639A" w14:paraId="5A68AA8D" w14:textId="77777777" w:rsidTr="00C768B9">
        <w:trPr>
          <w:trHeight w:val="327"/>
        </w:trPr>
        <w:tc>
          <w:tcPr>
            <w:tcW w:w="608" w:type="dxa"/>
          </w:tcPr>
          <w:p w14:paraId="1591E0CA" w14:textId="6BCF73B5" w:rsidR="00655C98" w:rsidRPr="00E0758C" w:rsidRDefault="00655C98" w:rsidP="003E2E3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096C731" wp14:editId="03644D97">
                  <wp:extent cx="360000" cy="272386"/>
                  <wp:effectExtent l="0" t="0" r="254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8695FC1" w14:textId="7CCF918A" w:rsidR="00655C98" w:rsidRDefault="00655C98" w:rsidP="003E2E39">
            <w:pPr>
              <w:pStyle w:val="Nummerierung"/>
            </w:pPr>
            <w:r>
              <w:t>b)</w:t>
            </w:r>
          </w:p>
        </w:tc>
        <w:tc>
          <w:tcPr>
            <w:tcW w:w="8041" w:type="dxa"/>
            <w:gridSpan w:val="2"/>
          </w:tcPr>
          <w:p w14:paraId="273BC8A3" w14:textId="77777777" w:rsidR="00655C98" w:rsidRDefault="00655C98" w:rsidP="00655C98">
            <w:pPr>
              <w:ind w:left="284" w:hanging="284"/>
            </w:pPr>
            <w:r w:rsidRPr="00655C98">
              <w:t>Vergleicht eure Rechenwege.</w:t>
            </w:r>
          </w:p>
          <w:p w14:paraId="0097CB8E" w14:textId="7470D22C" w:rsidR="00655C98" w:rsidRDefault="00655C98" w:rsidP="00655C98">
            <w:pPr>
              <w:ind w:left="284" w:hanging="284"/>
            </w:pPr>
          </w:p>
        </w:tc>
      </w:tr>
      <w:tr w:rsidR="00655C98" w:rsidRPr="000E639A" w14:paraId="28A697BD" w14:textId="77777777" w:rsidTr="00C768B9">
        <w:trPr>
          <w:trHeight w:val="327"/>
        </w:trPr>
        <w:tc>
          <w:tcPr>
            <w:tcW w:w="608" w:type="dxa"/>
          </w:tcPr>
          <w:p w14:paraId="6E598193" w14:textId="77777777" w:rsidR="00655C98" w:rsidRDefault="00655C98" w:rsidP="003E2E39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ACCC8F4" w14:textId="217DE961" w:rsidR="00655C98" w:rsidRDefault="00655C98" w:rsidP="003E2E39">
            <w:pPr>
              <w:pStyle w:val="Nummerierung"/>
            </w:pPr>
            <w:r>
              <w:t>c)</w:t>
            </w:r>
          </w:p>
        </w:tc>
        <w:tc>
          <w:tcPr>
            <w:tcW w:w="8041" w:type="dxa"/>
            <w:gridSpan w:val="2"/>
          </w:tcPr>
          <w:p w14:paraId="363EEF6B" w14:textId="77777777" w:rsidR="00655C98" w:rsidRDefault="00655C98" w:rsidP="00655C98">
            <w:pPr>
              <w:ind w:left="284" w:hanging="284"/>
            </w:pPr>
            <w:r w:rsidRPr="00655C98">
              <w:t xml:space="preserve">Rechne die Aufgabe </w:t>
            </w:r>
            <w:proofErr w:type="gramStart"/>
            <w:r w:rsidRPr="00655C98">
              <w:rPr>
                <w:b/>
                <w:bCs/>
              </w:rPr>
              <w:t>256 :</w:t>
            </w:r>
            <w:proofErr w:type="gramEnd"/>
            <w:r w:rsidRPr="00655C98">
              <w:rPr>
                <w:b/>
                <w:bCs/>
              </w:rPr>
              <w:t xml:space="preserve"> 4</w:t>
            </w:r>
            <w:r w:rsidRPr="00655C98">
              <w:t>.</w:t>
            </w:r>
          </w:p>
          <w:p w14:paraId="1D462FDB" w14:textId="2871F133" w:rsidR="00655C98" w:rsidRPr="00655C98" w:rsidRDefault="00655C98" w:rsidP="00655C98">
            <w:pPr>
              <w:ind w:left="284" w:hanging="284"/>
            </w:pPr>
          </w:p>
        </w:tc>
      </w:tr>
      <w:tr w:rsidR="00655C98" w:rsidRPr="000E639A" w14:paraId="20C729CD" w14:textId="77777777" w:rsidTr="00C768B9">
        <w:trPr>
          <w:trHeight w:val="327"/>
        </w:trPr>
        <w:tc>
          <w:tcPr>
            <w:tcW w:w="608" w:type="dxa"/>
          </w:tcPr>
          <w:p w14:paraId="09C59BCF" w14:textId="77777777" w:rsidR="00655C98" w:rsidRDefault="00655C98" w:rsidP="003E2E39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CF706EC" w14:textId="062EB314" w:rsidR="00655C98" w:rsidRDefault="00655C98" w:rsidP="003E2E39">
            <w:pPr>
              <w:pStyle w:val="Nummerierung"/>
            </w:pPr>
            <w:r>
              <w:t>d)</w:t>
            </w:r>
          </w:p>
        </w:tc>
        <w:tc>
          <w:tcPr>
            <w:tcW w:w="8041" w:type="dxa"/>
            <w:gridSpan w:val="2"/>
          </w:tcPr>
          <w:p w14:paraId="682F8607" w14:textId="77777777" w:rsidR="00655C98" w:rsidRDefault="00655C98" w:rsidP="00655C98">
            <w:pPr>
              <w:ind w:left="284" w:hanging="284"/>
            </w:pPr>
            <w:r>
              <w:t xml:space="preserve">Ist dein Rechenweg in Aufgabe </w:t>
            </w:r>
            <w:r w:rsidRPr="00655C98">
              <w:rPr>
                <w:b/>
                <w:color w:val="327A86" w:themeColor="text2"/>
              </w:rPr>
              <w:t>c)</w:t>
            </w:r>
            <w:r>
              <w:t xml:space="preserve"> der kürzeste Weg? </w:t>
            </w:r>
          </w:p>
          <w:p w14:paraId="62871F9C" w14:textId="77777777" w:rsidR="00655C98" w:rsidRDefault="00655C98" w:rsidP="00655C98">
            <w:pPr>
              <w:ind w:left="284" w:hanging="284"/>
            </w:pPr>
            <w:r>
              <w:t>Kannst du einen noch kürzeren Weg finden?</w:t>
            </w:r>
          </w:p>
          <w:p w14:paraId="2BD18AD0" w14:textId="5F6FE3E8" w:rsidR="00655C98" w:rsidRPr="00655C98" w:rsidRDefault="00655C98" w:rsidP="00655C98">
            <w:pPr>
              <w:ind w:left="284" w:hanging="284"/>
            </w:pPr>
          </w:p>
        </w:tc>
      </w:tr>
      <w:tr w:rsidR="00655C98" w:rsidRPr="000E639A" w14:paraId="13E4CF79" w14:textId="77777777" w:rsidTr="00C768B9">
        <w:trPr>
          <w:trHeight w:val="327"/>
        </w:trPr>
        <w:tc>
          <w:tcPr>
            <w:tcW w:w="608" w:type="dxa"/>
          </w:tcPr>
          <w:p w14:paraId="2040D699" w14:textId="77777777" w:rsidR="00655C98" w:rsidRDefault="00655C98" w:rsidP="003E2E39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275705D" w14:textId="23AABBC3" w:rsidR="00655C98" w:rsidRDefault="00655C98" w:rsidP="003E2E39">
            <w:pPr>
              <w:pStyle w:val="Nummerierung"/>
            </w:pPr>
            <w:r>
              <w:t>e)</w:t>
            </w:r>
          </w:p>
        </w:tc>
        <w:tc>
          <w:tcPr>
            <w:tcW w:w="8041" w:type="dxa"/>
            <w:gridSpan w:val="2"/>
          </w:tcPr>
          <w:p w14:paraId="658966CE" w14:textId="77777777" w:rsidR="00655C98" w:rsidRDefault="00655C98" w:rsidP="00655C98">
            <w:pPr>
              <w:ind w:left="284" w:hanging="284"/>
            </w:pPr>
            <w:r>
              <w:t xml:space="preserve">Kontrolliere dein Ergebnis aus Aufgabe </w:t>
            </w:r>
            <w:r w:rsidRPr="00655C98">
              <w:rPr>
                <w:b/>
                <w:color w:val="327A86" w:themeColor="text2"/>
              </w:rPr>
              <w:t>c)</w:t>
            </w:r>
            <w:r w:rsidRPr="00655C98">
              <w:t>.</w:t>
            </w:r>
            <w:r>
              <w:t xml:space="preserve"> </w:t>
            </w:r>
          </w:p>
          <w:p w14:paraId="1E649640" w14:textId="6339D369" w:rsidR="00655C98" w:rsidRPr="00655C98" w:rsidRDefault="00655C98" w:rsidP="00655C98">
            <w:pPr>
              <w:ind w:left="284" w:hanging="284"/>
            </w:pPr>
            <w:r>
              <w:t>Mache dazu eine Probe mit einer passenden Malaufgabe.</w:t>
            </w:r>
          </w:p>
        </w:tc>
      </w:tr>
    </w:tbl>
    <w:p w14:paraId="574F41C8" w14:textId="77777777" w:rsidR="00655C98" w:rsidRDefault="00655C98" w:rsidP="00950DF0"/>
    <w:sectPr w:rsidR="00655C98" w:rsidSect="006259AD">
      <w:headerReference w:type="default" r:id="rId7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0624C" w14:textId="77777777" w:rsidR="006F5E26" w:rsidRDefault="006F5E26" w:rsidP="00F56440">
      <w:r>
        <w:separator/>
      </w:r>
    </w:p>
    <w:p w14:paraId="00E7AF11" w14:textId="77777777" w:rsidR="006F5E26" w:rsidRDefault="006F5E26" w:rsidP="00F56440"/>
    <w:p w14:paraId="5333CE28" w14:textId="77777777" w:rsidR="006F5E26" w:rsidRDefault="006F5E26" w:rsidP="00F56440"/>
    <w:p w14:paraId="0578B59A" w14:textId="77777777" w:rsidR="006F5E26" w:rsidRDefault="006F5E26" w:rsidP="00F56440"/>
    <w:p w14:paraId="02DB90BE" w14:textId="77777777" w:rsidR="006F5E26" w:rsidRDefault="006F5E26"/>
    <w:p w14:paraId="3C4C7A8D" w14:textId="77777777" w:rsidR="006F5E26" w:rsidRDefault="006F5E26"/>
    <w:p w14:paraId="5D064F89" w14:textId="77777777" w:rsidR="006F5E26" w:rsidRDefault="006F5E26"/>
  </w:endnote>
  <w:endnote w:type="continuationSeparator" w:id="0">
    <w:p w14:paraId="1021FD21" w14:textId="77777777" w:rsidR="006F5E26" w:rsidRDefault="006F5E26" w:rsidP="00F56440">
      <w:r>
        <w:continuationSeparator/>
      </w:r>
    </w:p>
    <w:p w14:paraId="02F8900B" w14:textId="77777777" w:rsidR="006F5E26" w:rsidRDefault="006F5E26" w:rsidP="00F56440"/>
    <w:p w14:paraId="14BA9A30" w14:textId="77777777" w:rsidR="006F5E26" w:rsidRDefault="006F5E26" w:rsidP="00F56440"/>
    <w:p w14:paraId="55B9F303" w14:textId="77777777" w:rsidR="006F5E26" w:rsidRDefault="006F5E26" w:rsidP="00F56440"/>
    <w:p w14:paraId="59ACA72F" w14:textId="77777777" w:rsidR="006F5E26" w:rsidRDefault="006F5E26"/>
    <w:p w14:paraId="4F96A1E5" w14:textId="77777777" w:rsidR="006F5E26" w:rsidRDefault="006F5E26"/>
    <w:p w14:paraId="60CDB6A4" w14:textId="77777777" w:rsidR="006F5E26" w:rsidRDefault="006F5E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8F5F" w14:textId="77777777" w:rsidR="001D223B" w:rsidRDefault="001D223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313608A0" w:rsidR="00DA581C" w:rsidRDefault="00DA581C" w:rsidP="003F0902">
    <w:pPr>
      <w:pStyle w:val="Fuzeile"/>
      <w:jc w:val="left"/>
    </w:pPr>
  </w:p>
  <w:p w14:paraId="00F5BA18" w14:textId="6DF0E7A2" w:rsidR="00A77575" w:rsidRDefault="00A77575" w:rsidP="003F0902">
    <w:pPr>
      <w:pStyle w:val="Fuzeile"/>
      <w:jc w:val="left"/>
    </w:pPr>
  </w:p>
  <w:p w14:paraId="45F8C836" w14:textId="77777777" w:rsidR="00A77575" w:rsidRDefault="00A77575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CA10" w14:textId="77777777" w:rsidR="001D223B" w:rsidRDefault="001D223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4381E" w14:textId="68D1B78A" w:rsidR="00A77575" w:rsidRPr="002150E8" w:rsidRDefault="00A77575" w:rsidP="00A77575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FFE7182" wp14:editId="7F55425C">
          <wp:extent cx="569562" cy="199347"/>
          <wp:effectExtent l="0" t="0" r="2540" b="0"/>
          <wp:docPr id="1527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22CE4A91" w14:textId="77777777" w:rsidR="00DA581C" w:rsidRPr="00A77575" w:rsidRDefault="00DA581C" w:rsidP="00A77575">
    <w:pPr>
      <w:pStyle w:val="Fuzeile"/>
      <w:jc w:val="left"/>
    </w:pPr>
  </w:p>
  <w:p w14:paraId="1C0E1CA4" w14:textId="77777777" w:rsidR="00677548" w:rsidRDefault="0067754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1AF0" w14:textId="26A186C3" w:rsidR="00DA581C" w:rsidRPr="002150E8" w:rsidRDefault="00DA581C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528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="00EC445C" w:rsidRPr="00E84CEA">
      <w:rPr>
        <w:color w:val="737373" w:themeColor="accent3"/>
        <w:sz w:val="17"/>
        <w:szCs w:val="18"/>
      </w:rPr>
      <w:t xml:space="preserve"> </w:t>
    </w:r>
  </w:p>
  <w:p w14:paraId="0CDB8E6C" w14:textId="77777777" w:rsidR="00DA581C" w:rsidRPr="00B2327C" w:rsidRDefault="00DA581C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C77C8" w14:textId="77777777" w:rsidR="006F5E26" w:rsidRDefault="006F5E26" w:rsidP="00F56440">
      <w:r>
        <w:separator/>
      </w:r>
    </w:p>
    <w:p w14:paraId="465BFBE3" w14:textId="77777777" w:rsidR="006F5E26" w:rsidRDefault="006F5E26" w:rsidP="00F56440"/>
    <w:p w14:paraId="51DB1133" w14:textId="77777777" w:rsidR="006F5E26" w:rsidRDefault="006F5E26" w:rsidP="00F56440"/>
    <w:p w14:paraId="5C2FB448" w14:textId="77777777" w:rsidR="006F5E26" w:rsidRDefault="006F5E26" w:rsidP="00F56440"/>
    <w:p w14:paraId="2D24176F" w14:textId="77777777" w:rsidR="006F5E26" w:rsidRDefault="006F5E26"/>
    <w:p w14:paraId="5CA3B8AA" w14:textId="77777777" w:rsidR="006F5E26" w:rsidRDefault="006F5E26"/>
    <w:p w14:paraId="0FF04C92" w14:textId="77777777" w:rsidR="006F5E26" w:rsidRDefault="006F5E26"/>
  </w:footnote>
  <w:footnote w:type="continuationSeparator" w:id="0">
    <w:p w14:paraId="36C3BCE5" w14:textId="77777777" w:rsidR="006F5E26" w:rsidRDefault="006F5E26" w:rsidP="00F56440">
      <w:r>
        <w:continuationSeparator/>
      </w:r>
    </w:p>
    <w:p w14:paraId="0E3276CF" w14:textId="77777777" w:rsidR="006F5E26" w:rsidRDefault="006F5E26" w:rsidP="00F56440"/>
    <w:p w14:paraId="41049FF7" w14:textId="77777777" w:rsidR="006F5E26" w:rsidRDefault="006F5E26" w:rsidP="00F56440"/>
    <w:p w14:paraId="6979AC7B" w14:textId="77777777" w:rsidR="006F5E26" w:rsidRDefault="006F5E26" w:rsidP="00F56440"/>
    <w:p w14:paraId="7BDADE25" w14:textId="77777777" w:rsidR="006F5E26" w:rsidRDefault="006F5E26"/>
    <w:p w14:paraId="16892E20" w14:textId="77777777" w:rsidR="006F5E26" w:rsidRDefault="006F5E26"/>
    <w:p w14:paraId="27BB3EB2" w14:textId="77777777" w:rsidR="006F5E26" w:rsidRDefault="006F5E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AA21" w14:textId="77777777" w:rsidR="001D223B" w:rsidRDefault="001D22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DA581C" w:rsidRPr="00E0758C" w:rsidRDefault="00DA581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A581C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DA581C" w:rsidRPr="00E0758C" w:rsidRDefault="00DA581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DA581C" w:rsidRPr="00E17AE8" w:rsidRDefault="00DA581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DF11" w14:textId="77777777" w:rsidR="001D223B" w:rsidRDefault="001D223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DA581C" w:rsidRPr="00E0758C" w:rsidRDefault="00DA581C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DA581C" w:rsidRPr="00E0758C" w14:paraId="06CBE8C3" w14:textId="77777777" w:rsidTr="00E6190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0E13992B" w:rsidR="00DA581C" w:rsidRPr="00E0758C" w:rsidRDefault="001D223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0E7BEE5" wp14:editId="3D05C177">
                <wp:simplePos x="0" y="0"/>
                <wp:positionH relativeFrom="column">
                  <wp:posOffset>-26670</wp:posOffset>
                </wp:positionH>
                <wp:positionV relativeFrom="paragraph">
                  <wp:posOffset>15240</wp:posOffset>
                </wp:positionV>
                <wp:extent cx="495300" cy="247650"/>
                <wp:effectExtent l="0" t="0" r="0" b="6350"/>
                <wp:wrapNone/>
                <wp:docPr id="37757909" name="Grafik 377579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/>
                        <pic:cNvPicPr/>
                      </pic:nvPicPr>
                      <pic:blipFill>
                        <a:blip r:embed="rId1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2123C809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 w:rsidR="002C3BD7">
            <w:rPr>
              <w:color w:val="706F6F"/>
              <w:sz w:val="20"/>
              <w:szCs w:val="20"/>
            </w:rPr>
            <w:t>6</w:t>
          </w:r>
          <w:r w:rsidR="00EB33CD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15273" name="Grafik 15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6A40A399" w:rsidR="00DA581C" w:rsidRPr="00E17AE8" w:rsidRDefault="00DA581C" w:rsidP="0084766C"/>
  <w:p w14:paraId="21B57FF4" w14:textId="77777777" w:rsidR="00677548" w:rsidRDefault="0067754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2385" w14:textId="77777777" w:rsidR="00EB33CD" w:rsidRPr="00E0758C" w:rsidRDefault="00EB33C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EB33CD" w:rsidRPr="00E0758C" w14:paraId="631E5B7D" w14:textId="77777777" w:rsidTr="001D223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FC089F3" w14:textId="77777777" w:rsidR="00EB33CD" w:rsidRPr="00E0758C" w:rsidRDefault="00EB33CD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4A8B389D" wp14:editId="0868429D">
                <wp:simplePos x="0" y="0"/>
                <wp:positionH relativeFrom="column">
                  <wp:posOffset>-57150</wp:posOffset>
                </wp:positionH>
                <wp:positionV relativeFrom="paragraph">
                  <wp:posOffset>35560</wp:posOffset>
                </wp:positionV>
                <wp:extent cx="431800" cy="287655"/>
                <wp:effectExtent l="0" t="0" r="0" b="0"/>
                <wp:wrapNone/>
                <wp:docPr id="15275" name="Grafik 15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878E094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4C7B8A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12C1495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6886CD1" wp14:editId="6AC394B8">
                <wp:extent cx="337235" cy="324000"/>
                <wp:effectExtent l="0" t="0" r="5715" b="0"/>
                <wp:docPr id="15278" name="Grafik 15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A8BDEF" w14:textId="77777777" w:rsidR="00EB33CD" w:rsidRPr="00E17AE8" w:rsidRDefault="00EB33CD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9036" w14:textId="77777777" w:rsidR="00EB33CD" w:rsidRPr="00E0758C" w:rsidRDefault="00EB33C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EB33CD" w:rsidRPr="00E0758C" w14:paraId="50143C66" w14:textId="77777777" w:rsidTr="001D223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F024BA6" w14:textId="77777777" w:rsidR="00EB33CD" w:rsidRPr="00E0758C" w:rsidRDefault="00EB33CD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390991AE" wp14:editId="72714726">
                <wp:simplePos x="0" y="0"/>
                <wp:positionH relativeFrom="column">
                  <wp:posOffset>-87630</wp:posOffset>
                </wp:positionH>
                <wp:positionV relativeFrom="paragraph">
                  <wp:posOffset>0</wp:posOffset>
                </wp:positionV>
                <wp:extent cx="505460" cy="287655"/>
                <wp:effectExtent l="0" t="0" r="0" b="0"/>
                <wp:wrapNone/>
                <wp:docPr id="15279" name="Grafik 15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" name="Grafik 1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46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1CE597" w14:textId="48A1DB7C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093DF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558676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B7BB83" wp14:editId="7AA16375">
                <wp:extent cx="337235" cy="324000"/>
                <wp:effectExtent l="0" t="0" r="5715" b="0"/>
                <wp:docPr id="15280" name="Grafik 15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35E0599" w14:textId="77777777" w:rsidR="00EB33CD" w:rsidRPr="00E17AE8" w:rsidRDefault="00EB33CD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04CF" w14:textId="14A1F037" w:rsidR="00DA581C" w:rsidRDefault="00DA581C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DA581C" w:rsidRPr="00E0758C" w14:paraId="0EAA86BF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DA581C" w:rsidRPr="00E0758C" w:rsidRDefault="00DA581C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1FF11ED9" wp14:editId="5C5C85A7">
                <wp:simplePos x="0" y="0"/>
                <wp:positionH relativeFrom="column">
                  <wp:posOffset>-92710</wp:posOffset>
                </wp:positionH>
                <wp:positionV relativeFrom="paragraph">
                  <wp:posOffset>36195</wp:posOffset>
                </wp:positionV>
                <wp:extent cx="575310" cy="287655"/>
                <wp:effectExtent l="0" t="0" r="0" b="4445"/>
                <wp:wrapNone/>
                <wp:docPr id="15281" name="Grafik 15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fik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5308E80D" w:rsidR="00DA581C" w:rsidRPr="00E0758C" w:rsidRDefault="00D678C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sicher mit Stufenzahlen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76A84213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D678CD">
            <w:rPr>
              <w:color w:val="737373" w:themeColor="accent3"/>
              <w:sz w:val="18"/>
              <w:szCs w:val="18"/>
            </w:rPr>
            <w:t>6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15282" name="Grafik 15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DA581C" w:rsidRPr="00E17AE8" w:rsidRDefault="00DA581C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AA9A" w14:textId="77777777" w:rsidR="002D522F" w:rsidRDefault="002D522F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D522F" w:rsidRPr="00E0758C" w14:paraId="1060054F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A3A00C" w14:textId="77777777" w:rsidR="002D522F" w:rsidRPr="00E0758C" w:rsidRDefault="002D522F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4384" behindDoc="0" locked="0" layoutInCell="1" allowOverlap="1" wp14:anchorId="1409E271" wp14:editId="0D326EF7">
                <wp:simplePos x="0" y="0"/>
                <wp:positionH relativeFrom="column">
                  <wp:posOffset>6350</wp:posOffset>
                </wp:positionH>
                <wp:positionV relativeFrom="paragraph">
                  <wp:posOffset>0</wp:posOffset>
                </wp:positionV>
                <wp:extent cx="444500" cy="287655"/>
                <wp:effectExtent l="0" t="0" r="0" b="0"/>
                <wp:wrapNone/>
                <wp:docPr id="90" name="Grafik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" name="Grafik 23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53FDEDA" w14:textId="333096B6" w:rsidR="002D522F" w:rsidRPr="00E0758C" w:rsidRDefault="002D522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2D522F">
            <w:rPr>
              <w:color w:val="706F6F"/>
              <w:sz w:val="20"/>
              <w:szCs w:val="20"/>
            </w:rPr>
            <w:t>Ich kann sicher multiplizieren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5519A7" w14:textId="07E9E03F" w:rsidR="002D522F" w:rsidRPr="00E0758C" w:rsidRDefault="002D522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6B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1C5E7F2" w14:textId="77777777" w:rsidR="002D522F" w:rsidRPr="00E0758C" w:rsidRDefault="002D522F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1FA684B" wp14:editId="7E7FC5FB">
                <wp:extent cx="337235" cy="324000"/>
                <wp:effectExtent l="0" t="0" r="5715" b="0"/>
                <wp:docPr id="91" name="Grafik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B86BBC" w14:textId="77777777" w:rsidR="002D522F" w:rsidRPr="00E17AE8" w:rsidRDefault="002D522F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B313" w14:textId="73A3A739" w:rsidR="00950DF0" w:rsidRDefault="00950DF0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50DF0" w:rsidRPr="00E0758C" w14:paraId="1949339E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F20AE80" w14:textId="685326EC" w:rsidR="00950DF0" w:rsidRPr="00E0758C" w:rsidRDefault="001D223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530CA848" wp14:editId="6CB24DEB">
                <wp:simplePos x="0" y="0"/>
                <wp:positionH relativeFrom="column">
                  <wp:posOffset>-1905</wp:posOffset>
                </wp:positionH>
                <wp:positionV relativeFrom="paragraph">
                  <wp:posOffset>93980</wp:posOffset>
                </wp:positionV>
                <wp:extent cx="476250" cy="238125"/>
                <wp:effectExtent l="0" t="0" r="0" b="0"/>
                <wp:wrapNone/>
                <wp:docPr id="203" name="Grafi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Grafik 20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D35319" w14:textId="6B2C3EAC" w:rsidR="00950DF0" w:rsidRPr="00E0758C" w:rsidRDefault="00DC3B99" w:rsidP="00DC3B99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>Ich kann sicher dividieren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279D73" w14:textId="42DFDA39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6C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D04DE5" w14:textId="77777777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853E2E" wp14:editId="5BAF6451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4DFDC1" w14:textId="77777777" w:rsidR="00950DF0" w:rsidRPr="00E17AE8" w:rsidRDefault="00950DF0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118D"/>
    <w:multiLevelType w:val="hybridMultilevel"/>
    <w:tmpl w:val="1582763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9612D"/>
    <w:multiLevelType w:val="hybridMultilevel"/>
    <w:tmpl w:val="43E03E6C"/>
    <w:lvl w:ilvl="0" w:tplc="FFFFFFFF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92C07D3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2467A5"/>
    <w:multiLevelType w:val="hybridMultilevel"/>
    <w:tmpl w:val="4D9CD554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819E7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3E38AE"/>
    <w:multiLevelType w:val="hybridMultilevel"/>
    <w:tmpl w:val="D19602D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A93CF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12127C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D33D8B"/>
    <w:multiLevelType w:val="hybridMultilevel"/>
    <w:tmpl w:val="1582763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D222B4"/>
    <w:multiLevelType w:val="hybridMultilevel"/>
    <w:tmpl w:val="BAA865A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EB4A1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1423A6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08302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185475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C65DA5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A54A0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BE748A7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B5253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826B7B"/>
    <w:multiLevelType w:val="hybridMultilevel"/>
    <w:tmpl w:val="A39AC36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726D36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2E34049"/>
    <w:multiLevelType w:val="hybridMultilevel"/>
    <w:tmpl w:val="1482258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760715"/>
    <w:multiLevelType w:val="hybridMultilevel"/>
    <w:tmpl w:val="25580D9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01AC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511E48"/>
    <w:multiLevelType w:val="hybridMultilevel"/>
    <w:tmpl w:val="9288F53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F37861"/>
    <w:multiLevelType w:val="hybridMultilevel"/>
    <w:tmpl w:val="6C0C73F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C0AC0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0B3D0B"/>
    <w:multiLevelType w:val="hybridMultilevel"/>
    <w:tmpl w:val="079AE4A6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75155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337608"/>
    <w:multiLevelType w:val="hybridMultilevel"/>
    <w:tmpl w:val="4D2844E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E068E2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E5331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5D07C0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3E20C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B22BCA"/>
    <w:multiLevelType w:val="hybridMultilevel"/>
    <w:tmpl w:val="2A2AF1A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063A5"/>
    <w:multiLevelType w:val="hybridMultilevel"/>
    <w:tmpl w:val="FEEA05D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F038BA"/>
    <w:multiLevelType w:val="hybridMultilevel"/>
    <w:tmpl w:val="364A3E2C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02578"/>
    <w:multiLevelType w:val="hybridMultilevel"/>
    <w:tmpl w:val="43E03E6C"/>
    <w:lvl w:ilvl="0" w:tplc="91DE94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B4782E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7921415">
    <w:abstractNumId w:val="16"/>
  </w:num>
  <w:num w:numId="2" w16cid:durableId="239682603">
    <w:abstractNumId w:val="4"/>
  </w:num>
  <w:num w:numId="3" w16cid:durableId="1271084616">
    <w:abstractNumId w:val="18"/>
  </w:num>
  <w:num w:numId="4" w16cid:durableId="822621437">
    <w:abstractNumId w:val="22"/>
  </w:num>
  <w:num w:numId="5" w16cid:durableId="1201479666">
    <w:abstractNumId w:val="9"/>
  </w:num>
  <w:num w:numId="6" w16cid:durableId="1199390952">
    <w:abstractNumId w:val="12"/>
  </w:num>
  <w:num w:numId="7" w16cid:durableId="1122000226">
    <w:abstractNumId w:val="14"/>
  </w:num>
  <w:num w:numId="8" w16cid:durableId="1337153509">
    <w:abstractNumId w:val="36"/>
  </w:num>
  <w:num w:numId="9" w16cid:durableId="2104914098">
    <w:abstractNumId w:val="35"/>
  </w:num>
  <w:num w:numId="10" w16cid:durableId="1566337045">
    <w:abstractNumId w:val="34"/>
  </w:num>
  <w:num w:numId="11" w16cid:durableId="377050174">
    <w:abstractNumId w:val="7"/>
  </w:num>
  <w:num w:numId="12" w16cid:durableId="1591038348">
    <w:abstractNumId w:val="5"/>
  </w:num>
  <w:num w:numId="13" w16cid:durableId="1431009364">
    <w:abstractNumId w:val="2"/>
  </w:num>
  <w:num w:numId="14" w16cid:durableId="331177733">
    <w:abstractNumId w:val="17"/>
  </w:num>
  <w:num w:numId="15" w16cid:durableId="1191648905">
    <w:abstractNumId w:val="8"/>
  </w:num>
  <w:num w:numId="16" w16cid:durableId="74910554">
    <w:abstractNumId w:val="23"/>
  </w:num>
  <w:num w:numId="17" w16cid:durableId="1664627286">
    <w:abstractNumId w:val="19"/>
  </w:num>
  <w:num w:numId="18" w16cid:durableId="802963329">
    <w:abstractNumId w:val="40"/>
  </w:num>
  <w:num w:numId="19" w16cid:durableId="1757821920">
    <w:abstractNumId w:val="24"/>
  </w:num>
  <w:num w:numId="20" w16cid:durableId="1103723009">
    <w:abstractNumId w:val="1"/>
  </w:num>
  <w:num w:numId="21" w16cid:durableId="742021428">
    <w:abstractNumId w:val="6"/>
  </w:num>
  <w:num w:numId="22" w16cid:durableId="1637300189">
    <w:abstractNumId w:val="25"/>
  </w:num>
  <w:num w:numId="23" w16cid:durableId="2137868309">
    <w:abstractNumId w:val="38"/>
  </w:num>
  <w:num w:numId="24" w16cid:durableId="1851554801">
    <w:abstractNumId w:val="27"/>
  </w:num>
  <w:num w:numId="25" w16cid:durableId="443039370">
    <w:abstractNumId w:val="29"/>
  </w:num>
  <w:num w:numId="26" w16cid:durableId="1357072435">
    <w:abstractNumId w:val="15"/>
  </w:num>
  <w:num w:numId="27" w16cid:durableId="1906640263">
    <w:abstractNumId w:val="33"/>
  </w:num>
  <w:num w:numId="28" w16cid:durableId="1627736485">
    <w:abstractNumId w:val="32"/>
  </w:num>
  <w:num w:numId="29" w16cid:durableId="2127772567">
    <w:abstractNumId w:val="10"/>
  </w:num>
  <w:num w:numId="30" w16cid:durableId="1570921660">
    <w:abstractNumId w:val="41"/>
  </w:num>
  <w:num w:numId="31" w16cid:durableId="1787504462">
    <w:abstractNumId w:val="20"/>
  </w:num>
  <w:num w:numId="32" w16cid:durableId="397021015">
    <w:abstractNumId w:val="13"/>
  </w:num>
  <w:num w:numId="33" w16cid:durableId="1156383158">
    <w:abstractNumId w:val="26"/>
  </w:num>
  <w:num w:numId="34" w16cid:durableId="198249270">
    <w:abstractNumId w:val="0"/>
  </w:num>
  <w:num w:numId="35" w16cid:durableId="2097363935">
    <w:abstractNumId w:val="31"/>
  </w:num>
  <w:num w:numId="36" w16cid:durableId="1566451097">
    <w:abstractNumId w:val="11"/>
  </w:num>
  <w:num w:numId="37" w16cid:durableId="982850542">
    <w:abstractNumId w:val="21"/>
  </w:num>
  <w:num w:numId="38" w16cid:durableId="2035036825">
    <w:abstractNumId w:val="28"/>
  </w:num>
  <w:num w:numId="39" w16cid:durableId="2112697944">
    <w:abstractNumId w:val="30"/>
  </w:num>
  <w:num w:numId="40" w16cid:durableId="1772044078">
    <w:abstractNumId w:val="3"/>
  </w:num>
  <w:num w:numId="41" w16cid:durableId="823743148">
    <w:abstractNumId w:val="37"/>
  </w:num>
  <w:num w:numId="42" w16cid:durableId="1779451595">
    <w:abstractNumId w:val="3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4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BD3"/>
    <w:rsid w:val="00004F79"/>
    <w:rsid w:val="000052CA"/>
    <w:rsid w:val="00010863"/>
    <w:rsid w:val="00011C8C"/>
    <w:rsid w:val="00013060"/>
    <w:rsid w:val="00014336"/>
    <w:rsid w:val="00020370"/>
    <w:rsid w:val="000208A8"/>
    <w:rsid w:val="00021B05"/>
    <w:rsid w:val="00024CED"/>
    <w:rsid w:val="00026F34"/>
    <w:rsid w:val="00030B49"/>
    <w:rsid w:val="000358FA"/>
    <w:rsid w:val="0003654F"/>
    <w:rsid w:val="00037D28"/>
    <w:rsid w:val="000425FD"/>
    <w:rsid w:val="00042F87"/>
    <w:rsid w:val="00045C57"/>
    <w:rsid w:val="000469CA"/>
    <w:rsid w:val="00047413"/>
    <w:rsid w:val="00047A4E"/>
    <w:rsid w:val="0005096B"/>
    <w:rsid w:val="0005153C"/>
    <w:rsid w:val="00052716"/>
    <w:rsid w:val="0005424B"/>
    <w:rsid w:val="000542D5"/>
    <w:rsid w:val="00062176"/>
    <w:rsid w:val="00076180"/>
    <w:rsid w:val="00076A10"/>
    <w:rsid w:val="000810C2"/>
    <w:rsid w:val="00081AEE"/>
    <w:rsid w:val="00084C99"/>
    <w:rsid w:val="00085A82"/>
    <w:rsid w:val="000862D7"/>
    <w:rsid w:val="00091648"/>
    <w:rsid w:val="00091B11"/>
    <w:rsid w:val="0009400B"/>
    <w:rsid w:val="00095D18"/>
    <w:rsid w:val="000970F9"/>
    <w:rsid w:val="00097784"/>
    <w:rsid w:val="000A2473"/>
    <w:rsid w:val="000A389A"/>
    <w:rsid w:val="000A412F"/>
    <w:rsid w:val="000B35BC"/>
    <w:rsid w:val="000B7134"/>
    <w:rsid w:val="000C0FE2"/>
    <w:rsid w:val="000C2381"/>
    <w:rsid w:val="000C315D"/>
    <w:rsid w:val="000C4495"/>
    <w:rsid w:val="000C56AC"/>
    <w:rsid w:val="000C7083"/>
    <w:rsid w:val="000D23B2"/>
    <w:rsid w:val="000D30D1"/>
    <w:rsid w:val="000D488F"/>
    <w:rsid w:val="000D4C09"/>
    <w:rsid w:val="000E1301"/>
    <w:rsid w:val="000E1DE9"/>
    <w:rsid w:val="000E2765"/>
    <w:rsid w:val="000E639A"/>
    <w:rsid w:val="000E660C"/>
    <w:rsid w:val="000F13CD"/>
    <w:rsid w:val="000F1545"/>
    <w:rsid w:val="000F32C4"/>
    <w:rsid w:val="000F3516"/>
    <w:rsid w:val="000F669E"/>
    <w:rsid w:val="000F7F6B"/>
    <w:rsid w:val="00101357"/>
    <w:rsid w:val="001029C2"/>
    <w:rsid w:val="00104F4B"/>
    <w:rsid w:val="001113E1"/>
    <w:rsid w:val="00112BD0"/>
    <w:rsid w:val="00114B07"/>
    <w:rsid w:val="00114F3B"/>
    <w:rsid w:val="00117298"/>
    <w:rsid w:val="00117C8E"/>
    <w:rsid w:val="00120536"/>
    <w:rsid w:val="00120E67"/>
    <w:rsid w:val="0012488A"/>
    <w:rsid w:val="00125BC0"/>
    <w:rsid w:val="001262D6"/>
    <w:rsid w:val="001311F3"/>
    <w:rsid w:val="001312A6"/>
    <w:rsid w:val="00133C95"/>
    <w:rsid w:val="00133CDA"/>
    <w:rsid w:val="001362AD"/>
    <w:rsid w:val="00140BC5"/>
    <w:rsid w:val="0014695C"/>
    <w:rsid w:val="00146ED1"/>
    <w:rsid w:val="00146F2A"/>
    <w:rsid w:val="00147866"/>
    <w:rsid w:val="00150886"/>
    <w:rsid w:val="00150CA4"/>
    <w:rsid w:val="001559BE"/>
    <w:rsid w:val="001610F3"/>
    <w:rsid w:val="00163286"/>
    <w:rsid w:val="001638EF"/>
    <w:rsid w:val="0016462D"/>
    <w:rsid w:val="001662C7"/>
    <w:rsid w:val="001703E1"/>
    <w:rsid w:val="00170589"/>
    <w:rsid w:val="001735AF"/>
    <w:rsid w:val="00175E0C"/>
    <w:rsid w:val="00177A63"/>
    <w:rsid w:val="00180775"/>
    <w:rsid w:val="00180EC4"/>
    <w:rsid w:val="00183265"/>
    <w:rsid w:val="0018492B"/>
    <w:rsid w:val="001853AA"/>
    <w:rsid w:val="001858C2"/>
    <w:rsid w:val="0018699D"/>
    <w:rsid w:val="001921C3"/>
    <w:rsid w:val="00192D9F"/>
    <w:rsid w:val="001948F0"/>
    <w:rsid w:val="001A1780"/>
    <w:rsid w:val="001A71F1"/>
    <w:rsid w:val="001A752A"/>
    <w:rsid w:val="001A7843"/>
    <w:rsid w:val="001B23CF"/>
    <w:rsid w:val="001B249B"/>
    <w:rsid w:val="001B3139"/>
    <w:rsid w:val="001B43D2"/>
    <w:rsid w:val="001C0814"/>
    <w:rsid w:val="001C0C6A"/>
    <w:rsid w:val="001C3EE1"/>
    <w:rsid w:val="001C44D2"/>
    <w:rsid w:val="001C4682"/>
    <w:rsid w:val="001C5FEA"/>
    <w:rsid w:val="001C6C3A"/>
    <w:rsid w:val="001D1756"/>
    <w:rsid w:val="001D223B"/>
    <w:rsid w:val="001D2391"/>
    <w:rsid w:val="001D2A74"/>
    <w:rsid w:val="001D41FD"/>
    <w:rsid w:val="001D55A9"/>
    <w:rsid w:val="001D6674"/>
    <w:rsid w:val="001D7B44"/>
    <w:rsid w:val="001E08C7"/>
    <w:rsid w:val="001E287D"/>
    <w:rsid w:val="001E402C"/>
    <w:rsid w:val="001E4845"/>
    <w:rsid w:val="001E7430"/>
    <w:rsid w:val="001F16F9"/>
    <w:rsid w:val="001F2A76"/>
    <w:rsid w:val="001F4DBB"/>
    <w:rsid w:val="001F6F57"/>
    <w:rsid w:val="00202DAA"/>
    <w:rsid w:val="00204695"/>
    <w:rsid w:val="002061FE"/>
    <w:rsid w:val="00206256"/>
    <w:rsid w:val="00206AA9"/>
    <w:rsid w:val="00207138"/>
    <w:rsid w:val="00207DB7"/>
    <w:rsid w:val="00211B30"/>
    <w:rsid w:val="0021237C"/>
    <w:rsid w:val="002150E8"/>
    <w:rsid w:val="0021669C"/>
    <w:rsid w:val="00220F29"/>
    <w:rsid w:val="002274BA"/>
    <w:rsid w:val="00230A99"/>
    <w:rsid w:val="002330F5"/>
    <w:rsid w:val="0023366C"/>
    <w:rsid w:val="00235B6C"/>
    <w:rsid w:val="00240CAD"/>
    <w:rsid w:val="00241F2C"/>
    <w:rsid w:val="00243737"/>
    <w:rsid w:val="00252562"/>
    <w:rsid w:val="002543F2"/>
    <w:rsid w:val="00257D43"/>
    <w:rsid w:val="00261CE3"/>
    <w:rsid w:val="00264D79"/>
    <w:rsid w:val="00273BC7"/>
    <w:rsid w:val="00273C8A"/>
    <w:rsid w:val="00274D15"/>
    <w:rsid w:val="00276E7E"/>
    <w:rsid w:val="00281B10"/>
    <w:rsid w:val="002869C0"/>
    <w:rsid w:val="00294C69"/>
    <w:rsid w:val="0029656B"/>
    <w:rsid w:val="002969B0"/>
    <w:rsid w:val="00297993"/>
    <w:rsid w:val="002A0C91"/>
    <w:rsid w:val="002A3358"/>
    <w:rsid w:val="002B542E"/>
    <w:rsid w:val="002B594D"/>
    <w:rsid w:val="002B6B4E"/>
    <w:rsid w:val="002B7422"/>
    <w:rsid w:val="002C1315"/>
    <w:rsid w:val="002C381B"/>
    <w:rsid w:val="002C3BD7"/>
    <w:rsid w:val="002D1257"/>
    <w:rsid w:val="002D1886"/>
    <w:rsid w:val="002D3A8A"/>
    <w:rsid w:val="002D3D06"/>
    <w:rsid w:val="002D522F"/>
    <w:rsid w:val="002E0033"/>
    <w:rsid w:val="002E0053"/>
    <w:rsid w:val="002E4CF9"/>
    <w:rsid w:val="002E55B9"/>
    <w:rsid w:val="002E5993"/>
    <w:rsid w:val="002E6140"/>
    <w:rsid w:val="002F2B43"/>
    <w:rsid w:val="002F4885"/>
    <w:rsid w:val="003006A2"/>
    <w:rsid w:val="00300EA0"/>
    <w:rsid w:val="003015A2"/>
    <w:rsid w:val="0030332A"/>
    <w:rsid w:val="0030347F"/>
    <w:rsid w:val="003046D8"/>
    <w:rsid w:val="00305887"/>
    <w:rsid w:val="003079FB"/>
    <w:rsid w:val="003105B6"/>
    <w:rsid w:val="00315877"/>
    <w:rsid w:val="00316B92"/>
    <w:rsid w:val="0032057B"/>
    <w:rsid w:val="00320A30"/>
    <w:rsid w:val="0032289E"/>
    <w:rsid w:val="00324169"/>
    <w:rsid w:val="003244CA"/>
    <w:rsid w:val="00325202"/>
    <w:rsid w:val="00330B93"/>
    <w:rsid w:val="00332BA3"/>
    <w:rsid w:val="00333312"/>
    <w:rsid w:val="003338FA"/>
    <w:rsid w:val="00335B6E"/>
    <w:rsid w:val="0033677C"/>
    <w:rsid w:val="0034350A"/>
    <w:rsid w:val="0035103C"/>
    <w:rsid w:val="003514BB"/>
    <w:rsid w:val="00352164"/>
    <w:rsid w:val="00353BDB"/>
    <w:rsid w:val="00354A18"/>
    <w:rsid w:val="00354D8C"/>
    <w:rsid w:val="00354F01"/>
    <w:rsid w:val="00356617"/>
    <w:rsid w:val="00357CE4"/>
    <w:rsid w:val="00360A13"/>
    <w:rsid w:val="00360BFA"/>
    <w:rsid w:val="0036197D"/>
    <w:rsid w:val="00361DA1"/>
    <w:rsid w:val="00362FA9"/>
    <w:rsid w:val="00364A02"/>
    <w:rsid w:val="003654EE"/>
    <w:rsid w:val="003655ED"/>
    <w:rsid w:val="00365D85"/>
    <w:rsid w:val="00367D3E"/>
    <w:rsid w:val="0037445F"/>
    <w:rsid w:val="0037454C"/>
    <w:rsid w:val="00376C2F"/>
    <w:rsid w:val="0038125A"/>
    <w:rsid w:val="00383862"/>
    <w:rsid w:val="00386976"/>
    <w:rsid w:val="00386A12"/>
    <w:rsid w:val="00387E4E"/>
    <w:rsid w:val="00387E96"/>
    <w:rsid w:val="003908B0"/>
    <w:rsid w:val="00390AD4"/>
    <w:rsid w:val="00391334"/>
    <w:rsid w:val="00391BC6"/>
    <w:rsid w:val="00393206"/>
    <w:rsid w:val="003A591E"/>
    <w:rsid w:val="003A744F"/>
    <w:rsid w:val="003B03AF"/>
    <w:rsid w:val="003B04ED"/>
    <w:rsid w:val="003B04FD"/>
    <w:rsid w:val="003B0AB2"/>
    <w:rsid w:val="003B54C2"/>
    <w:rsid w:val="003B5F33"/>
    <w:rsid w:val="003B6076"/>
    <w:rsid w:val="003B6095"/>
    <w:rsid w:val="003C1E8F"/>
    <w:rsid w:val="003C3680"/>
    <w:rsid w:val="003C704E"/>
    <w:rsid w:val="003C7B7B"/>
    <w:rsid w:val="003D17F3"/>
    <w:rsid w:val="003D2DC6"/>
    <w:rsid w:val="003D3CF9"/>
    <w:rsid w:val="003D4464"/>
    <w:rsid w:val="003D5798"/>
    <w:rsid w:val="003D683B"/>
    <w:rsid w:val="003E26AC"/>
    <w:rsid w:val="003E542E"/>
    <w:rsid w:val="003E6872"/>
    <w:rsid w:val="003F00BC"/>
    <w:rsid w:val="003F0902"/>
    <w:rsid w:val="003F2652"/>
    <w:rsid w:val="003F3BD6"/>
    <w:rsid w:val="003F5602"/>
    <w:rsid w:val="003F625D"/>
    <w:rsid w:val="003F6BF5"/>
    <w:rsid w:val="003F7237"/>
    <w:rsid w:val="00401EBF"/>
    <w:rsid w:val="0040398A"/>
    <w:rsid w:val="004041C4"/>
    <w:rsid w:val="004049A0"/>
    <w:rsid w:val="00405B3A"/>
    <w:rsid w:val="00406E9D"/>
    <w:rsid w:val="0041068D"/>
    <w:rsid w:val="00411D9F"/>
    <w:rsid w:val="00415ECC"/>
    <w:rsid w:val="004161F5"/>
    <w:rsid w:val="00417354"/>
    <w:rsid w:val="00421399"/>
    <w:rsid w:val="00421559"/>
    <w:rsid w:val="004221C0"/>
    <w:rsid w:val="004236AA"/>
    <w:rsid w:val="00423B88"/>
    <w:rsid w:val="00427CE9"/>
    <w:rsid w:val="00431E38"/>
    <w:rsid w:val="004400B3"/>
    <w:rsid w:val="004410FB"/>
    <w:rsid w:val="00441287"/>
    <w:rsid w:val="004430E4"/>
    <w:rsid w:val="004443AB"/>
    <w:rsid w:val="00446100"/>
    <w:rsid w:val="00450EDC"/>
    <w:rsid w:val="00457363"/>
    <w:rsid w:val="00460900"/>
    <w:rsid w:val="00460C47"/>
    <w:rsid w:val="00460EAA"/>
    <w:rsid w:val="004629EB"/>
    <w:rsid w:val="00463F5D"/>
    <w:rsid w:val="004645C6"/>
    <w:rsid w:val="00464B53"/>
    <w:rsid w:val="00467290"/>
    <w:rsid w:val="004678CD"/>
    <w:rsid w:val="00471F26"/>
    <w:rsid w:val="00473B71"/>
    <w:rsid w:val="00477539"/>
    <w:rsid w:val="004806B4"/>
    <w:rsid w:val="0048343B"/>
    <w:rsid w:val="0048537F"/>
    <w:rsid w:val="00485714"/>
    <w:rsid w:val="00487C30"/>
    <w:rsid w:val="0049063E"/>
    <w:rsid w:val="00491962"/>
    <w:rsid w:val="00495C47"/>
    <w:rsid w:val="00496BF1"/>
    <w:rsid w:val="004A2630"/>
    <w:rsid w:val="004B006A"/>
    <w:rsid w:val="004B1E4C"/>
    <w:rsid w:val="004B43D8"/>
    <w:rsid w:val="004B453F"/>
    <w:rsid w:val="004B66BA"/>
    <w:rsid w:val="004B6B51"/>
    <w:rsid w:val="004C0FF9"/>
    <w:rsid w:val="004D01A4"/>
    <w:rsid w:val="004D033C"/>
    <w:rsid w:val="004D5108"/>
    <w:rsid w:val="004D537D"/>
    <w:rsid w:val="004D6F36"/>
    <w:rsid w:val="004E07B3"/>
    <w:rsid w:val="004E1347"/>
    <w:rsid w:val="004E5545"/>
    <w:rsid w:val="004E58D0"/>
    <w:rsid w:val="004E5F18"/>
    <w:rsid w:val="004E6D67"/>
    <w:rsid w:val="004E6E5D"/>
    <w:rsid w:val="004E7EF5"/>
    <w:rsid w:val="004F02D2"/>
    <w:rsid w:val="004F6B97"/>
    <w:rsid w:val="004F7974"/>
    <w:rsid w:val="004F797A"/>
    <w:rsid w:val="004F7D54"/>
    <w:rsid w:val="00501E04"/>
    <w:rsid w:val="00506BFA"/>
    <w:rsid w:val="00512E4A"/>
    <w:rsid w:val="005131AB"/>
    <w:rsid w:val="0051334C"/>
    <w:rsid w:val="00513F2E"/>
    <w:rsid w:val="00516206"/>
    <w:rsid w:val="0052085C"/>
    <w:rsid w:val="00523FCA"/>
    <w:rsid w:val="005256C6"/>
    <w:rsid w:val="005257A8"/>
    <w:rsid w:val="00525E77"/>
    <w:rsid w:val="005306EE"/>
    <w:rsid w:val="00530B72"/>
    <w:rsid w:val="00531DA5"/>
    <w:rsid w:val="0053264E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27FB"/>
    <w:rsid w:val="00563011"/>
    <w:rsid w:val="00564563"/>
    <w:rsid w:val="00564B52"/>
    <w:rsid w:val="00564CFB"/>
    <w:rsid w:val="005659A1"/>
    <w:rsid w:val="0056638C"/>
    <w:rsid w:val="00567846"/>
    <w:rsid w:val="0057342A"/>
    <w:rsid w:val="00575518"/>
    <w:rsid w:val="0057597F"/>
    <w:rsid w:val="0057608C"/>
    <w:rsid w:val="00576703"/>
    <w:rsid w:val="00577C8D"/>
    <w:rsid w:val="00577DDC"/>
    <w:rsid w:val="00582922"/>
    <w:rsid w:val="0058303D"/>
    <w:rsid w:val="00587F2C"/>
    <w:rsid w:val="005948D3"/>
    <w:rsid w:val="00596FF7"/>
    <w:rsid w:val="00597BCC"/>
    <w:rsid w:val="005A1B94"/>
    <w:rsid w:val="005B0745"/>
    <w:rsid w:val="005B080D"/>
    <w:rsid w:val="005B181B"/>
    <w:rsid w:val="005B2620"/>
    <w:rsid w:val="005B5F3E"/>
    <w:rsid w:val="005C0A18"/>
    <w:rsid w:val="005C24F6"/>
    <w:rsid w:val="005C26AF"/>
    <w:rsid w:val="005C3748"/>
    <w:rsid w:val="005C56C1"/>
    <w:rsid w:val="005D1C13"/>
    <w:rsid w:val="005D3569"/>
    <w:rsid w:val="005D3B6F"/>
    <w:rsid w:val="005D410F"/>
    <w:rsid w:val="005D794B"/>
    <w:rsid w:val="005E0251"/>
    <w:rsid w:val="005E1CC8"/>
    <w:rsid w:val="005E54DA"/>
    <w:rsid w:val="005E619C"/>
    <w:rsid w:val="005F0A6D"/>
    <w:rsid w:val="005F22E4"/>
    <w:rsid w:val="005F3B22"/>
    <w:rsid w:val="005F772D"/>
    <w:rsid w:val="006015F6"/>
    <w:rsid w:val="0060393B"/>
    <w:rsid w:val="00605734"/>
    <w:rsid w:val="0061029E"/>
    <w:rsid w:val="00614F05"/>
    <w:rsid w:val="00617C84"/>
    <w:rsid w:val="00624F74"/>
    <w:rsid w:val="006255A1"/>
    <w:rsid w:val="006259AD"/>
    <w:rsid w:val="006347EC"/>
    <w:rsid w:val="0063560B"/>
    <w:rsid w:val="00636CEB"/>
    <w:rsid w:val="00636D7F"/>
    <w:rsid w:val="0063719D"/>
    <w:rsid w:val="00637B96"/>
    <w:rsid w:val="00637F11"/>
    <w:rsid w:val="006410D6"/>
    <w:rsid w:val="00643F9F"/>
    <w:rsid w:val="00644F56"/>
    <w:rsid w:val="006461F5"/>
    <w:rsid w:val="00647092"/>
    <w:rsid w:val="00651822"/>
    <w:rsid w:val="006518F9"/>
    <w:rsid w:val="0065251D"/>
    <w:rsid w:val="006538B2"/>
    <w:rsid w:val="00655C98"/>
    <w:rsid w:val="00661A9A"/>
    <w:rsid w:val="006624E8"/>
    <w:rsid w:val="0066281B"/>
    <w:rsid w:val="00662B5B"/>
    <w:rsid w:val="006633EA"/>
    <w:rsid w:val="0066418D"/>
    <w:rsid w:val="00664421"/>
    <w:rsid w:val="00667BB0"/>
    <w:rsid w:val="0067180B"/>
    <w:rsid w:val="00672D13"/>
    <w:rsid w:val="00675072"/>
    <w:rsid w:val="0067534A"/>
    <w:rsid w:val="00677548"/>
    <w:rsid w:val="00681AC0"/>
    <w:rsid w:val="00681F02"/>
    <w:rsid w:val="00683518"/>
    <w:rsid w:val="0068512B"/>
    <w:rsid w:val="00685B0E"/>
    <w:rsid w:val="00685B7A"/>
    <w:rsid w:val="00686C67"/>
    <w:rsid w:val="00686FC0"/>
    <w:rsid w:val="00690B4A"/>
    <w:rsid w:val="006931EB"/>
    <w:rsid w:val="0069599F"/>
    <w:rsid w:val="00696B7F"/>
    <w:rsid w:val="006A1396"/>
    <w:rsid w:val="006A253B"/>
    <w:rsid w:val="006A5156"/>
    <w:rsid w:val="006A7431"/>
    <w:rsid w:val="006B1E07"/>
    <w:rsid w:val="006B5344"/>
    <w:rsid w:val="006B5DF2"/>
    <w:rsid w:val="006C02C9"/>
    <w:rsid w:val="006C0BB5"/>
    <w:rsid w:val="006C3538"/>
    <w:rsid w:val="006C7499"/>
    <w:rsid w:val="006D25D9"/>
    <w:rsid w:val="006D307D"/>
    <w:rsid w:val="006D3390"/>
    <w:rsid w:val="006D365B"/>
    <w:rsid w:val="006D6F3B"/>
    <w:rsid w:val="006E079D"/>
    <w:rsid w:val="006E162A"/>
    <w:rsid w:val="006E5DEC"/>
    <w:rsid w:val="006E700D"/>
    <w:rsid w:val="006F061C"/>
    <w:rsid w:val="006F0F14"/>
    <w:rsid w:val="006F2AEA"/>
    <w:rsid w:val="006F3B1C"/>
    <w:rsid w:val="006F3E4F"/>
    <w:rsid w:val="006F3F4C"/>
    <w:rsid w:val="006F5451"/>
    <w:rsid w:val="006F5E26"/>
    <w:rsid w:val="006F69BD"/>
    <w:rsid w:val="00700B74"/>
    <w:rsid w:val="00701655"/>
    <w:rsid w:val="00702322"/>
    <w:rsid w:val="00704644"/>
    <w:rsid w:val="00705357"/>
    <w:rsid w:val="00705AE4"/>
    <w:rsid w:val="0071032F"/>
    <w:rsid w:val="00712580"/>
    <w:rsid w:val="00712E67"/>
    <w:rsid w:val="00713BC3"/>
    <w:rsid w:val="007175EE"/>
    <w:rsid w:val="00723959"/>
    <w:rsid w:val="00723E53"/>
    <w:rsid w:val="00724BEB"/>
    <w:rsid w:val="0072639D"/>
    <w:rsid w:val="00727114"/>
    <w:rsid w:val="007306C0"/>
    <w:rsid w:val="00733966"/>
    <w:rsid w:val="00734981"/>
    <w:rsid w:val="0073796D"/>
    <w:rsid w:val="00737D8D"/>
    <w:rsid w:val="00740CAE"/>
    <w:rsid w:val="0074113F"/>
    <w:rsid w:val="00746580"/>
    <w:rsid w:val="00747943"/>
    <w:rsid w:val="00750506"/>
    <w:rsid w:val="0075127F"/>
    <w:rsid w:val="0075155D"/>
    <w:rsid w:val="0075194A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4FBE"/>
    <w:rsid w:val="007751B1"/>
    <w:rsid w:val="00776C43"/>
    <w:rsid w:val="00782287"/>
    <w:rsid w:val="00784962"/>
    <w:rsid w:val="007863CD"/>
    <w:rsid w:val="00786812"/>
    <w:rsid w:val="00790F21"/>
    <w:rsid w:val="00791C77"/>
    <w:rsid w:val="007929B2"/>
    <w:rsid w:val="00792FE3"/>
    <w:rsid w:val="0079477A"/>
    <w:rsid w:val="007947E8"/>
    <w:rsid w:val="00795958"/>
    <w:rsid w:val="00795F88"/>
    <w:rsid w:val="0079608D"/>
    <w:rsid w:val="0079766E"/>
    <w:rsid w:val="007A0104"/>
    <w:rsid w:val="007A149C"/>
    <w:rsid w:val="007A1C42"/>
    <w:rsid w:val="007A415A"/>
    <w:rsid w:val="007A4344"/>
    <w:rsid w:val="007A5F79"/>
    <w:rsid w:val="007A605F"/>
    <w:rsid w:val="007A6CB2"/>
    <w:rsid w:val="007A780D"/>
    <w:rsid w:val="007A7B97"/>
    <w:rsid w:val="007B153C"/>
    <w:rsid w:val="007B19C9"/>
    <w:rsid w:val="007B2454"/>
    <w:rsid w:val="007B3CFB"/>
    <w:rsid w:val="007B726E"/>
    <w:rsid w:val="007C3B5B"/>
    <w:rsid w:val="007D2DD8"/>
    <w:rsid w:val="007D3998"/>
    <w:rsid w:val="007D41B7"/>
    <w:rsid w:val="007D52D9"/>
    <w:rsid w:val="007D62DE"/>
    <w:rsid w:val="007D723D"/>
    <w:rsid w:val="007E1980"/>
    <w:rsid w:val="007E2ED3"/>
    <w:rsid w:val="007E4256"/>
    <w:rsid w:val="007E5579"/>
    <w:rsid w:val="007E5944"/>
    <w:rsid w:val="007E6AC7"/>
    <w:rsid w:val="007F025F"/>
    <w:rsid w:val="007F22FB"/>
    <w:rsid w:val="007F25AC"/>
    <w:rsid w:val="007F3E1D"/>
    <w:rsid w:val="00800542"/>
    <w:rsid w:val="00800F52"/>
    <w:rsid w:val="008026EF"/>
    <w:rsid w:val="00803F58"/>
    <w:rsid w:val="00804708"/>
    <w:rsid w:val="00807CF4"/>
    <w:rsid w:val="00811D2D"/>
    <w:rsid w:val="00812B0E"/>
    <w:rsid w:val="00814EAA"/>
    <w:rsid w:val="008166E4"/>
    <w:rsid w:val="00816C34"/>
    <w:rsid w:val="0082155B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47CC4"/>
    <w:rsid w:val="00847DB1"/>
    <w:rsid w:val="00851046"/>
    <w:rsid w:val="00851CEC"/>
    <w:rsid w:val="00852D1D"/>
    <w:rsid w:val="00854D4E"/>
    <w:rsid w:val="008558AD"/>
    <w:rsid w:val="0085663A"/>
    <w:rsid w:val="00856A1C"/>
    <w:rsid w:val="00857DC5"/>
    <w:rsid w:val="008616E5"/>
    <w:rsid w:val="008619E9"/>
    <w:rsid w:val="00863194"/>
    <w:rsid w:val="00867A6B"/>
    <w:rsid w:val="00871C2C"/>
    <w:rsid w:val="008738EB"/>
    <w:rsid w:val="00880305"/>
    <w:rsid w:val="00882531"/>
    <w:rsid w:val="008833E5"/>
    <w:rsid w:val="008835E8"/>
    <w:rsid w:val="008846FB"/>
    <w:rsid w:val="00887EED"/>
    <w:rsid w:val="00895250"/>
    <w:rsid w:val="00896CFB"/>
    <w:rsid w:val="008A14A1"/>
    <w:rsid w:val="008A17C9"/>
    <w:rsid w:val="008A17D3"/>
    <w:rsid w:val="008A64FB"/>
    <w:rsid w:val="008B083A"/>
    <w:rsid w:val="008B08C3"/>
    <w:rsid w:val="008C35E8"/>
    <w:rsid w:val="008C4891"/>
    <w:rsid w:val="008C539B"/>
    <w:rsid w:val="008C6C14"/>
    <w:rsid w:val="008C6F80"/>
    <w:rsid w:val="008C767A"/>
    <w:rsid w:val="008D1840"/>
    <w:rsid w:val="008D222C"/>
    <w:rsid w:val="008D6498"/>
    <w:rsid w:val="008D6BF7"/>
    <w:rsid w:val="008D7103"/>
    <w:rsid w:val="008E0035"/>
    <w:rsid w:val="008E1743"/>
    <w:rsid w:val="008E1F56"/>
    <w:rsid w:val="008E2563"/>
    <w:rsid w:val="008E408B"/>
    <w:rsid w:val="008E4A25"/>
    <w:rsid w:val="008E6EEC"/>
    <w:rsid w:val="008F06F9"/>
    <w:rsid w:val="008F1F69"/>
    <w:rsid w:val="008F2BF3"/>
    <w:rsid w:val="008F4B5F"/>
    <w:rsid w:val="008F521D"/>
    <w:rsid w:val="00902419"/>
    <w:rsid w:val="0090382F"/>
    <w:rsid w:val="00904595"/>
    <w:rsid w:val="00906263"/>
    <w:rsid w:val="009073CA"/>
    <w:rsid w:val="00911328"/>
    <w:rsid w:val="0091162E"/>
    <w:rsid w:val="009117E0"/>
    <w:rsid w:val="00911EDF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2DA"/>
    <w:rsid w:val="00944924"/>
    <w:rsid w:val="009457CF"/>
    <w:rsid w:val="009461B0"/>
    <w:rsid w:val="00947BB1"/>
    <w:rsid w:val="00950DF0"/>
    <w:rsid w:val="00950ED3"/>
    <w:rsid w:val="00951D37"/>
    <w:rsid w:val="00953DED"/>
    <w:rsid w:val="00955F1D"/>
    <w:rsid w:val="00960136"/>
    <w:rsid w:val="00960613"/>
    <w:rsid w:val="00960920"/>
    <w:rsid w:val="00963FC5"/>
    <w:rsid w:val="00964E33"/>
    <w:rsid w:val="00967893"/>
    <w:rsid w:val="009701AC"/>
    <w:rsid w:val="00971770"/>
    <w:rsid w:val="0097275A"/>
    <w:rsid w:val="009743B3"/>
    <w:rsid w:val="00974ACA"/>
    <w:rsid w:val="00975030"/>
    <w:rsid w:val="00980ED6"/>
    <w:rsid w:val="00983C41"/>
    <w:rsid w:val="00983EAB"/>
    <w:rsid w:val="00984BA4"/>
    <w:rsid w:val="00985C0B"/>
    <w:rsid w:val="009863A2"/>
    <w:rsid w:val="0098682C"/>
    <w:rsid w:val="00992027"/>
    <w:rsid w:val="0099425F"/>
    <w:rsid w:val="00995073"/>
    <w:rsid w:val="009A5A8A"/>
    <w:rsid w:val="009A660E"/>
    <w:rsid w:val="009A767B"/>
    <w:rsid w:val="009B1745"/>
    <w:rsid w:val="009B382F"/>
    <w:rsid w:val="009B59B0"/>
    <w:rsid w:val="009C07AB"/>
    <w:rsid w:val="009C0CF8"/>
    <w:rsid w:val="009C2627"/>
    <w:rsid w:val="009C4E47"/>
    <w:rsid w:val="009D30C8"/>
    <w:rsid w:val="009D47D3"/>
    <w:rsid w:val="009D5401"/>
    <w:rsid w:val="009D582B"/>
    <w:rsid w:val="009E2ABB"/>
    <w:rsid w:val="009E3104"/>
    <w:rsid w:val="009E5D14"/>
    <w:rsid w:val="009E5DC5"/>
    <w:rsid w:val="009F0699"/>
    <w:rsid w:val="009F0960"/>
    <w:rsid w:val="009F0C21"/>
    <w:rsid w:val="009F11BB"/>
    <w:rsid w:val="009F555C"/>
    <w:rsid w:val="009F6C92"/>
    <w:rsid w:val="009F7E2A"/>
    <w:rsid w:val="00A00AC8"/>
    <w:rsid w:val="00A00F20"/>
    <w:rsid w:val="00A04869"/>
    <w:rsid w:val="00A05A30"/>
    <w:rsid w:val="00A05FEB"/>
    <w:rsid w:val="00A069C4"/>
    <w:rsid w:val="00A06C41"/>
    <w:rsid w:val="00A06D93"/>
    <w:rsid w:val="00A07BB3"/>
    <w:rsid w:val="00A07FE3"/>
    <w:rsid w:val="00A11DBD"/>
    <w:rsid w:val="00A13F7C"/>
    <w:rsid w:val="00A140C9"/>
    <w:rsid w:val="00A147B9"/>
    <w:rsid w:val="00A14973"/>
    <w:rsid w:val="00A1590E"/>
    <w:rsid w:val="00A161B2"/>
    <w:rsid w:val="00A204E5"/>
    <w:rsid w:val="00A2208A"/>
    <w:rsid w:val="00A27870"/>
    <w:rsid w:val="00A32041"/>
    <w:rsid w:val="00A34C62"/>
    <w:rsid w:val="00A36282"/>
    <w:rsid w:val="00A42FF1"/>
    <w:rsid w:val="00A47116"/>
    <w:rsid w:val="00A5396A"/>
    <w:rsid w:val="00A53FD1"/>
    <w:rsid w:val="00A561C8"/>
    <w:rsid w:val="00A563F1"/>
    <w:rsid w:val="00A565E3"/>
    <w:rsid w:val="00A57412"/>
    <w:rsid w:val="00A6056F"/>
    <w:rsid w:val="00A614C9"/>
    <w:rsid w:val="00A6279D"/>
    <w:rsid w:val="00A637A0"/>
    <w:rsid w:val="00A637F6"/>
    <w:rsid w:val="00A65A52"/>
    <w:rsid w:val="00A6622F"/>
    <w:rsid w:val="00A668AE"/>
    <w:rsid w:val="00A678FC"/>
    <w:rsid w:val="00A709C2"/>
    <w:rsid w:val="00A72164"/>
    <w:rsid w:val="00A72E24"/>
    <w:rsid w:val="00A73563"/>
    <w:rsid w:val="00A73D8E"/>
    <w:rsid w:val="00A77575"/>
    <w:rsid w:val="00A77B0D"/>
    <w:rsid w:val="00A77C0C"/>
    <w:rsid w:val="00A805D4"/>
    <w:rsid w:val="00A82B32"/>
    <w:rsid w:val="00A83021"/>
    <w:rsid w:val="00A862D3"/>
    <w:rsid w:val="00A869C9"/>
    <w:rsid w:val="00A93226"/>
    <w:rsid w:val="00A955F6"/>
    <w:rsid w:val="00AA0750"/>
    <w:rsid w:val="00AA0AF3"/>
    <w:rsid w:val="00AA1F9C"/>
    <w:rsid w:val="00AA2AFA"/>
    <w:rsid w:val="00AA6944"/>
    <w:rsid w:val="00AA7BE7"/>
    <w:rsid w:val="00AB041C"/>
    <w:rsid w:val="00AB1319"/>
    <w:rsid w:val="00AB3A4F"/>
    <w:rsid w:val="00AB3F62"/>
    <w:rsid w:val="00AB4734"/>
    <w:rsid w:val="00AC3344"/>
    <w:rsid w:val="00AC390A"/>
    <w:rsid w:val="00AC3E8E"/>
    <w:rsid w:val="00AC564C"/>
    <w:rsid w:val="00AC71FA"/>
    <w:rsid w:val="00AC7674"/>
    <w:rsid w:val="00AD027D"/>
    <w:rsid w:val="00AD0D01"/>
    <w:rsid w:val="00AD13C3"/>
    <w:rsid w:val="00AD1C72"/>
    <w:rsid w:val="00AD1ED2"/>
    <w:rsid w:val="00AD623E"/>
    <w:rsid w:val="00AD791E"/>
    <w:rsid w:val="00AE0243"/>
    <w:rsid w:val="00AE08A9"/>
    <w:rsid w:val="00AE3E32"/>
    <w:rsid w:val="00AE4B56"/>
    <w:rsid w:val="00AE524F"/>
    <w:rsid w:val="00AE6358"/>
    <w:rsid w:val="00AE6376"/>
    <w:rsid w:val="00B00EE2"/>
    <w:rsid w:val="00B00F42"/>
    <w:rsid w:val="00B01E3A"/>
    <w:rsid w:val="00B055C4"/>
    <w:rsid w:val="00B06FDB"/>
    <w:rsid w:val="00B0709F"/>
    <w:rsid w:val="00B07578"/>
    <w:rsid w:val="00B11041"/>
    <w:rsid w:val="00B114AE"/>
    <w:rsid w:val="00B126D2"/>
    <w:rsid w:val="00B1324A"/>
    <w:rsid w:val="00B132DD"/>
    <w:rsid w:val="00B1736E"/>
    <w:rsid w:val="00B20B30"/>
    <w:rsid w:val="00B21930"/>
    <w:rsid w:val="00B2197A"/>
    <w:rsid w:val="00B219F1"/>
    <w:rsid w:val="00B2327C"/>
    <w:rsid w:val="00B23979"/>
    <w:rsid w:val="00B23C14"/>
    <w:rsid w:val="00B24DE1"/>
    <w:rsid w:val="00B26032"/>
    <w:rsid w:val="00B262C5"/>
    <w:rsid w:val="00B2713A"/>
    <w:rsid w:val="00B27756"/>
    <w:rsid w:val="00B30199"/>
    <w:rsid w:val="00B34D14"/>
    <w:rsid w:val="00B3542D"/>
    <w:rsid w:val="00B373D3"/>
    <w:rsid w:val="00B37647"/>
    <w:rsid w:val="00B405FD"/>
    <w:rsid w:val="00B41FF9"/>
    <w:rsid w:val="00B427B8"/>
    <w:rsid w:val="00B439D9"/>
    <w:rsid w:val="00B44D4F"/>
    <w:rsid w:val="00B53839"/>
    <w:rsid w:val="00B53DD7"/>
    <w:rsid w:val="00B54EF4"/>
    <w:rsid w:val="00B564E0"/>
    <w:rsid w:val="00B56F51"/>
    <w:rsid w:val="00B577E2"/>
    <w:rsid w:val="00B60530"/>
    <w:rsid w:val="00B633FB"/>
    <w:rsid w:val="00B6341C"/>
    <w:rsid w:val="00B63C88"/>
    <w:rsid w:val="00B66771"/>
    <w:rsid w:val="00B70CFD"/>
    <w:rsid w:val="00B71717"/>
    <w:rsid w:val="00B7299F"/>
    <w:rsid w:val="00B74344"/>
    <w:rsid w:val="00B7746F"/>
    <w:rsid w:val="00B843D5"/>
    <w:rsid w:val="00B849BA"/>
    <w:rsid w:val="00B84D5A"/>
    <w:rsid w:val="00B93B67"/>
    <w:rsid w:val="00B953E6"/>
    <w:rsid w:val="00BA119B"/>
    <w:rsid w:val="00BA2A29"/>
    <w:rsid w:val="00BA6F12"/>
    <w:rsid w:val="00BB05E4"/>
    <w:rsid w:val="00BB456F"/>
    <w:rsid w:val="00BB4735"/>
    <w:rsid w:val="00BB543D"/>
    <w:rsid w:val="00BB6FAC"/>
    <w:rsid w:val="00BB762D"/>
    <w:rsid w:val="00BC0F77"/>
    <w:rsid w:val="00BC2170"/>
    <w:rsid w:val="00BC35DB"/>
    <w:rsid w:val="00BD1B41"/>
    <w:rsid w:val="00BD4139"/>
    <w:rsid w:val="00BD5277"/>
    <w:rsid w:val="00BD6B17"/>
    <w:rsid w:val="00BE1EF5"/>
    <w:rsid w:val="00BE336E"/>
    <w:rsid w:val="00BE3E66"/>
    <w:rsid w:val="00BE43DC"/>
    <w:rsid w:val="00BE4E82"/>
    <w:rsid w:val="00BE501A"/>
    <w:rsid w:val="00BE52CB"/>
    <w:rsid w:val="00BE6AC7"/>
    <w:rsid w:val="00BF0B52"/>
    <w:rsid w:val="00BF1077"/>
    <w:rsid w:val="00BF309C"/>
    <w:rsid w:val="00BF43AC"/>
    <w:rsid w:val="00BF62C0"/>
    <w:rsid w:val="00BF7225"/>
    <w:rsid w:val="00C0443A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736"/>
    <w:rsid w:val="00C31EC7"/>
    <w:rsid w:val="00C33F1E"/>
    <w:rsid w:val="00C34A35"/>
    <w:rsid w:val="00C37BC0"/>
    <w:rsid w:val="00C43751"/>
    <w:rsid w:val="00C4398E"/>
    <w:rsid w:val="00C46951"/>
    <w:rsid w:val="00C46C9B"/>
    <w:rsid w:val="00C506B3"/>
    <w:rsid w:val="00C507AD"/>
    <w:rsid w:val="00C51BE4"/>
    <w:rsid w:val="00C51D6C"/>
    <w:rsid w:val="00C54B57"/>
    <w:rsid w:val="00C56897"/>
    <w:rsid w:val="00C62A1D"/>
    <w:rsid w:val="00C631F7"/>
    <w:rsid w:val="00C646A4"/>
    <w:rsid w:val="00C66483"/>
    <w:rsid w:val="00C67509"/>
    <w:rsid w:val="00C72ECD"/>
    <w:rsid w:val="00C75245"/>
    <w:rsid w:val="00C76B77"/>
    <w:rsid w:val="00C80E7B"/>
    <w:rsid w:val="00C82247"/>
    <w:rsid w:val="00C8286F"/>
    <w:rsid w:val="00C82C61"/>
    <w:rsid w:val="00C830D5"/>
    <w:rsid w:val="00C83338"/>
    <w:rsid w:val="00C836CF"/>
    <w:rsid w:val="00C83BB4"/>
    <w:rsid w:val="00C83C21"/>
    <w:rsid w:val="00C84303"/>
    <w:rsid w:val="00C86F56"/>
    <w:rsid w:val="00C87788"/>
    <w:rsid w:val="00C90693"/>
    <w:rsid w:val="00C9163F"/>
    <w:rsid w:val="00C94274"/>
    <w:rsid w:val="00C95F69"/>
    <w:rsid w:val="00CA0299"/>
    <w:rsid w:val="00CA03D2"/>
    <w:rsid w:val="00CA387B"/>
    <w:rsid w:val="00CA4EEC"/>
    <w:rsid w:val="00CA5B85"/>
    <w:rsid w:val="00CB1226"/>
    <w:rsid w:val="00CB2196"/>
    <w:rsid w:val="00CB673F"/>
    <w:rsid w:val="00CB710D"/>
    <w:rsid w:val="00CB72F3"/>
    <w:rsid w:val="00CC0945"/>
    <w:rsid w:val="00CC0CCE"/>
    <w:rsid w:val="00CC48DD"/>
    <w:rsid w:val="00CC77F0"/>
    <w:rsid w:val="00CD338A"/>
    <w:rsid w:val="00CD4FD7"/>
    <w:rsid w:val="00CD70B2"/>
    <w:rsid w:val="00CD7D00"/>
    <w:rsid w:val="00CD7EA4"/>
    <w:rsid w:val="00CE48E5"/>
    <w:rsid w:val="00CE727C"/>
    <w:rsid w:val="00CF1D92"/>
    <w:rsid w:val="00CF2749"/>
    <w:rsid w:val="00CF28DA"/>
    <w:rsid w:val="00CF2F07"/>
    <w:rsid w:val="00CF3F6C"/>
    <w:rsid w:val="00D02B2A"/>
    <w:rsid w:val="00D04CEE"/>
    <w:rsid w:val="00D05749"/>
    <w:rsid w:val="00D10355"/>
    <w:rsid w:val="00D10F68"/>
    <w:rsid w:val="00D12349"/>
    <w:rsid w:val="00D12F73"/>
    <w:rsid w:val="00D1727F"/>
    <w:rsid w:val="00D24639"/>
    <w:rsid w:val="00D264AA"/>
    <w:rsid w:val="00D27523"/>
    <w:rsid w:val="00D27C77"/>
    <w:rsid w:val="00D338E5"/>
    <w:rsid w:val="00D35B2E"/>
    <w:rsid w:val="00D4245A"/>
    <w:rsid w:val="00D46496"/>
    <w:rsid w:val="00D47BA6"/>
    <w:rsid w:val="00D5145C"/>
    <w:rsid w:val="00D51521"/>
    <w:rsid w:val="00D521C6"/>
    <w:rsid w:val="00D52AED"/>
    <w:rsid w:val="00D53628"/>
    <w:rsid w:val="00D53CEA"/>
    <w:rsid w:val="00D5784B"/>
    <w:rsid w:val="00D60AC6"/>
    <w:rsid w:val="00D6287E"/>
    <w:rsid w:val="00D643AF"/>
    <w:rsid w:val="00D6549F"/>
    <w:rsid w:val="00D66F36"/>
    <w:rsid w:val="00D678CD"/>
    <w:rsid w:val="00D67EB7"/>
    <w:rsid w:val="00D70817"/>
    <w:rsid w:val="00D72D9D"/>
    <w:rsid w:val="00D75191"/>
    <w:rsid w:val="00D75894"/>
    <w:rsid w:val="00D77E38"/>
    <w:rsid w:val="00D812CE"/>
    <w:rsid w:val="00D82BE0"/>
    <w:rsid w:val="00D86395"/>
    <w:rsid w:val="00D86812"/>
    <w:rsid w:val="00D904C5"/>
    <w:rsid w:val="00D90FD1"/>
    <w:rsid w:val="00D919CC"/>
    <w:rsid w:val="00D92625"/>
    <w:rsid w:val="00D92F05"/>
    <w:rsid w:val="00D9528E"/>
    <w:rsid w:val="00D9766F"/>
    <w:rsid w:val="00DA0190"/>
    <w:rsid w:val="00DA1AD4"/>
    <w:rsid w:val="00DA57FB"/>
    <w:rsid w:val="00DA581C"/>
    <w:rsid w:val="00DA714A"/>
    <w:rsid w:val="00DA7DEA"/>
    <w:rsid w:val="00DB0C59"/>
    <w:rsid w:val="00DB28DE"/>
    <w:rsid w:val="00DB2E8D"/>
    <w:rsid w:val="00DC2CA1"/>
    <w:rsid w:val="00DC34A8"/>
    <w:rsid w:val="00DC367C"/>
    <w:rsid w:val="00DC3B99"/>
    <w:rsid w:val="00DC60D7"/>
    <w:rsid w:val="00DC7283"/>
    <w:rsid w:val="00DD04C7"/>
    <w:rsid w:val="00DD1212"/>
    <w:rsid w:val="00DD1A40"/>
    <w:rsid w:val="00DD5F0C"/>
    <w:rsid w:val="00DD7178"/>
    <w:rsid w:val="00DE01CB"/>
    <w:rsid w:val="00DE2F81"/>
    <w:rsid w:val="00DE31E6"/>
    <w:rsid w:val="00DE35FC"/>
    <w:rsid w:val="00DE362D"/>
    <w:rsid w:val="00DE5093"/>
    <w:rsid w:val="00DE56BE"/>
    <w:rsid w:val="00DF0F96"/>
    <w:rsid w:val="00DF140D"/>
    <w:rsid w:val="00DF1421"/>
    <w:rsid w:val="00E012B4"/>
    <w:rsid w:val="00E022BD"/>
    <w:rsid w:val="00E0515E"/>
    <w:rsid w:val="00E05D3B"/>
    <w:rsid w:val="00E0758C"/>
    <w:rsid w:val="00E07631"/>
    <w:rsid w:val="00E076C1"/>
    <w:rsid w:val="00E077E2"/>
    <w:rsid w:val="00E14506"/>
    <w:rsid w:val="00E14F0A"/>
    <w:rsid w:val="00E1648A"/>
    <w:rsid w:val="00E17AE8"/>
    <w:rsid w:val="00E22BFB"/>
    <w:rsid w:val="00E22D64"/>
    <w:rsid w:val="00E24481"/>
    <w:rsid w:val="00E26278"/>
    <w:rsid w:val="00E27235"/>
    <w:rsid w:val="00E3056F"/>
    <w:rsid w:val="00E3244B"/>
    <w:rsid w:val="00E34202"/>
    <w:rsid w:val="00E34AD9"/>
    <w:rsid w:val="00E403B6"/>
    <w:rsid w:val="00E44ED6"/>
    <w:rsid w:val="00E456FD"/>
    <w:rsid w:val="00E5190A"/>
    <w:rsid w:val="00E51D15"/>
    <w:rsid w:val="00E544FD"/>
    <w:rsid w:val="00E60872"/>
    <w:rsid w:val="00E61159"/>
    <w:rsid w:val="00E61903"/>
    <w:rsid w:val="00E61C4B"/>
    <w:rsid w:val="00E6598D"/>
    <w:rsid w:val="00E6633C"/>
    <w:rsid w:val="00E6658B"/>
    <w:rsid w:val="00E7003F"/>
    <w:rsid w:val="00E704D4"/>
    <w:rsid w:val="00E71967"/>
    <w:rsid w:val="00E71F93"/>
    <w:rsid w:val="00E721B5"/>
    <w:rsid w:val="00E7596F"/>
    <w:rsid w:val="00E75FBC"/>
    <w:rsid w:val="00E76BB7"/>
    <w:rsid w:val="00E81777"/>
    <w:rsid w:val="00E855E8"/>
    <w:rsid w:val="00E918CF"/>
    <w:rsid w:val="00E91C8C"/>
    <w:rsid w:val="00E9537E"/>
    <w:rsid w:val="00EA0B65"/>
    <w:rsid w:val="00EA153E"/>
    <w:rsid w:val="00EA3A83"/>
    <w:rsid w:val="00EA4189"/>
    <w:rsid w:val="00EA578E"/>
    <w:rsid w:val="00EA67EE"/>
    <w:rsid w:val="00EB0F6A"/>
    <w:rsid w:val="00EB0FED"/>
    <w:rsid w:val="00EB3269"/>
    <w:rsid w:val="00EB33CD"/>
    <w:rsid w:val="00EB5E35"/>
    <w:rsid w:val="00EC0A91"/>
    <w:rsid w:val="00EC1D0E"/>
    <w:rsid w:val="00EC1F75"/>
    <w:rsid w:val="00EC2020"/>
    <w:rsid w:val="00EC3730"/>
    <w:rsid w:val="00EC445C"/>
    <w:rsid w:val="00ED4B91"/>
    <w:rsid w:val="00ED6FED"/>
    <w:rsid w:val="00ED7787"/>
    <w:rsid w:val="00EE2D5D"/>
    <w:rsid w:val="00EE4C71"/>
    <w:rsid w:val="00EE533C"/>
    <w:rsid w:val="00EF1C35"/>
    <w:rsid w:val="00EF2EED"/>
    <w:rsid w:val="00EF6C83"/>
    <w:rsid w:val="00F02F68"/>
    <w:rsid w:val="00F04975"/>
    <w:rsid w:val="00F05E24"/>
    <w:rsid w:val="00F0705D"/>
    <w:rsid w:val="00F108A0"/>
    <w:rsid w:val="00F108FB"/>
    <w:rsid w:val="00F10ADA"/>
    <w:rsid w:val="00F1252E"/>
    <w:rsid w:val="00F138ED"/>
    <w:rsid w:val="00F14E33"/>
    <w:rsid w:val="00F167F1"/>
    <w:rsid w:val="00F16823"/>
    <w:rsid w:val="00F20095"/>
    <w:rsid w:val="00F209BF"/>
    <w:rsid w:val="00F223F1"/>
    <w:rsid w:val="00F276CE"/>
    <w:rsid w:val="00F32DFA"/>
    <w:rsid w:val="00F33689"/>
    <w:rsid w:val="00F378CB"/>
    <w:rsid w:val="00F40330"/>
    <w:rsid w:val="00F40FFE"/>
    <w:rsid w:val="00F4198D"/>
    <w:rsid w:val="00F4271D"/>
    <w:rsid w:val="00F429A7"/>
    <w:rsid w:val="00F4325B"/>
    <w:rsid w:val="00F43A93"/>
    <w:rsid w:val="00F43CA0"/>
    <w:rsid w:val="00F4443C"/>
    <w:rsid w:val="00F450B2"/>
    <w:rsid w:val="00F5002D"/>
    <w:rsid w:val="00F515D5"/>
    <w:rsid w:val="00F51F4A"/>
    <w:rsid w:val="00F52123"/>
    <w:rsid w:val="00F56440"/>
    <w:rsid w:val="00F56E47"/>
    <w:rsid w:val="00F56F9F"/>
    <w:rsid w:val="00F579DF"/>
    <w:rsid w:val="00F6021F"/>
    <w:rsid w:val="00F60A25"/>
    <w:rsid w:val="00F676BC"/>
    <w:rsid w:val="00F70D1B"/>
    <w:rsid w:val="00F7120E"/>
    <w:rsid w:val="00F73335"/>
    <w:rsid w:val="00F73FFC"/>
    <w:rsid w:val="00F754B6"/>
    <w:rsid w:val="00F776E7"/>
    <w:rsid w:val="00F80DC9"/>
    <w:rsid w:val="00F85BF9"/>
    <w:rsid w:val="00F86491"/>
    <w:rsid w:val="00F86BCD"/>
    <w:rsid w:val="00F86E63"/>
    <w:rsid w:val="00F90B02"/>
    <w:rsid w:val="00F93689"/>
    <w:rsid w:val="00F96B1A"/>
    <w:rsid w:val="00F97093"/>
    <w:rsid w:val="00FA03F9"/>
    <w:rsid w:val="00FA176D"/>
    <w:rsid w:val="00FA3E8E"/>
    <w:rsid w:val="00FA4340"/>
    <w:rsid w:val="00FA5347"/>
    <w:rsid w:val="00FA6CFD"/>
    <w:rsid w:val="00FA7568"/>
    <w:rsid w:val="00FB0762"/>
    <w:rsid w:val="00FB188E"/>
    <w:rsid w:val="00FB40B8"/>
    <w:rsid w:val="00FB47AA"/>
    <w:rsid w:val="00FB5B67"/>
    <w:rsid w:val="00FC04FE"/>
    <w:rsid w:val="00FC1570"/>
    <w:rsid w:val="00FC1B0E"/>
    <w:rsid w:val="00FC48F4"/>
    <w:rsid w:val="00FC65F8"/>
    <w:rsid w:val="00FC74CD"/>
    <w:rsid w:val="00FC7A1F"/>
    <w:rsid w:val="00FD2D28"/>
    <w:rsid w:val="00FD3843"/>
    <w:rsid w:val="00FD3D84"/>
    <w:rsid w:val="00FD59BF"/>
    <w:rsid w:val="00FD6552"/>
    <w:rsid w:val="00FD794B"/>
    <w:rsid w:val="00FE082E"/>
    <w:rsid w:val="00FE16C2"/>
    <w:rsid w:val="00FE27F5"/>
    <w:rsid w:val="00FE2CD3"/>
    <w:rsid w:val="00FE6AD8"/>
    <w:rsid w:val="00FF087C"/>
    <w:rsid w:val="00FF12B3"/>
    <w:rsid w:val="00FF155A"/>
    <w:rsid w:val="00FF1AD9"/>
    <w:rsid w:val="00FF543B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C98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Sprechblasen">
    <w:name w:val="Text_Sprechblasen"/>
    <w:basedOn w:val="Standard"/>
    <w:next w:val="Standard"/>
    <w:qFormat/>
    <w:rsid w:val="0058303D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66418D"/>
    <w:pPr>
      <w:spacing w:line="240" w:lineRule="auto"/>
    </w:pPr>
    <w:rPr>
      <w:rFonts w:ascii="Cambria" w:eastAsia="Calibri" w:hAnsi="Cambria" w:cs="Times New Roman"/>
      <w:color w:val="000000"/>
      <w:szCs w:val="20"/>
      <w:lang w:eastAsia="de-DE"/>
    </w:rPr>
  </w:style>
  <w:style w:type="paragraph" w:customStyle="1" w:styleId="Zitat1">
    <w:name w:val="Zitat1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ranscript">
    <w:name w:val="Transcript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4.xml"/><Relationship Id="rId42" Type="http://schemas.openxmlformats.org/officeDocument/2006/relationships/image" Target="media/image23.wmf"/><Relationship Id="rId47" Type="http://schemas.openxmlformats.org/officeDocument/2006/relationships/image" Target="media/image27.png"/><Relationship Id="rId63" Type="http://schemas.openxmlformats.org/officeDocument/2006/relationships/image" Target="media/image41.png"/><Relationship Id="rId68" Type="http://schemas.openxmlformats.org/officeDocument/2006/relationships/header" Target="header8.xml"/><Relationship Id="rId7" Type="http://schemas.openxmlformats.org/officeDocument/2006/relationships/settings" Target="settings.xml"/><Relationship Id="rId71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4.wmf"/><Relationship Id="rId11" Type="http://schemas.openxmlformats.org/officeDocument/2006/relationships/image" Target="media/image1.png"/><Relationship Id="rId24" Type="http://schemas.openxmlformats.org/officeDocument/2006/relationships/image" Target="media/image9.wmf"/><Relationship Id="rId32" Type="http://schemas.openxmlformats.org/officeDocument/2006/relationships/image" Target="media/image17.png"/><Relationship Id="rId37" Type="http://schemas.openxmlformats.org/officeDocument/2006/relationships/image" Target="media/image19.emf"/><Relationship Id="rId40" Type="http://schemas.openxmlformats.org/officeDocument/2006/relationships/image" Target="media/image21.wmf"/><Relationship Id="rId45" Type="http://schemas.openxmlformats.org/officeDocument/2006/relationships/image" Target="media/image26.emf"/><Relationship Id="rId53" Type="http://schemas.openxmlformats.org/officeDocument/2006/relationships/header" Target="header7.xml"/><Relationship Id="rId58" Type="http://schemas.openxmlformats.org/officeDocument/2006/relationships/image" Target="media/image36.png"/><Relationship Id="rId66" Type="http://schemas.openxmlformats.org/officeDocument/2006/relationships/image" Target="media/image44.wmf"/><Relationship Id="rId5" Type="http://schemas.openxmlformats.org/officeDocument/2006/relationships/numbering" Target="numbering.xml"/><Relationship Id="rId61" Type="http://schemas.openxmlformats.org/officeDocument/2006/relationships/image" Target="media/image39.wmf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43" Type="http://schemas.openxmlformats.org/officeDocument/2006/relationships/image" Target="media/image24.png"/><Relationship Id="rId48" Type="http://schemas.openxmlformats.org/officeDocument/2006/relationships/image" Target="media/image28.wmf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0.wmf"/><Relationship Id="rId33" Type="http://schemas.openxmlformats.org/officeDocument/2006/relationships/image" Target="media/image18.png"/><Relationship Id="rId38" Type="http://schemas.openxmlformats.org/officeDocument/2006/relationships/image" Target="media/image19.wmf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image" Target="media/image45.wmf"/><Relationship Id="rId20" Type="http://schemas.openxmlformats.org/officeDocument/2006/relationships/image" Target="media/image4.wmf"/><Relationship Id="rId41" Type="http://schemas.openxmlformats.org/officeDocument/2006/relationships/image" Target="media/image22.wmf"/><Relationship Id="rId54" Type="http://schemas.openxmlformats.org/officeDocument/2006/relationships/footer" Target="footer5.xml"/><Relationship Id="rId62" Type="http://schemas.openxmlformats.org/officeDocument/2006/relationships/image" Target="media/image40.wmf"/><Relationship Id="rId70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49" Type="http://schemas.openxmlformats.org/officeDocument/2006/relationships/image" Target="media/image29.png"/><Relationship Id="rId57" Type="http://schemas.openxmlformats.org/officeDocument/2006/relationships/image" Target="media/image35.wmf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38.wmf"/><Relationship Id="rId65" Type="http://schemas.openxmlformats.org/officeDocument/2006/relationships/image" Target="media/image43.wmf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9" Type="http://schemas.openxmlformats.org/officeDocument/2006/relationships/image" Target="media/image20.wmf"/><Relationship Id="rId50" Type="http://schemas.openxmlformats.org/officeDocument/2006/relationships/image" Target="media/image30.png"/><Relationship Id="rId55" Type="http://schemas.openxmlformats.org/officeDocument/2006/relationships/image" Target="media/image33.w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5F806D20AB04DB80A7040106C2270" ma:contentTypeVersion="11" ma:contentTypeDescription="Ein neues Dokument erstellen." ma:contentTypeScope="" ma:versionID="ef61f1a36e20d257ae48a76efd802d06">
  <xsd:schema xmlns:xsd="http://www.w3.org/2001/XMLSchema" xmlns:xs="http://www.w3.org/2001/XMLSchema" xmlns:p="http://schemas.microsoft.com/office/2006/metadata/properties" xmlns:ns3="5d61b5f0-af21-4818-ae32-ef38663b312f" targetNamespace="http://schemas.microsoft.com/office/2006/metadata/properties" ma:root="true" ma:fieldsID="2e2a8973d4769a27b13852b9f9af3220" ns3:_="">
    <xsd:import namespace="5d61b5f0-af21-4818-ae32-ef38663b31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1b5f0-af21-4818-ae32-ef38663b3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61b5f0-af21-4818-ae32-ef38663b312f" xsi:nil="true"/>
  </documentManagement>
</p:properties>
</file>

<file path=customXml/itemProps1.xml><?xml version="1.0" encoding="utf-8"?>
<ds:datastoreItem xmlns:ds="http://schemas.openxmlformats.org/officeDocument/2006/customXml" ds:itemID="{6BA04006-EF80-4E03-9D19-2EEF045E8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3463BE-9153-465D-9433-847A43804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1b5f0-af21-4818-ae32-ef38663b31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8BF05F-CEE1-4945-940C-1B32D36739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943F4-AA92-429F-9258-3353FDAE63A6}">
  <ds:schemaRefs>
    <ds:schemaRef ds:uri="http://schemas.microsoft.com/office/2006/metadata/properties"/>
    <ds:schemaRef ds:uri="http://schemas.microsoft.com/office/infopath/2007/PartnerControls"/>
    <ds:schemaRef ds:uri="5d61b5f0-af21-4818-ae32-ef38663b31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20</Pages>
  <Words>2581</Words>
  <Characters>16266</Characters>
  <Application>Microsoft Office Word</Application>
  <DocSecurity>0</DocSecurity>
  <Lines>135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3</cp:revision>
  <dcterms:created xsi:type="dcterms:W3CDTF">2023-06-23T20:39:00Z</dcterms:created>
  <dcterms:modified xsi:type="dcterms:W3CDTF">2023-06-27T20:56:00Z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0x0101002855F806D20AB04DB80A7040106C2270</vt:lpwstr>
  </property>
</Properties>
</file>