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17792" behindDoc="1" locked="0" layoutInCell="1" allowOverlap="1" wp14:anchorId="0059447E" wp14:editId="4081C2E6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5F158AC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</w:t>
      </w:r>
      <w:r w:rsidR="00165BA1">
        <w:rPr>
          <w:b/>
          <w:color w:val="000000"/>
          <w:sz w:val="72"/>
          <w:szCs w:val="72"/>
          <w:lang w:eastAsia="de-DE"/>
        </w:rPr>
        <w:t>r</w:t>
      </w:r>
      <w:r w:rsidRPr="00E0758C">
        <w:rPr>
          <w:b/>
          <w:color w:val="000000"/>
          <w:sz w:val="72"/>
          <w:szCs w:val="72"/>
          <w:lang w:eastAsia="de-DE"/>
        </w:rPr>
        <w:t xml:space="preserve">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1906FB2" w14:textId="15D4BCD7" w:rsidR="00E0758C" w:rsidRPr="00F0051A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F0051A">
        <w:rPr>
          <w:b/>
          <w:color w:val="327A86" w:themeColor="text2"/>
          <w:sz w:val="48"/>
          <w:szCs w:val="48"/>
          <w:lang w:eastAsia="de-DE"/>
        </w:rPr>
        <w:t>N1 Stellenwert</w:t>
      </w:r>
      <w:r w:rsidR="00D7375E" w:rsidRPr="00F0051A">
        <w:rPr>
          <w:b/>
          <w:color w:val="327A86" w:themeColor="text2"/>
          <w:sz w:val="48"/>
          <w:szCs w:val="48"/>
          <w:lang w:eastAsia="de-DE"/>
        </w:rPr>
        <w:t>e verstehen</w:t>
      </w:r>
    </w:p>
    <w:p w14:paraId="3D19B96F" w14:textId="77777777" w:rsidR="00E0758C" w:rsidRPr="00E0758C" w:rsidRDefault="00E0758C" w:rsidP="00E0758C">
      <w:pPr>
        <w:rPr>
          <w:lang w:eastAsia="de-DE"/>
        </w:rPr>
      </w:pPr>
    </w:p>
    <w:p w14:paraId="5D9C26BE" w14:textId="77777777" w:rsidR="00956CFC" w:rsidRPr="00E0758C" w:rsidRDefault="00956CF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07582C57" w14:textId="16567279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E2057A0" wp14:editId="7886A2DC">
                  <wp:extent cx="2330833" cy="1165417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9B615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75BB3179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D7375E" w:rsidRPr="00E0758C" w14:paraId="006D8E01" w14:textId="77777777" w:rsidTr="00F309CF">
        <w:trPr>
          <w:cantSplit/>
          <w:jc w:val="center"/>
        </w:trPr>
        <w:tc>
          <w:tcPr>
            <w:tcW w:w="1870" w:type="dxa"/>
          </w:tcPr>
          <w:p w14:paraId="2FC61CC2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N1A 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412AB02" w14:textId="06E2CC95" w:rsidR="00D7375E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Zahlen mit Material lesen und darstellen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028120C3" w:rsidR="00D7375E" w:rsidRPr="00014A1F" w:rsidRDefault="00D7375E" w:rsidP="00D7375E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014A1F">
              <w:rPr>
                <w:b w:val="0"/>
                <w:bCs/>
                <w:color w:val="000000"/>
              </w:rPr>
              <w:t>Fördereinheiten (6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D7375E" w:rsidRPr="00E0758C" w14:paraId="01003BD5" w14:textId="77777777" w:rsidTr="00F309CF">
        <w:trPr>
          <w:cantSplit/>
          <w:jc w:val="center"/>
        </w:trPr>
        <w:tc>
          <w:tcPr>
            <w:tcW w:w="1870" w:type="dxa"/>
          </w:tcPr>
          <w:p w14:paraId="3F4BD22C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N1B </w:t>
            </w:r>
          </w:p>
          <w:p w14:paraId="76FD8430" w14:textId="7777777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141AE622" w14:textId="532E4E6A" w:rsidR="00D7375E" w:rsidRPr="00751A89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bündeln und entbündeln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45656CDB" w14:textId="212BA86D" w:rsidR="00D7375E" w:rsidRDefault="00D7375E" w:rsidP="00D7375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6C50FE8" w14:textId="22E9339E" w:rsidR="00D7375E" w:rsidRPr="00751A89" w:rsidRDefault="00D7375E" w:rsidP="00D7375E">
            <w:pPr>
              <w:rPr>
                <w:color w:val="000000" w:themeColor="text1"/>
              </w:rPr>
            </w:pPr>
            <w:r w:rsidRPr="00D7375E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 xml:space="preserve">Fördermaterial in drei </w:t>
            </w:r>
            <w:r w:rsidRPr="00014A1F">
              <w:rPr>
                <w:rFonts w:eastAsiaTheme="minorHAnsi"/>
                <w:color w:val="000000"/>
                <w:lang w:eastAsia="en-US"/>
              </w:rPr>
              <w:t>Fördereinheiten (6 Seiten)</w:t>
            </w:r>
          </w:p>
        </w:tc>
      </w:tr>
    </w:tbl>
    <w:p w14:paraId="228C8519" w14:textId="77777777" w:rsidR="00E0758C" w:rsidRDefault="00E0758C" w:rsidP="00E0758C"/>
    <w:p w14:paraId="49834396" w14:textId="77777777" w:rsidR="009A1673" w:rsidRDefault="009A1673" w:rsidP="00E0758C"/>
    <w:p w14:paraId="522196BB" w14:textId="77777777" w:rsidR="009A1673" w:rsidRDefault="009A1673" w:rsidP="00E0758C"/>
    <w:p w14:paraId="3FC3BDDD" w14:textId="77777777" w:rsidR="009A1673" w:rsidRDefault="009A1673" w:rsidP="00E0758C"/>
    <w:p w14:paraId="64AD5035" w14:textId="77777777" w:rsidR="009A1673" w:rsidRDefault="009A1673" w:rsidP="00E0758C"/>
    <w:p w14:paraId="2BEC818F" w14:textId="77777777" w:rsidR="00F0051A" w:rsidRDefault="00F0051A" w:rsidP="00E0758C"/>
    <w:p w14:paraId="12B80256" w14:textId="77777777" w:rsidR="009A1673" w:rsidRPr="00E0758C" w:rsidRDefault="009A1673" w:rsidP="00E0758C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4A65FB65" w14:textId="77777777" w:rsidTr="00F0051A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E0758C" w:rsidRDefault="00E0758C" w:rsidP="009A1673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7CC91CE2" w14:textId="0F10144A" w:rsidR="00E0758C" w:rsidRPr="009B65FF" w:rsidRDefault="00E0758C" w:rsidP="009A1673">
            <w:pPr>
              <w:pStyle w:val="Impressum"/>
              <w:spacing w:line="240" w:lineRule="auto"/>
            </w:pPr>
            <w:r w:rsidRPr="009B65FF">
              <w:t xml:space="preserve">Dieses Material wurde durch </w:t>
            </w:r>
            <w:r w:rsidR="003647FB" w:rsidRPr="009B65FF">
              <w:t xml:space="preserve">Corinna Mosandl &amp; Marcus </w:t>
            </w:r>
            <w:proofErr w:type="spellStart"/>
            <w:r w:rsidR="003647FB" w:rsidRPr="009B65FF">
              <w:t>Nührenbörger</w:t>
            </w:r>
            <w:proofErr w:type="spellEnd"/>
            <w:r w:rsidR="003647FB" w:rsidRPr="009B65FF">
              <w:t xml:space="preserve"> </w:t>
            </w:r>
            <w:r w:rsidR="007A5C5C">
              <w:t xml:space="preserve">in der 1. Auflage </w:t>
            </w:r>
            <w:r w:rsidRPr="009B65FF">
              <w:t xml:space="preserve">konzipiert und durch </w:t>
            </w:r>
            <w:r w:rsidR="00D7375E" w:rsidRPr="009B65FF">
              <w:t>Anne Tester</w:t>
            </w:r>
            <w:r w:rsidR="004D52BC" w:rsidRPr="009B65FF">
              <w:t xml:space="preserve">, </w:t>
            </w:r>
            <w:r w:rsidR="00D7375E" w:rsidRPr="009B65FF">
              <w:t xml:space="preserve">Claudia </w:t>
            </w:r>
            <w:proofErr w:type="spellStart"/>
            <w:r w:rsidR="00D7375E" w:rsidRPr="009B65FF">
              <w:t>Ademmer</w:t>
            </w:r>
            <w:proofErr w:type="spellEnd"/>
            <w:r w:rsidR="007A5C5C">
              <w:t xml:space="preserve">, </w:t>
            </w:r>
            <w:r w:rsidR="004D52BC" w:rsidRPr="009B65FF">
              <w:t>Lena Böing</w:t>
            </w:r>
            <w:r w:rsidR="007A5C5C">
              <w:t xml:space="preserve"> und Susanne Prediger</w:t>
            </w:r>
            <w:r w:rsidR="004D52BC" w:rsidRPr="009B65FF">
              <w:t xml:space="preserve"> </w:t>
            </w:r>
            <w:r w:rsidR="009B65FF" w:rsidRPr="009B65FF">
              <w:t>für die 2. Auflage weiterentwickelt</w:t>
            </w:r>
            <w:r w:rsidRPr="009B65FF"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E0758C" w:rsidRPr="003F2680" w14:paraId="183006C7" w14:textId="77777777" w:rsidTr="00F0051A"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E0758C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1303E9E1" w14:textId="70DAADCA" w:rsidR="00E0758C" w:rsidRPr="00014A1F" w:rsidRDefault="003647FB" w:rsidP="009B65FF">
            <w:pPr>
              <w:pStyle w:val="Impressum"/>
              <w:spacing w:line="240" w:lineRule="auto"/>
              <w:jc w:val="left"/>
            </w:pPr>
            <w:proofErr w:type="spellStart"/>
            <w:r w:rsidRPr="00233713">
              <w:rPr>
                <w:lang w:val="en-US"/>
              </w:rPr>
              <w:t>Mosandl</w:t>
            </w:r>
            <w:proofErr w:type="spellEnd"/>
            <w:r w:rsidR="00014A1F" w:rsidRPr="00233713">
              <w:rPr>
                <w:lang w:val="en-US"/>
              </w:rPr>
              <w:t xml:space="preserve">, Corina, </w:t>
            </w:r>
            <w:proofErr w:type="spellStart"/>
            <w:r w:rsidRPr="00233713">
              <w:rPr>
                <w:lang w:val="en-US"/>
              </w:rPr>
              <w:t>Nührenbörger</w:t>
            </w:r>
            <w:proofErr w:type="spellEnd"/>
            <w:r w:rsidR="00014A1F" w:rsidRPr="00233713">
              <w:rPr>
                <w:lang w:val="en-US"/>
              </w:rPr>
              <w:t>, Marcus</w:t>
            </w:r>
            <w:r w:rsidR="007A5C5C" w:rsidRPr="00233713">
              <w:rPr>
                <w:lang w:val="en-US"/>
              </w:rPr>
              <w:t xml:space="preserve">, </w:t>
            </w:r>
            <w:proofErr w:type="spellStart"/>
            <w:r w:rsidR="007A5C5C" w:rsidRPr="00233713">
              <w:rPr>
                <w:color w:val="7F7F7F" w:themeColor="text1" w:themeTint="80"/>
                <w:lang w:val="en-US"/>
              </w:rPr>
              <w:t>Ademmer</w:t>
            </w:r>
            <w:proofErr w:type="spellEnd"/>
            <w:r w:rsidR="007A5C5C" w:rsidRPr="00233713">
              <w:rPr>
                <w:color w:val="7F7F7F" w:themeColor="text1" w:themeTint="80"/>
                <w:lang w:val="en-US"/>
              </w:rPr>
              <w:t>, Claudia</w:t>
            </w:r>
            <w:r w:rsidR="004C0EFA" w:rsidRPr="00233713">
              <w:rPr>
                <w:color w:val="7F7F7F" w:themeColor="text1" w:themeTint="80"/>
                <w:lang w:val="en-US"/>
              </w:rPr>
              <w:t>,</w:t>
            </w:r>
            <w:r w:rsidR="00014A1F" w:rsidRPr="00233713">
              <w:rPr>
                <w:color w:val="7F7F7F" w:themeColor="text1" w:themeTint="80"/>
                <w:lang w:val="en-US"/>
              </w:rPr>
              <w:t xml:space="preserve"> Tester, Anne</w:t>
            </w:r>
            <w:r w:rsidR="00E0758C" w:rsidRPr="00233713">
              <w:rPr>
                <w:color w:val="7F7F7F" w:themeColor="text1" w:themeTint="80"/>
                <w:lang w:val="en-US"/>
              </w:rPr>
              <w:t xml:space="preserve"> </w:t>
            </w:r>
            <w:r w:rsidR="00E0758C" w:rsidRPr="00233713">
              <w:rPr>
                <w:lang w:val="en-US"/>
              </w:rPr>
              <w:t>(202</w:t>
            </w:r>
            <w:r w:rsidR="00D7375E" w:rsidRPr="00233713">
              <w:rPr>
                <w:lang w:val="en-US"/>
              </w:rPr>
              <w:t>3</w:t>
            </w:r>
            <w:r w:rsidR="00E0758C" w:rsidRPr="00233713">
              <w:rPr>
                <w:lang w:val="en-US"/>
              </w:rPr>
              <w:t xml:space="preserve">). </w:t>
            </w:r>
            <w:r w:rsidR="00E0758C" w:rsidRPr="0084766C">
              <w:t>Mathe sicher können Diagnose- und Förderbausteine N1: Stellenwert</w:t>
            </w:r>
            <w:r w:rsidR="000B5CA3">
              <w:t>e verstehen</w:t>
            </w:r>
            <w:r w:rsidR="00E0758C" w:rsidRPr="0084766C">
              <w:t xml:space="preserve"> </w:t>
            </w:r>
            <w:r w:rsidR="00014A1F">
              <w:t xml:space="preserve">(2. Auflage). </w:t>
            </w:r>
            <w:r w:rsidR="00E0758C" w:rsidRPr="00014A1F">
              <w:t>Open Educational Resources</w:t>
            </w:r>
            <w:r w:rsidR="009B65FF" w:rsidRPr="00014A1F">
              <w:t xml:space="preserve"> </w:t>
            </w:r>
            <w:r w:rsidR="00E0758C" w:rsidRPr="00014A1F">
              <w:t>unter mathe-sicher-koennen.dzlm.de/</w:t>
            </w:r>
            <w:r w:rsidR="009B65FF" w:rsidRPr="00014A1F">
              <w:t>nz#n1</w:t>
            </w:r>
          </w:p>
        </w:tc>
      </w:tr>
      <w:tr w:rsidR="00E0758C" w:rsidRPr="00E0758C" w14:paraId="67D06DB5" w14:textId="77777777" w:rsidTr="00F0051A"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E0758C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34EAC4D6" w14:textId="77777777" w:rsidR="00E0758C" w:rsidRPr="00E0758C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D4DAC1B" w14:textId="0B11AFBB" w:rsidR="00E0758C" w:rsidRPr="0084766C" w:rsidRDefault="00E0758C" w:rsidP="004D52BC">
            <w:pPr>
              <w:pStyle w:val="Impressum"/>
              <w:spacing w:line="240" w:lineRule="auto"/>
              <w:jc w:val="left"/>
            </w:pPr>
            <w:r w:rsidRPr="0084766C">
              <w:t>D</w:t>
            </w:r>
            <w:r w:rsidR="009B65FF">
              <w:t xml:space="preserve">ie 1. Auflage des </w:t>
            </w:r>
            <w:r w:rsidRPr="0084766C">
              <w:t>Material</w:t>
            </w:r>
            <w:r w:rsidR="009B65FF">
              <w:t>s</w:t>
            </w:r>
            <w:r w:rsidRPr="0084766C">
              <w:t xml:space="preserve"> ist in Print auch bei Cornelsen kaufbar, wurde</w:t>
            </w:r>
            <w:r w:rsidR="004D52BC">
              <w:t xml:space="preserve"> in der </w:t>
            </w:r>
            <w:r w:rsidR="009B65FF">
              <w:t xml:space="preserve">2. </w:t>
            </w:r>
            <w:r w:rsidR="004D52BC">
              <w:t xml:space="preserve">Auflage </w:t>
            </w:r>
            <w:r w:rsidRPr="0084766C">
              <w:t>hier jedoch leicht weiterentwickelt. Zu dem Diagnose- und Fördermaterial sind auch Handreichungen sowie Erklärvideos und Fortbildungsangebote</w:t>
            </w:r>
            <w:r w:rsidR="00165BA1">
              <w:t xml:space="preserve"> verfügbar</w:t>
            </w:r>
            <w:r w:rsidRPr="0084766C">
              <w:t xml:space="preserve">, alles zu finden unter mathe-sicher-koennen.dzlm.de. </w:t>
            </w:r>
          </w:p>
        </w:tc>
      </w:tr>
    </w:tbl>
    <w:p w14:paraId="400CE224" w14:textId="08D23CD6" w:rsidR="00C9163F" w:rsidRDefault="00C9163F" w:rsidP="00C9163F">
      <w:pPr>
        <w:sectPr w:rsidR="00C9163F" w:rsidSect="004E789A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7612"/>
        <w:gridCol w:w="424"/>
      </w:tblGrid>
      <w:tr w:rsidR="00AC7674" w:rsidRPr="00E0758C" w14:paraId="2B9A6F2A" w14:textId="77777777" w:rsidTr="007A1C42">
        <w:tc>
          <w:tcPr>
            <w:tcW w:w="610" w:type="dxa"/>
          </w:tcPr>
          <w:bookmarkEnd w:id="0"/>
          <w:p w14:paraId="49D7CDC7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0E6AA075" w14:textId="7C358145" w:rsidR="00AC7674" w:rsidRPr="00E0758C" w:rsidRDefault="00AC7674" w:rsidP="009B65FF">
            <w:pPr>
              <w:pStyle w:val="berschrift1"/>
              <w:spacing w:after="240"/>
              <w:rPr>
                <w:noProof/>
              </w:rPr>
            </w:pPr>
            <w:r w:rsidRPr="003C3680">
              <w:t>Kann ich Zahlen mit Material lesen und darstellen?</w:t>
            </w:r>
          </w:p>
        </w:tc>
      </w:tr>
      <w:tr w:rsidR="00AC7674" w:rsidRPr="00E0758C" w14:paraId="7A12C213" w14:textId="77777777" w:rsidTr="007A1C42">
        <w:tc>
          <w:tcPr>
            <w:tcW w:w="610" w:type="dxa"/>
          </w:tcPr>
          <w:p w14:paraId="5EA75CBF" w14:textId="77777777" w:rsidR="00AC7674" w:rsidRPr="00AC7674" w:rsidRDefault="00AC7674" w:rsidP="004D52BC">
            <w:pPr>
              <w:pStyle w:val="berschrift2"/>
              <w:spacing w:before="0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4"/>
          </w:tcPr>
          <w:p w14:paraId="283E536A" w14:textId="244ADD20" w:rsidR="00AC7674" w:rsidRPr="00AC7674" w:rsidRDefault="00AC7674" w:rsidP="004D52BC">
            <w:pPr>
              <w:pStyle w:val="berschrift2"/>
              <w:spacing w:before="0"/>
              <w:rPr>
                <w:noProof/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Zahlen mit Material darstellen</w:t>
            </w:r>
          </w:p>
        </w:tc>
      </w:tr>
      <w:tr w:rsidR="00E0758C" w:rsidRPr="00E0758C" w14:paraId="7E7F3716" w14:textId="77777777" w:rsidTr="00192D9F">
        <w:tc>
          <w:tcPr>
            <w:tcW w:w="610" w:type="dxa"/>
          </w:tcPr>
          <w:p w14:paraId="3CAC586D" w14:textId="77777777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8037" w:type="dxa"/>
            <w:gridSpan w:val="3"/>
          </w:tcPr>
          <w:p w14:paraId="3AC91B73" w14:textId="3CFA5FA9" w:rsidR="00E0758C" w:rsidRPr="00E0758C" w:rsidRDefault="00E0758C" w:rsidP="00E0758C">
            <w:pPr>
              <w:spacing w:line="240" w:lineRule="auto"/>
            </w:pPr>
            <w:r w:rsidRPr="00E0758C">
              <w:t>Zeichne das Bild zu der Zahl</w:t>
            </w:r>
            <w:r w:rsidR="009675DF">
              <w:rPr>
                <w:noProof/>
                <w:sz w:val="18"/>
                <w:szCs w:val="18"/>
              </w:rPr>
              <w:t xml:space="preserve"> </w:t>
            </w:r>
            <w:r w:rsidR="009675DF" w:rsidRPr="009675DF">
              <w:t>und die Zahl zu dem Bild</w:t>
            </w:r>
            <w:r w:rsidR="009675DF">
              <w:t>.</w:t>
            </w:r>
          </w:p>
          <w:p w14:paraId="502EDA0D" w14:textId="77777777" w:rsidR="00E0758C" w:rsidRPr="00E0758C" w:rsidRDefault="00E0758C" w:rsidP="00E0758C">
            <w:pPr>
              <w:spacing w:line="240" w:lineRule="auto"/>
            </w:pPr>
          </w:p>
          <w:tbl>
            <w:tblPr>
              <w:tblStyle w:val="MSKTabelle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2654"/>
              <w:gridCol w:w="5284"/>
            </w:tblGrid>
            <w:tr w:rsidR="00E0758C" w:rsidRPr="00E0758C" w14:paraId="0EE4F619" w14:textId="77777777" w:rsidTr="001E7D7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7"/>
              </w:trPr>
              <w:tc>
                <w:tcPr>
                  <w:tcW w:w="2569" w:type="dxa"/>
                </w:tcPr>
                <w:p w14:paraId="3070054E" w14:textId="77777777" w:rsidR="00E0758C" w:rsidRPr="00E0758C" w:rsidRDefault="00E0758C" w:rsidP="00E0758C">
                  <w:r w:rsidRPr="00E0758C">
                    <w:t>Zahl</w:t>
                  </w:r>
                </w:p>
              </w:tc>
              <w:tc>
                <w:tcPr>
                  <w:tcW w:w="5115" w:type="dxa"/>
                </w:tcPr>
                <w:p w14:paraId="54886058" w14:textId="77777777" w:rsidR="00E0758C" w:rsidRPr="00E0758C" w:rsidRDefault="00E0758C" w:rsidP="00E0758C">
                  <w:r w:rsidRPr="00E0758C">
                    <w:t>Bild</w:t>
                  </w:r>
                </w:p>
              </w:tc>
            </w:tr>
            <w:tr w:rsidR="00E0758C" w:rsidRPr="00E0758C" w14:paraId="7DCFE5E5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00C1E6AA" w14:textId="77777777" w:rsidR="00E0758C" w:rsidRPr="00E0758C" w:rsidRDefault="00E0758C" w:rsidP="001E7D7B">
                  <w:pPr>
                    <w:jc w:val="center"/>
                  </w:pPr>
                  <w:r w:rsidRPr="00E0758C">
                    <w:t>2 178</w:t>
                  </w:r>
                </w:p>
              </w:tc>
              <w:tc>
                <w:tcPr>
                  <w:tcW w:w="5115" w:type="dxa"/>
                </w:tcPr>
                <w:p w14:paraId="29BAC979" w14:textId="4B69B5C5" w:rsidR="00E0758C" w:rsidRPr="00E0758C" w:rsidRDefault="00A53AC6" w:rsidP="00E0758C">
                  <w:pPr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20192" behindDoc="0" locked="0" layoutInCell="1" allowOverlap="1" wp14:anchorId="3E5220D2" wp14:editId="5D351C6C">
                        <wp:simplePos x="0" y="0"/>
                        <wp:positionH relativeFrom="column">
                          <wp:posOffset>1199677</wp:posOffset>
                        </wp:positionH>
                        <wp:positionV relativeFrom="paragraph">
                          <wp:posOffset>91737</wp:posOffset>
                        </wp:positionV>
                        <wp:extent cx="373380" cy="382270"/>
                        <wp:effectExtent l="0" t="0" r="7620" b="0"/>
                        <wp:wrapNone/>
                        <wp:docPr id="737946816" name="Grafik 737946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24960" behindDoc="0" locked="0" layoutInCell="1" allowOverlap="1" wp14:anchorId="2DCFBE2F" wp14:editId="519896BF">
                        <wp:simplePos x="0" y="0"/>
                        <wp:positionH relativeFrom="column">
                          <wp:posOffset>617220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7" name="Grafik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Grafik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23936" behindDoc="0" locked="0" layoutInCell="1" allowOverlap="1" wp14:anchorId="1854AA57" wp14:editId="58C9D260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2" name="Grafik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67A6B">
                    <w:rPr>
                      <w:noProof/>
                      <w:sz w:val="16"/>
                      <w:szCs w:val="1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920" behindDoc="0" locked="0" layoutInCell="1" allowOverlap="1" wp14:anchorId="0A4FCEF7" wp14:editId="64E310C2">
                            <wp:simplePos x="0" y="0"/>
                            <wp:positionH relativeFrom="column">
                              <wp:posOffset>1738842</wp:posOffset>
                            </wp:positionH>
                            <wp:positionV relativeFrom="paragraph">
                              <wp:posOffset>119944</wp:posOffset>
                            </wp:positionV>
                            <wp:extent cx="374015" cy="345511"/>
                            <wp:effectExtent l="0" t="0" r="6985" b="0"/>
                            <wp:wrapNone/>
                            <wp:docPr id="18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4015" cy="345372"/>
                                      <a:chOff x="0" y="139"/>
                                      <a:chExt cx="374015" cy="34537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2" name="Grafik 13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39"/>
                                        <a:ext cx="374015" cy="2689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017" name="Grafik 220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99156"/>
                                        <a:ext cx="305435" cy="463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A11BEA2" id="Gruppieren 18" o:spid="_x0000_s1026" style="position:absolute;margin-left:136.9pt;margin-top:9.45pt;width:29.45pt;height:27.2pt;z-index:251665920" coordorigin=",139" coordsize="374015,3453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">
                            <v:shape id="Grafik 132" o:spid="_x0000_s1027" type="#_x0000_t75" style="position:absolute;top:139;width:374015;height:268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">
                              <v:imagedata r:id="rId17" o:title=""/>
                            </v:shape>
                            <v:shape id="Grafik 22017" o:spid="_x0000_s1028" type="#_x0000_t75" style="position:absolute;top:299156;width:305435;height:46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">
                              <v:imagedata r:id="rId18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E0758C" w:rsidRPr="00E0758C" w14:paraId="252649E7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2BB37DB6" w14:textId="77777777" w:rsidR="00E0758C" w:rsidRPr="00E0758C" w:rsidRDefault="00E0758C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1 164</w:t>
                  </w:r>
                </w:p>
              </w:tc>
              <w:tc>
                <w:tcPr>
                  <w:tcW w:w="5115" w:type="dxa"/>
                </w:tcPr>
                <w:p w14:paraId="1FEA8690" w14:textId="35F29D2E" w:rsidR="00E0758C" w:rsidRPr="00E0758C" w:rsidRDefault="00E0758C" w:rsidP="00E0758C">
                  <w:pPr>
                    <w:rPr>
                      <w:sz w:val="26"/>
                      <w:szCs w:val="26"/>
                    </w:rPr>
                  </w:pPr>
                </w:p>
                <w:p w14:paraId="0338F4D1" w14:textId="1A6A26C5" w:rsidR="00E0758C" w:rsidRPr="00E0758C" w:rsidRDefault="00E0758C" w:rsidP="00E0758C">
                  <w:pPr>
                    <w:rPr>
                      <w:sz w:val="26"/>
                      <w:szCs w:val="26"/>
                    </w:rPr>
                  </w:pPr>
                </w:p>
                <w:p w14:paraId="3B14B9BD" w14:textId="340A21C0" w:rsidR="00E0758C" w:rsidRPr="00E0758C" w:rsidRDefault="00E0758C" w:rsidP="00E0758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E0758C" w:rsidRPr="00E0758C" w14:paraId="138C2B43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48EDDCEA" w14:textId="62775DEA" w:rsidR="00E0758C" w:rsidRPr="00E0758C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</w:t>
                  </w:r>
                  <w:r w:rsidR="001F6D00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>086</w:t>
                  </w:r>
                </w:p>
              </w:tc>
              <w:tc>
                <w:tcPr>
                  <w:tcW w:w="5115" w:type="dxa"/>
                </w:tcPr>
                <w:p w14:paraId="6840C71C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18236FAA" w14:textId="01E5868B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227F9537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</w:tc>
            </w:tr>
            <w:tr w:rsidR="00E0758C" w:rsidRPr="00E0758C" w14:paraId="3055795B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0364595F" w14:textId="2289F06F" w:rsidR="00E0758C" w:rsidRPr="00E0758C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  <w:r w:rsidR="001F6D00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t>003</w:t>
                  </w:r>
                </w:p>
              </w:tc>
              <w:tc>
                <w:tcPr>
                  <w:tcW w:w="5115" w:type="dxa"/>
                </w:tcPr>
                <w:p w14:paraId="3BC5558C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1C6FB301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0432EA5C" w14:textId="77777777" w:rsidR="00E0758C" w:rsidRPr="00E0758C" w:rsidRDefault="00E0758C" w:rsidP="00E0758C">
                  <w:pPr>
                    <w:widowControl w:val="0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c>
            </w:tr>
            <w:tr w:rsidR="00A53AC6" w:rsidRPr="00E0758C" w14:paraId="28D413D0" w14:textId="77777777" w:rsidTr="001E7D7B">
              <w:trPr>
                <w:trHeight w:hRule="exact" w:val="916"/>
              </w:trPr>
              <w:tc>
                <w:tcPr>
                  <w:tcW w:w="2569" w:type="dxa"/>
                  <w:vAlign w:val="center"/>
                </w:tcPr>
                <w:p w14:paraId="40A857C2" w14:textId="77777777" w:rsidR="00A53AC6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5115" w:type="dxa"/>
                </w:tcPr>
                <w:p w14:paraId="153B8E70" w14:textId="1FEE5433" w:rsidR="00A53AC6" w:rsidRPr="00E0758C" w:rsidRDefault="00A53AC6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1216" behindDoc="0" locked="0" layoutInCell="1" allowOverlap="1" wp14:anchorId="1716169F" wp14:editId="59903A9E">
                        <wp:simplePos x="0" y="0"/>
                        <wp:positionH relativeFrom="column">
                          <wp:posOffset>1132980</wp:posOffset>
                        </wp:positionH>
                        <wp:positionV relativeFrom="paragraph">
                          <wp:posOffset>395419</wp:posOffset>
                        </wp:positionV>
                        <wp:extent cx="305435" cy="46345"/>
                        <wp:effectExtent l="0" t="0" r="0" b="0"/>
                        <wp:wrapNone/>
                        <wp:docPr id="1142081378" name="Grafik 11420813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017" name="Grafik 220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435" cy="46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9168" behindDoc="0" locked="0" layoutInCell="1" allowOverlap="1" wp14:anchorId="3C5C7F9B" wp14:editId="08F2946F">
                        <wp:simplePos x="0" y="0"/>
                        <wp:positionH relativeFrom="column">
                          <wp:posOffset>616018</wp:posOffset>
                        </wp:positionH>
                        <wp:positionV relativeFrom="paragraph">
                          <wp:posOffset>13970</wp:posOffset>
                        </wp:positionV>
                        <wp:extent cx="373380" cy="382270"/>
                        <wp:effectExtent l="0" t="0" r="7620" b="0"/>
                        <wp:wrapNone/>
                        <wp:docPr id="1608697821" name="Grafik 16086978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8144" behindDoc="0" locked="0" layoutInCell="1" allowOverlap="1" wp14:anchorId="6E57B7FA" wp14:editId="3A3E73F0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13970</wp:posOffset>
                        </wp:positionV>
                        <wp:extent cx="486410" cy="495300"/>
                        <wp:effectExtent l="0" t="0" r="8890" b="0"/>
                        <wp:wrapNone/>
                        <wp:docPr id="2127951484" name="Grafik 2127951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sz w:val="26"/>
                      <w:szCs w:val="26"/>
                    </w:rPr>
                    <w:t xml:space="preserve">                               </w:t>
                  </w:r>
                </w:p>
              </w:tc>
            </w:tr>
          </w:tbl>
          <w:p w14:paraId="5A1D58CC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32E4618D" w14:textId="54868F57" w:rsidR="00E0758C" w:rsidRPr="00E0758C" w:rsidRDefault="00CB24D7" w:rsidP="00E0758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6816" behindDoc="0" locked="0" layoutInCell="1" allowOverlap="1" wp14:anchorId="4935E548" wp14:editId="65416B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2750820</wp:posOffset>
                  </wp:positionV>
                  <wp:extent cx="222885" cy="700405"/>
                  <wp:effectExtent l="0" t="0" r="5715" b="0"/>
                  <wp:wrapNone/>
                  <wp:docPr id="2207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6A2" w:rsidRPr="00E0758C" w14:paraId="1E7800EF" w14:textId="77777777" w:rsidTr="00644F56">
        <w:tc>
          <w:tcPr>
            <w:tcW w:w="624" w:type="dxa"/>
            <w:gridSpan w:val="2"/>
          </w:tcPr>
          <w:p w14:paraId="40E2E564" w14:textId="104B6371" w:rsidR="003006A2" w:rsidRPr="00AC7674" w:rsidRDefault="003006A2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2</w:t>
            </w:r>
          </w:p>
        </w:tc>
        <w:tc>
          <w:tcPr>
            <w:tcW w:w="8447" w:type="dxa"/>
            <w:gridSpan w:val="3"/>
          </w:tcPr>
          <w:p w14:paraId="7171312A" w14:textId="1AC310C3" w:rsidR="003006A2" w:rsidRPr="00AC7674" w:rsidRDefault="003006A2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Stellenwerte darstellen</w:t>
            </w:r>
          </w:p>
        </w:tc>
      </w:tr>
      <w:tr w:rsidR="00E0758C" w:rsidRPr="00E0758C" w14:paraId="7D977C61" w14:textId="77777777" w:rsidTr="00192D9F">
        <w:tc>
          <w:tcPr>
            <w:tcW w:w="610" w:type="dxa"/>
          </w:tcPr>
          <w:p w14:paraId="7CC8A138" w14:textId="24056B81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7DDDDBA" w14:textId="783745E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0DFBE760" w14:textId="08500EA3" w:rsidR="00E0758C" w:rsidRPr="00E0758C" w:rsidRDefault="00C277F3" w:rsidP="00E0758C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8864" behindDoc="0" locked="0" layoutInCell="1" allowOverlap="1" wp14:anchorId="06294C2B" wp14:editId="058B13DC">
                  <wp:simplePos x="0" y="0"/>
                  <wp:positionH relativeFrom="column">
                    <wp:posOffset>4883454</wp:posOffset>
                  </wp:positionH>
                  <wp:positionV relativeFrom="paragraph">
                    <wp:posOffset>2798445</wp:posOffset>
                  </wp:positionV>
                  <wp:extent cx="222885" cy="700405"/>
                  <wp:effectExtent l="0" t="0" r="5715" b="0"/>
                  <wp:wrapNone/>
                  <wp:docPr id="990795129" name="Grafik 99079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758C" w:rsidRPr="00E0758C">
              <w:t>Trage die Zahl in die Stellentafel ein und schreibe sie auf.</w:t>
            </w: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059870B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84"/>
              </w:trPr>
              <w:tc>
                <w:tcPr>
                  <w:tcW w:w="4140" w:type="dxa"/>
                </w:tcPr>
                <w:p w14:paraId="13E808FF" w14:textId="77777777" w:rsidR="00E0758C" w:rsidRPr="00E0758C" w:rsidRDefault="00E0758C" w:rsidP="00E0758C"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47ADDE2D" w14:textId="77777777" w:rsidR="00E0758C" w:rsidRPr="00E0758C" w:rsidRDefault="00E0758C" w:rsidP="00E0758C"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4313F62" w14:textId="77777777" w:rsidR="00E0758C" w:rsidRPr="00E0758C" w:rsidRDefault="00E0758C" w:rsidP="00E0758C">
                  <w:r w:rsidRPr="00E0758C">
                    <w:t>Zahl</w:t>
                  </w:r>
                </w:p>
              </w:tc>
            </w:tr>
            <w:tr w:rsidR="00E0758C" w:rsidRPr="00E0758C" w14:paraId="27860000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259E6EF7" w14:textId="6D78672D" w:rsidR="00E0758C" w:rsidRPr="00E0758C" w:rsidRDefault="001E7D7B" w:rsidP="00E0758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18816" behindDoc="0" locked="0" layoutInCell="1" allowOverlap="1" wp14:anchorId="467FB2F7" wp14:editId="2B09F813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paragraph">
                              <wp:posOffset>45649</wp:posOffset>
                            </wp:positionV>
                            <wp:extent cx="2077508" cy="419100"/>
                            <wp:effectExtent l="0" t="0" r="0" b="0"/>
                            <wp:wrapNone/>
                            <wp:docPr id="34" name="Gruppieren 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77508" cy="419100"/>
                                      <a:chOff x="0" y="0"/>
                                      <a:chExt cx="2077508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0" name="Grafik 14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2" name="Grafik 1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155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" name="Grafik 14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09133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28" name="Gruppieren 28"/>
                                    <wpg:cNvGrpSpPr/>
                                    <wpg:grpSpPr>
                                      <a:xfrm>
                                        <a:off x="1667933" y="19756"/>
                                        <a:ext cx="409575" cy="379730"/>
                                        <a:chOff x="0" y="0"/>
                                        <a:chExt cx="409575" cy="3797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5" name="Grafik 1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9575" cy="2940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8" name="Grafik 1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33375"/>
                                          <a:ext cx="186690" cy="46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C1DDCD6" id="Gruppieren 34" o:spid="_x0000_s1026" style="position:absolute;margin-left:0;margin-top:3.6pt;width:163.6pt;height:33pt;z-index:251618816;mso-position-horizontal:left;mso-position-horizontal-relative:margin" coordsize="20775,4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">
                            <v:shape id="Grafik 140" o:spid="_x0000_s1027" type="#_x0000_t75" style="position:absolute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">
                              <v:imagedata r:id="rId23" o:title=""/>
                            </v:shape>
                            <v:shape id="Grafik 142" o:spid="_x0000_s1028" type="#_x0000_t75" style="position:absolute;left:553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">
                              <v:imagedata r:id="rId23" o:title=""/>
                            </v:shape>
                            <v:shape id="Grafik 141" o:spid="_x0000_s1029" type="#_x0000_t75" style="position:absolute;left:1109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">
                              <v:imagedata r:id="rId23" o:title=""/>
                            </v:shape>
                            <v:group id="Gruppieren 28" o:spid="_x0000_s1030" style="position:absolute;left:16679;top:197;width:4096;height:3797" coordsize="409575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          <v:shape id="Grafik 135" o:spid="_x0000_s1031" type="#_x0000_t75" style="position:absolute;width:409575;height:294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">
                                <v:imagedata r:id="rId24" o:title=""/>
                              </v:shape>
                              <v:shape id="Grafik 138" o:spid="_x0000_s1032" type="#_x0000_t75" style="position:absolute;top:333375;width:186690;height:46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">
                                <v:imagedata r:id="rId25" o:title=""/>
                              </v:shape>
                            </v:group>
                            <w10:wrap anchorx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92" w:type="dxa"/>
                </w:tcPr>
                <w:p w14:paraId="4A13B586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634C61" w14:paraId="78233DAF" w14:textId="77777777" w:rsidTr="00634C6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7127AD91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1A3A965A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4A6CC24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DF26BEE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420A626" w14:textId="77777777" w:rsidTr="00634C61">
                    <w:tc>
                      <w:tcPr>
                        <w:tcW w:w="367" w:type="dxa"/>
                      </w:tcPr>
                      <w:p w14:paraId="7B02539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34CB838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E0758C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1440E64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E0758C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AE8E832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E0758C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5</w:t>
                        </w:r>
                      </w:p>
                    </w:tc>
                  </w:tr>
                </w:tbl>
                <w:p w14:paraId="4392CD6E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3315D43F" w14:textId="77777777" w:rsidR="00E0758C" w:rsidRPr="00E0758C" w:rsidRDefault="00E0758C" w:rsidP="00E0758C"/>
                <w:p w14:paraId="677C52EB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</w:pPr>
                  <w:r w:rsidRPr="00E0758C"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  <w:t>375</w:t>
                  </w:r>
                </w:p>
              </w:tc>
            </w:tr>
            <w:tr w:rsidR="00E0758C" w:rsidRPr="00E0758C" w14:paraId="2BABB6FC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080C11F7" w14:textId="53E37654" w:rsidR="00E0758C" w:rsidRPr="00E0758C" w:rsidRDefault="001E7D7B" w:rsidP="001E7D7B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3024" behindDoc="0" locked="0" layoutInCell="1" allowOverlap="1" wp14:anchorId="333EE34D" wp14:editId="7690E925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62089</wp:posOffset>
                        </wp:positionV>
                        <wp:extent cx="882650" cy="427124"/>
                        <wp:effectExtent l="0" t="0" r="0" b="0"/>
                        <wp:wrapNone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4271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92" w:type="dxa"/>
                </w:tcPr>
                <w:p w14:paraId="5219E10F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E0758C" w14:paraId="132A2C01" w14:textId="77777777" w:rsidTr="00634C6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45DBDC5B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1EA17C15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421F01F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5059B79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0EB9952" w14:textId="77777777" w:rsidTr="00634C61">
                    <w:tc>
                      <w:tcPr>
                        <w:tcW w:w="367" w:type="dxa"/>
                      </w:tcPr>
                      <w:p w14:paraId="53E6DAEF" w14:textId="77777777" w:rsidR="00E0758C" w:rsidRPr="00E0758C" w:rsidRDefault="00E0758C" w:rsidP="00E0758C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A69E1FB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B0F4E4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539AE97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396596B0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5010B2E4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34FBE2C6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6D04A264" w14:textId="6871236B" w:rsidR="00D461FB" w:rsidRDefault="004D52BC" w:rsidP="004D52BC">
                  <w:pPr>
                    <w:rPr>
                      <w:noProof/>
                      <w:sz w:val="13"/>
                      <w:szCs w:val="13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4768" behindDoc="0" locked="0" layoutInCell="1" allowOverlap="1" wp14:anchorId="56CBA618" wp14:editId="5E7C6527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102870</wp:posOffset>
                        </wp:positionV>
                        <wp:extent cx="408305" cy="75565"/>
                        <wp:effectExtent l="0" t="0" r="0" b="635"/>
                        <wp:wrapNone/>
                        <wp:docPr id="1129684411" name="Grafik 1129684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21888" behindDoc="0" locked="0" layoutInCell="1" allowOverlap="1" wp14:anchorId="192389F2" wp14:editId="331ED297">
                        <wp:simplePos x="0" y="0"/>
                        <wp:positionH relativeFrom="column">
                          <wp:posOffset>998220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5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" name="Grafik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22912" behindDoc="0" locked="0" layoutInCell="1" allowOverlap="1" wp14:anchorId="6970D090" wp14:editId="7773DE29">
                        <wp:simplePos x="0" y="0"/>
                        <wp:positionH relativeFrom="column">
                          <wp:posOffset>1595120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4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Grafik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42720" behindDoc="0" locked="0" layoutInCell="1" allowOverlap="1" wp14:anchorId="6B46C14F" wp14:editId="280B8F12">
                        <wp:simplePos x="0" y="0"/>
                        <wp:positionH relativeFrom="column">
                          <wp:posOffset>473710</wp:posOffset>
                        </wp:positionH>
                        <wp:positionV relativeFrom="paragraph">
                          <wp:posOffset>114300</wp:posOffset>
                        </wp:positionV>
                        <wp:extent cx="408305" cy="419100"/>
                        <wp:effectExtent l="0" t="0" r="0" b="0"/>
                        <wp:wrapNone/>
                        <wp:docPr id="20200639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063946" name="Grafik 2020063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39648" behindDoc="0" locked="0" layoutInCell="1" allowOverlap="1" wp14:anchorId="79412BEF" wp14:editId="21968F7E">
                        <wp:simplePos x="0" y="0"/>
                        <wp:positionH relativeFrom="column">
                          <wp:posOffset>-39370</wp:posOffset>
                        </wp:positionH>
                        <wp:positionV relativeFrom="paragraph">
                          <wp:posOffset>185245</wp:posOffset>
                        </wp:positionV>
                        <wp:extent cx="408305" cy="75565"/>
                        <wp:effectExtent l="0" t="0" r="0" b="635"/>
                        <wp:wrapNone/>
                        <wp:docPr id="963329241" name="Grafik 963329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2EC417E" w14:textId="3F5FC0BB" w:rsidR="00C25A75" w:rsidRPr="004D52BC" w:rsidRDefault="004D52BC" w:rsidP="001E7D7B">
                  <w:pPr>
                    <w:rPr>
                      <w:noProof/>
                      <w:sz w:val="13"/>
                      <w:szCs w:val="13"/>
                    </w:rPr>
                  </w:pPr>
                  <w:r w:rsidRPr="004D52BC">
                    <w:rPr>
                      <w:noProof/>
                      <w:sz w:val="13"/>
                      <w:szCs w:val="13"/>
                    </w:rPr>
                    <w:drawing>
                      <wp:inline distT="0" distB="0" distL="0" distR="0" wp14:anchorId="5771AC96" wp14:editId="48837D89">
                        <wp:extent cx="131111" cy="45719"/>
                        <wp:effectExtent l="0" t="0" r="0" b="5715"/>
                        <wp:docPr id="1781193878" name="Grafik 178119387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C8CB88C-BAF0-C7D6-7109-2C222BD17D29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4">
                                  <a:extLst>
                                    <a:ext uri="{FF2B5EF4-FFF2-40B4-BE49-F238E27FC236}">
                                      <a16:creationId xmlns:a16="http://schemas.microsoft.com/office/drawing/2014/main" id="{5C8CB88C-BAF0-C7D6-7109-2C222BD17D2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829" t="2704" b="1"/>
                                <a:stretch/>
                              </pic:blipFill>
                              <pic:spPr>
                                <a:xfrm>
                                  <a:off x="0" y="0"/>
                                  <a:ext cx="131111" cy="45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050373" w14:textId="1C71F95A" w:rsidR="00E0758C" w:rsidRPr="00E0758C" w:rsidRDefault="00E0758C" w:rsidP="001E7D7B">
                  <w:pPr>
                    <w:rPr>
                      <w:noProof/>
                    </w:rPr>
                  </w:pPr>
                </w:p>
              </w:tc>
              <w:tc>
                <w:tcPr>
                  <w:tcW w:w="1992" w:type="dxa"/>
                </w:tcPr>
                <w:p w14:paraId="288576FF" w14:textId="44EE7E12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542A7B82" w14:textId="77777777" w:rsidTr="007D0E0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2332E736" w14:textId="1BA9C705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72DCBC89" w14:textId="36B0FABC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1939BD45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71ED050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4A0D9C00" w14:textId="77777777" w:rsidTr="007D0E0D">
                    <w:tc>
                      <w:tcPr>
                        <w:tcW w:w="367" w:type="dxa"/>
                      </w:tcPr>
                      <w:p w14:paraId="7CD0FA06" w14:textId="12535BFE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814A32D" w14:textId="3B965BFA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AC4DDDF" w14:textId="50893A82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D809CD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1E848F22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1F8E666B" w14:textId="54B5FBE6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42DBDCFE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3BB6D971" w14:textId="309EA6B4" w:rsidR="00E0758C" w:rsidRPr="001E7D7B" w:rsidRDefault="001E7D7B" w:rsidP="00E0758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6944" behindDoc="0" locked="0" layoutInCell="1" allowOverlap="1" wp14:anchorId="129B390B" wp14:editId="7606D0C5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paragraph">
                              <wp:posOffset>47625</wp:posOffset>
                            </wp:positionV>
                            <wp:extent cx="1444061" cy="493395"/>
                            <wp:effectExtent l="0" t="0" r="3810" b="1905"/>
                            <wp:wrapNone/>
                            <wp:docPr id="35" name="Gruppieren 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44061" cy="493395"/>
                                      <a:chOff x="0" y="0"/>
                                      <a:chExt cx="1444061" cy="4933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" name="Grafik 15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3870" cy="49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7" name="Grafik 1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95489" y="42333"/>
                                        <a:ext cx="327025" cy="469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75" name="Grafik 222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35756" y="53622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CFB0DE3" id="Gruppieren 35" o:spid="_x0000_s1026" style="position:absolute;margin-left:0;margin-top:3.75pt;width:113.7pt;height:38.85pt;z-index:251666944;mso-position-horizontal:left;mso-position-horizontal-relative:margin" coordsize="14440,4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">
                            <v:shape id="Grafik 155" o:spid="_x0000_s1027" type="#_x0000_t75" style="position:absolute;width:4838;height:4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">
                              <v:imagedata r:id="rId31" o:title=""/>
                            </v:shape>
                            <v:shape id="Grafik 157" o:spid="_x0000_s1028" type="#_x0000_t75" style="position:absolute;left:5954;top:423;width:3271;height:4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">
                              <v:imagedata r:id="rId32" o:title=""/>
                            </v:shape>
                            <v:shape id="Grafik 22275" o:spid="_x0000_s1029" type="#_x0000_t75" style="position:absolute;left:10357;top:536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">
                              <v:imagedata r:id="rId23" o:title=""/>
                            </v:shape>
                            <w10:wrap anchorx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92" w:type="dxa"/>
                </w:tcPr>
                <w:p w14:paraId="07269953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4B96FE7C" w14:textId="77777777" w:rsidTr="007D0E0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6ED4B926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71CFE94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0344598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005EB01D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7139F246" w14:textId="77777777" w:rsidTr="007D0E0D">
                    <w:tc>
                      <w:tcPr>
                        <w:tcW w:w="367" w:type="dxa"/>
                      </w:tcPr>
                      <w:p w14:paraId="7AADAC7E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3BF5701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E79BDAC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F6E302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4067A774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446A7373" w14:textId="77777777" w:rsidR="00E0758C" w:rsidRPr="00E0758C" w:rsidRDefault="00E0758C" w:rsidP="00E0758C">
                  <w:pPr>
                    <w:jc w:val="center"/>
                    <w:rPr>
                      <w:noProof/>
                      <w:color w:val="0000FF"/>
                    </w:rPr>
                  </w:pPr>
                </w:p>
              </w:tc>
            </w:tr>
          </w:tbl>
          <w:p w14:paraId="07B9CA6D" w14:textId="25FFAE7C" w:rsidR="00E0758C" w:rsidRPr="00E0758C" w:rsidRDefault="00E0758C" w:rsidP="00E0758C">
            <w:pPr>
              <w:spacing w:line="240" w:lineRule="auto"/>
            </w:pPr>
            <w:r w:rsidRPr="00E0758C">
              <w:t xml:space="preserve"> </w:t>
            </w:r>
          </w:p>
        </w:tc>
      </w:tr>
      <w:tr w:rsidR="00E0758C" w:rsidRPr="00E0758C" w14:paraId="4FD321CE" w14:textId="77777777" w:rsidTr="00192D9F">
        <w:tc>
          <w:tcPr>
            <w:tcW w:w="610" w:type="dxa"/>
          </w:tcPr>
          <w:p w14:paraId="378B8BB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F7B329B" w14:textId="7777777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2" w:type="dxa"/>
          </w:tcPr>
          <w:p w14:paraId="345169AF" w14:textId="76D6EE09" w:rsidR="00E0758C" w:rsidRPr="00E0758C" w:rsidRDefault="00E0758C" w:rsidP="00E0758C">
            <w:r w:rsidRPr="00E0758C">
              <w:t>Zu</w:t>
            </w:r>
            <w:r w:rsidR="00035105">
              <w:t>r</w:t>
            </w:r>
            <w:r w:rsidRPr="00E0758C">
              <w:t xml:space="preserve"> Zahl 223 kommen 3 Zehner dazu. Welche Zahl ist es jetzt? </w:t>
            </w:r>
          </w:p>
          <w:p w14:paraId="32501E57" w14:textId="58339FBD" w:rsidR="00E0758C" w:rsidRPr="00E0758C" w:rsidRDefault="00E0758C" w:rsidP="00E0758C"/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A203ED4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140" w:type="dxa"/>
                </w:tcPr>
                <w:p w14:paraId="46A8B92F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51D52826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9721F1B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Zahl</w:t>
                  </w:r>
                </w:p>
              </w:tc>
            </w:tr>
            <w:tr w:rsidR="00E0758C" w:rsidRPr="00E0758C" w14:paraId="07B58682" w14:textId="77777777" w:rsidTr="00634C61">
              <w:trPr>
                <w:trHeight w:val="964"/>
              </w:trPr>
              <w:tc>
                <w:tcPr>
                  <w:tcW w:w="4140" w:type="dxa"/>
                </w:tcPr>
                <w:p w14:paraId="321713C6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3A5E54B8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4FE4DCC0" w14:textId="77777777" w:rsidR="00E0758C" w:rsidRPr="00E0758C" w:rsidRDefault="00E0758C" w:rsidP="00E0758C">
                  <w:pPr>
                    <w:widowControl w:val="0"/>
                  </w:pPr>
                </w:p>
              </w:tc>
              <w:tc>
                <w:tcPr>
                  <w:tcW w:w="1992" w:type="dxa"/>
                </w:tcPr>
                <w:p w14:paraId="57106AEE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0DF7353D" w14:textId="77777777" w:rsidTr="007D0E0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</w:tcPr>
                      <w:p w14:paraId="2BE2FDE9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3E33982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C600493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6A9C6C64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5B9BAB07" w14:textId="77777777" w:rsidTr="007D0E0D">
                    <w:tc>
                      <w:tcPr>
                        <w:tcW w:w="367" w:type="dxa"/>
                      </w:tcPr>
                      <w:p w14:paraId="5FC210C4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330A2478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725CD56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043297E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687B1853" w14:textId="77777777" w:rsidR="00E0758C" w:rsidRPr="00E0758C" w:rsidRDefault="00E0758C" w:rsidP="00E0758C">
                  <w:pPr>
                    <w:widowControl w:val="0"/>
                    <w:jc w:val="both"/>
                  </w:pPr>
                </w:p>
              </w:tc>
              <w:tc>
                <w:tcPr>
                  <w:tcW w:w="1552" w:type="dxa"/>
                </w:tcPr>
                <w:p w14:paraId="55611027" w14:textId="77777777" w:rsidR="00E0758C" w:rsidRPr="00E0758C" w:rsidRDefault="00E0758C" w:rsidP="00E0758C">
                  <w:pPr>
                    <w:widowControl w:val="0"/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9F5D0A3" w14:textId="77777777" w:rsidR="00E0758C" w:rsidRPr="00E0758C" w:rsidRDefault="00E0758C" w:rsidP="00E0758C"/>
        </w:tc>
        <w:tc>
          <w:tcPr>
            <w:tcW w:w="424" w:type="dxa"/>
            <w:vAlign w:val="bottom"/>
          </w:tcPr>
          <w:p w14:paraId="4651EBE2" w14:textId="7FEED436" w:rsidR="00E0758C" w:rsidRPr="00E0758C" w:rsidRDefault="00E0758C" w:rsidP="00E0758C">
            <w:pPr>
              <w:jc w:val="right"/>
            </w:pPr>
          </w:p>
        </w:tc>
      </w:tr>
    </w:tbl>
    <w:p w14:paraId="219D4506" w14:textId="77777777" w:rsidR="00C66483" w:rsidRDefault="00C66483">
      <w:pPr>
        <w:sectPr w:rsidR="00C66483" w:rsidSect="004E789A">
          <w:headerReference w:type="default" r:id="rId33"/>
          <w:footerReference w:type="default" r:id="rId3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1800"/>
        <w:gridCol w:w="6236"/>
      </w:tblGrid>
      <w:tr w:rsidR="00E0758C" w:rsidRPr="00E0758C" w14:paraId="11279670" w14:textId="77777777" w:rsidTr="00192D9F">
        <w:tc>
          <w:tcPr>
            <w:tcW w:w="610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28CB0FBD" w14:textId="51FBE36F" w:rsidR="00E0758C" w:rsidRPr="00AC7674" w:rsidRDefault="00E0758C" w:rsidP="00AC7674">
            <w:pPr>
              <w:pStyle w:val="berschrift1"/>
            </w:pPr>
            <w:r w:rsidRPr="00AC7674">
              <w:t>Ich kann Zahlen mit Material lesen und darstellen</w:t>
            </w:r>
            <w:r w:rsidR="00165BA1">
              <w:t>.</w:t>
            </w:r>
          </w:p>
        </w:tc>
      </w:tr>
      <w:tr w:rsidR="00E0758C" w:rsidRPr="00E0758C" w14:paraId="07FD7092" w14:textId="77777777" w:rsidTr="00192D9F">
        <w:trPr>
          <w:trHeight w:val="170"/>
        </w:trPr>
        <w:tc>
          <w:tcPr>
            <w:tcW w:w="610" w:type="dxa"/>
          </w:tcPr>
          <w:p w14:paraId="36C2F2D2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4"/>
          </w:tcPr>
          <w:p w14:paraId="6FEA3B9A" w14:textId="77777777" w:rsidR="00E0758C" w:rsidRPr="00911328" w:rsidRDefault="00E0758C" w:rsidP="00AC7674">
            <w:pPr>
              <w:pStyle w:val="berschrift2"/>
            </w:pPr>
            <w:r w:rsidRPr="003C3680">
              <w:t>Zahlen mit Material darstellen</w:t>
            </w:r>
          </w:p>
        </w:tc>
      </w:tr>
      <w:tr w:rsidR="00E0758C" w:rsidRPr="00E0758C" w14:paraId="294132F3" w14:textId="77777777" w:rsidTr="00192D9F">
        <w:tc>
          <w:tcPr>
            <w:tcW w:w="610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4"/>
          </w:tcPr>
          <w:p w14:paraId="08D9DEB3" w14:textId="77777777" w:rsidR="00E0758C" w:rsidRPr="00911328" w:rsidRDefault="00E0758C" w:rsidP="00AC7674">
            <w:pPr>
              <w:pStyle w:val="berschrift3"/>
            </w:pPr>
            <w:proofErr w:type="spellStart"/>
            <w:r w:rsidRPr="003C3680">
              <w:t>Einerwürfel</w:t>
            </w:r>
            <w:proofErr w:type="spellEnd"/>
            <w:r w:rsidRPr="003C3680">
              <w:t>, Zehnerstange, Hunderterplatte</w:t>
            </w:r>
          </w:p>
        </w:tc>
      </w:tr>
      <w:tr w:rsidR="00E0758C" w:rsidRPr="00E0758C" w14:paraId="24A2CC51" w14:textId="77777777" w:rsidTr="001F6D00">
        <w:tc>
          <w:tcPr>
            <w:tcW w:w="610" w:type="dxa"/>
          </w:tcPr>
          <w:p w14:paraId="454C576A" w14:textId="349E0152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754B75F" wp14:editId="55EB8CC0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1CC24DC2" w14:textId="77777777" w:rsidR="00E0758C" w:rsidRPr="00E0758C" w:rsidRDefault="00E0758C" w:rsidP="00AC7674">
            <w:pPr>
              <w:pStyle w:val="Nummerierung"/>
            </w:pPr>
            <w:r w:rsidRPr="00E0758C">
              <w:t>a)</w:t>
            </w:r>
          </w:p>
        </w:tc>
        <w:tc>
          <w:tcPr>
            <w:tcW w:w="8078" w:type="dxa"/>
            <w:gridSpan w:val="3"/>
          </w:tcPr>
          <w:p w14:paraId="652DD38E" w14:textId="77777777" w:rsidR="00E0758C" w:rsidRPr="00E0758C" w:rsidRDefault="00E0758C" w:rsidP="00AC7674">
            <w:r w:rsidRPr="00E0758C"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1127009A" wp14:editId="65DC1079">
                  <wp:simplePos x="0" y="0"/>
                  <wp:positionH relativeFrom="column">
                    <wp:posOffset>3708012</wp:posOffset>
                  </wp:positionH>
                  <wp:positionV relativeFrom="paragraph">
                    <wp:posOffset>-140031</wp:posOffset>
                  </wp:positionV>
                  <wp:extent cx="1081405" cy="726921"/>
                  <wp:effectExtent l="0" t="0" r="4445" b="0"/>
                  <wp:wrapNone/>
                  <wp:docPr id="170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7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58C">
              <w:t xml:space="preserve">Wie heißen die verschiedenen Teile </w:t>
            </w:r>
          </w:p>
          <w:p w14:paraId="2A19E4C0" w14:textId="28207AE3" w:rsidR="00E0758C" w:rsidRPr="00E0758C" w:rsidRDefault="00165BA1" w:rsidP="00AC7674">
            <w:r>
              <w:t xml:space="preserve">von </w:t>
            </w:r>
            <w:r w:rsidR="00E0758C" w:rsidRPr="00E0758C">
              <w:t xml:space="preserve">dem Würfelmaterial? </w:t>
            </w:r>
            <w:r w:rsidR="001F6D00">
              <w:t>Warum heißen sie so?</w:t>
            </w:r>
          </w:p>
          <w:p w14:paraId="6B56BE20" w14:textId="17D8F8FF" w:rsidR="00E0758C" w:rsidRPr="00E0758C" w:rsidRDefault="00E0758C" w:rsidP="00AC7674">
            <w:r w:rsidRPr="00E0758C">
              <w:t>Wie stellt man damit Zahlen dar?</w:t>
            </w:r>
          </w:p>
          <w:p w14:paraId="79C8BA5F" w14:textId="77777777" w:rsidR="00E0758C" w:rsidRPr="00E0758C" w:rsidRDefault="00E0758C" w:rsidP="00AC7674"/>
        </w:tc>
      </w:tr>
      <w:tr w:rsidR="00E0758C" w:rsidRPr="00E0758C" w14:paraId="491E32C9" w14:textId="77777777" w:rsidTr="001F6D00">
        <w:trPr>
          <w:trHeight w:val="404"/>
        </w:trPr>
        <w:tc>
          <w:tcPr>
            <w:tcW w:w="610" w:type="dxa"/>
          </w:tcPr>
          <w:p w14:paraId="1485185E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10498ED" w14:textId="77777777" w:rsidR="00E0758C" w:rsidRPr="00E0758C" w:rsidRDefault="00E0758C" w:rsidP="00AC7674">
            <w:pPr>
              <w:pStyle w:val="Nummerierung"/>
            </w:pPr>
            <w:r w:rsidRPr="00E0758C">
              <w:t>b)</w:t>
            </w:r>
          </w:p>
        </w:tc>
        <w:tc>
          <w:tcPr>
            <w:tcW w:w="8078" w:type="dxa"/>
            <w:gridSpan w:val="3"/>
          </w:tcPr>
          <w:p w14:paraId="13FC1780" w14:textId="6DDC3F70" w:rsidR="00E0758C" w:rsidRPr="00E0758C" w:rsidRDefault="00E0758C" w:rsidP="00AC7674">
            <w:r w:rsidRPr="00E0758C">
              <w:t xml:space="preserve">Wie viele </w:t>
            </w:r>
            <w:proofErr w:type="spellStart"/>
            <w:r w:rsidRPr="00E0758C">
              <w:t>Einerwürfel</w:t>
            </w:r>
            <w:proofErr w:type="spellEnd"/>
            <w:r w:rsidRPr="00E0758C">
              <w:t xml:space="preserve"> brauchst du</w:t>
            </w:r>
            <w:r w:rsidR="008C1C05">
              <w:t xml:space="preserve">, um eine </w:t>
            </w:r>
            <w:r w:rsidRPr="00E0758C">
              <w:t>Zehnerstange</w:t>
            </w:r>
            <w:r w:rsidR="008C1C05">
              <w:t xml:space="preserve"> zu</w:t>
            </w:r>
            <w:r w:rsidR="001F6D00">
              <w:t xml:space="preserve"> </w:t>
            </w:r>
            <w:r w:rsidR="008C1C05">
              <w:t>bauen</w:t>
            </w:r>
            <w:r w:rsidRPr="00E0758C">
              <w:t>?</w:t>
            </w:r>
          </w:p>
        </w:tc>
      </w:tr>
      <w:tr w:rsidR="00E0758C" w:rsidRPr="00E0758C" w14:paraId="642E07A7" w14:textId="77777777" w:rsidTr="00066298">
        <w:tc>
          <w:tcPr>
            <w:tcW w:w="610" w:type="dxa"/>
          </w:tcPr>
          <w:p w14:paraId="268F2615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CB4BE08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842" w:type="dxa"/>
            <w:gridSpan w:val="2"/>
            <w:vAlign w:val="center"/>
          </w:tcPr>
          <w:p w14:paraId="1CEB20E9" w14:textId="55CDB40B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inline distT="0" distB="0" distL="0" distR="0" wp14:anchorId="07D83C56" wp14:editId="06BF523B">
                  <wp:extent cx="705600" cy="129600"/>
                  <wp:effectExtent l="0" t="0" r="0" b="3810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68" b="54781"/>
                          <a:stretch/>
                        </pic:blipFill>
                        <pic:spPr bwMode="auto">
                          <a:xfrm>
                            <a:off x="0" y="0"/>
                            <a:ext cx="705600" cy="1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5A429F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6236" w:type="dxa"/>
            <w:vAlign w:val="center"/>
          </w:tcPr>
          <w:p w14:paraId="38BA752D" w14:textId="77777777" w:rsidR="00E0758C" w:rsidRPr="00E0758C" w:rsidRDefault="00E0758C" w:rsidP="00AC7674">
            <w:pPr>
              <w:pStyle w:val="Ausflltext"/>
            </w:pPr>
            <w:r w:rsidRPr="00E0758C">
              <w:t xml:space="preserve">Ich brauche ______________ </w:t>
            </w:r>
            <w:proofErr w:type="spellStart"/>
            <w:r w:rsidRPr="00E0758C">
              <w:t>Einerwürfel</w:t>
            </w:r>
            <w:proofErr w:type="spellEnd"/>
            <w:r w:rsidRPr="00E0758C">
              <w:t>.</w:t>
            </w:r>
          </w:p>
        </w:tc>
      </w:tr>
      <w:tr w:rsidR="00E0758C" w:rsidRPr="00E0758C" w14:paraId="17B51E14" w14:textId="77777777" w:rsidTr="001F6D00">
        <w:trPr>
          <w:trHeight w:val="319"/>
        </w:trPr>
        <w:tc>
          <w:tcPr>
            <w:tcW w:w="610" w:type="dxa"/>
          </w:tcPr>
          <w:p w14:paraId="54E8765F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511F925" w14:textId="77777777" w:rsidR="00E0758C" w:rsidRPr="00E0758C" w:rsidRDefault="00E0758C" w:rsidP="00AC7674">
            <w:pPr>
              <w:pStyle w:val="Nummerierung"/>
            </w:pPr>
            <w:r w:rsidRPr="00E0758C">
              <w:t>c)</w:t>
            </w:r>
          </w:p>
        </w:tc>
        <w:tc>
          <w:tcPr>
            <w:tcW w:w="8078" w:type="dxa"/>
            <w:gridSpan w:val="3"/>
            <w:vAlign w:val="center"/>
          </w:tcPr>
          <w:p w14:paraId="251452B1" w14:textId="34560422" w:rsidR="00E0758C" w:rsidRPr="00E0758C" w:rsidRDefault="00F44094" w:rsidP="00E0758C">
            <w:r>
              <w:t>Was</w:t>
            </w:r>
            <w:r w:rsidR="00E0758C" w:rsidRPr="00E0758C">
              <w:t xml:space="preserve"> brauchst du, um eine Hunderterplatte zu</w:t>
            </w:r>
            <w:r w:rsidR="001F6D00">
              <w:t xml:space="preserve"> </w:t>
            </w:r>
            <w:r w:rsidR="00E0758C" w:rsidRPr="00E0758C">
              <w:t>bauen?</w:t>
            </w:r>
          </w:p>
        </w:tc>
      </w:tr>
      <w:tr w:rsidR="00E0758C" w:rsidRPr="00E0758C" w14:paraId="6940F6FB" w14:textId="77777777" w:rsidTr="00066298">
        <w:tc>
          <w:tcPr>
            <w:tcW w:w="610" w:type="dxa"/>
          </w:tcPr>
          <w:p w14:paraId="1A4FAD9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DC29EBD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842" w:type="dxa"/>
            <w:gridSpan w:val="2"/>
            <w:vAlign w:val="center"/>
          </w:tcPr>
          <w:p w14:paraId="2E50BDA9" w14:textId="4B58E287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inline distT="0" distB="0" distL="0" distR="0" wp14:anchorId="4EABB6F5" wp14:editId="6C7B6C02">
                  <wp:extent cx="748800" cy="468000"/>
                  <wp:effectExtent l="0" t="0" r="0" b="8255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23"/>
                          <a:stretch/>
                        </pic:blipFill>
                        <pic:spPr bwMode="auto">
                          <a:xfrm>
                            <a:off x="0" y="0"/>
                            <a:ext cx="7488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8BFC1" w14:textId="77777777" w:rsidR="00E0758C" w:rsidRPr="00E0758C" w:rsidRDefault="00E0758C" w:rsidP="00E0758C">
            <w:pPr>
              <w:spacing w:line="240" w:lineRule="auto"/>
              <w:jc w:val="center"/>
            </w:pPr>
          </w:p>
        </w:tc>
        <w:tc>
          <w:tcPr>
            <w:tcW w:w="6236" w:type="dxa"/>
            <w:vAlign w:val="center"/>
          </w:tcPr>
          <w:p w14:paraId="1B313445" w14:textId="075CCA12" w:rsidR="00E0758C" w:rsidRPr="007E35DA" w:rsidRDefault="007E35DA" w:rsidP="007E35DA">
            <w:pPr>
              <w:pStyle w:val="Ausflltext"/>
            </w:pPr>
            <w:r>
              <w:rPr>
                <w:rFonts w:ascii="Arial" w:hAnsi="Arial" w:cs="Arial"/>
              </w:rPr>
              <w:t>    </w:t>
            </w:r>
            <w:r w:rsidR="00E0758C" w:rsidRPr="007E35DA">
              <w:t xml:space="preserve">Ich brauche ______________ </w:t>
            </w:r>
            <w:proofErr w:type="spellStart"/>
            <w:r w:rsidR="00E0758C" w:rsidRPr="007E35DA">
              <w:t>Einerwürfel</w:t>
            </w:r>
            <w:proofErr w:type="spellEnd"/>
            <w:r w:rsidR="00E0758C" w:rsidRPr="007E35DA">
              <w:t>.</w:t>
            </w:r>
          </w:p>
          <w:p w14:paraId="49AEF6C9" w14:textId="77777777" w:rsidR="00E0758C" w:rsidRPr="007E35DA" w:rsidRDefault="00E0758C" w:rsidP="007E35DA">
            <w:pPr>
              <w:pStyle w:val="Ausflltext"/>
            </w:pPr>
            <w:r w:rsidRPr="007E35DA">
              <w:t>Oder ich brauche ______________ Zehnerstangen.</w:t>
            </w:r>
          </w:p>
          <w:p w14:paraId="583E4DF1" w14:textId="77777777" w:rsidR="00E0758C" w:rsidRPr="00E0758C" w:rsidRDefault="00E0758C" w:rsidP="00E0758C"/>
        </w:tc>
      </w:tr>
      <w:tr w:rsidR="00E0758C" w:rsidRPr="00E0758C" w14:paraId="69551352" w14:textId="77777777" w:rsidTr="001F6D00">
        <w:trPr>
          <w:trHeight w:val="7097"/>
        </w:trPr>
        <w:tc>
          <w:tcPr>
            <w:tcW w:w="610" w:type="dxa"/>
          </w:tcPr>
          <w:p w14:paraId="7C4FF29E" w14:textId="34E419BE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21B85C5" w14:textId="77777777" w:rsidR="00E0758C" w:rsidRPr="00E0758C" w:rsidRDefault="00E0758C" w:rsidP="00AC7674">
            <w:pPr>
              <w:pStyle w:val="Nummerierung"/>
            </w:pPr>
            <w:r w:rsidRPr="00E0758C">
              <w:t>d)</w:t>
            </w:r>
          </w:p>
        </w:tc>
        <w:tc>
          <w:tcPr>
            <w:tcW w:w="8078" w:type="dxa"/>
            <w:gridSpan w:val="3"/>
          </w:tcPr>
          <w:p w14:paraId="14E79F79" w14:textId="2DBC6551" w:rsidR="00E0758C" w:rsidRPr="001F6D00" w:rsidRDefault="00E0758C" w:rsidP="00AC7674">
            <w:pPr>
              <w:rPr>
                <w:color w:val="000000"/>
              </w:rPr>
            </w:pPr>
            <w:r w:rsidRPr="001F6D00">
              <w:rPr>
                <w:color w:val="000000"/>
              </w:rPr>
              <w:t>Bau</w:t>
            </w:r>
            <w:r w:rsidR="000B5CA3">
              <w:rPr>
                <w:color w:val="000000"/>
              </w:rPr>
              <w:t>e</w:t>
            </w:r>
            <w:r w:rsidRPr="001F6D00">
              <w:rPr>
                <w:color w:val="000000"/>
              </w:rPr>
              <w:t xml:space="preserve"> eine Hunderterplatte aus Zehnerstangen </w:t>
            </w:r>
            <w:r w:rsidR="008C1C05" w:rsidRPr="001F6D00">
              <w:rPr>
                <w:color w:val="000000"/>
              </w:rPr>
              <w:t xml:space="preserve">und </w:t>
            </w:r>
            <w:proofErr w:type="spellStart"/>
            <w:r w:rsidRPr="001F6D00">
              <w:rPr>
                <w:color w:val="000000"/>
              </w:rPr>
              <w:t>Einerwürfeln</w:t>
            </w:r>
            <w:proofErr w:type="spellEnd"/>
            <w:r w:rsidRPr="001F6D00">
              <w:rPr>
                <w:color w:val="000000"/>
              </w:rPr>
              <w:t xml:space="preserve">. </w:t>
            </w:r>
          </w:p>
          <w:p w14:paraId="14DDB4AF" w14:textId="716E5476" w:rsidR="00E0758C" w:rsidRDefault="00294B96" w:rsidP="00AC7674">
            <w:pPr>
              <w:rPr>
                <w:color w:val="000000"/>
              </w:rPr>
            </w:pPr>
            <w:r w:rsidRPr="001F6D00">
              <w:rPr>
                <w:color w:val="000000"/>
              </w:rPr>
              <w:t>Finde verschiede</w:t>
            </w:r>
            <w:r w:rsidR="004D52BC" w:rsidRPr="001F6D00">
              <w:rPr>
                <w:color w:val="000000"/>
              </w:rPr>
              <w:t>n</w:t>
            </w:r>
            <w:r w:rsidRPr="001F6D00">
              <w:rPr>
                <w:color w:val="000000"/>
              </w:rPr>
              <w:t>e Möglichkeiten</w:t>
            </w:r>
            <w:r w:rsidR="00C277F3">
              <w:rPr>
                <w:color w:val="000000"/>
              </w:rPr>
              <w:t xml:space="preserve"> und t</w:t>
            </w:r>
            <w:r w:rsidRPr="001F6D00">
              <w:rPr>
                <w:color w:val="000000"/>
              </w:rPr>
              <w:t>rag</w:t>
            </w:r>
            <w:r w:rsidR="000B5CA3">
              <w:rPr>
                <w:color w:val="000000"/>
              </w:rPr>
              <w:t>e</w:t>
            </w:r>
            <w:r w:rsidRPr="001F6D00">
              <w:rPr>
                <w:color w:val="000000"/>
              </w:rPr>
              <w:t xml:space="preserve"> </w:t>
            </w:r>
            <w:r w:rsidR="001F6D00">
              <w:rPr>
                <w:color w:val="000000"/>
              </w:rPr>
              <w:t xml:space="preserve">sie </w:t>
            </w:r>
            <w:r w:rsidRPr="001F6D00">
              <w:rPr>
                <w:color w:val="000000"/>
              </w:rPr>
              <w:t xml:space="preserve">in die Tabelle ein. </w:t>
            </w:r>
          </w:p>
          <w:p w14:paraId="62F112CF" w14:textId="30AB3432" w:rsidR="001F6D00" w:rsidRPr="001F6D00" w:rsidRDefault="001F6D00" w:rsidP="00AC7674">
            <w:pPr>
              <w:rPr>
                <w:color w:val="000000"/>
              </w:rPr>
            </w:pPr>
            <w:r>
              <w:rPr>
                <w:color w:val="000000"/>
              </w:rPr>
              <w:t>Was bedeutet die Aufgabe</w:t>
            </w:r>
            <w:r w:rsidR="00C277F3">
              <w:rPr>
                <w:color w:val="000000"/>
              </w:rPr>
              <w:t>?</w:t>
            </w:r>
          </w:p>
          <w:p w14:paraId="10770A37" w14:textId="28A658F1" w:rsidR="00E0758C" w:rsidRPr="001F6D00" w:rsidRDefault="00E0758C" w:rsidP="00AC7674">
            <w:pPr>
              <w:rPr>
                <w:color w:val="008000"/>
              </w:rPr>
            </w:pPr>
            <w:r w:rsidRPr="001F6D00">
              <w:rPr>
                <w:noProof/>
                <w:color w:val="008000"/>
              </w:rPr>
              <w:drawing>
                <wp:anchor distT="0" distB="0" distL="114300" distR="114300" simplePos="0" relativeHeight="251628032" behindDoc="0" locked="0" layoutInCell="1" allowOverlap="1" wp14:anchorId="2D6AB2DF" wp14:editId="4670F229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154305</wp:posOffset>
                  </wp:positionV>
                  <wp:extent cx="1007745" cy="1019810"/>
                  <wp:effectExtent l="0" t="0" r="1905" b="8890"/>
                  <wp:wrapNone/>
                  <wp:docPr id="179" name="Bild 8" descr="Macintosh HD:Users:cmosandl:Desktop:DSC0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25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4" r="15500"/>
                          <a:stretch/>
                        </pic:blipFill>
                        <pic:spPr bwMode="auto">
                          <a:xfrm>
                            <a:off x="0" y="0"/>
                            <a:ext cx="100774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  <w:gridCol w:w="1758"/>
              <w:gridCol w:w="236"/>
              <w:gridCol w:w="1492"/>
            </w:tblGrid>
            <w:tr w:rsidR="00ED51E6" w:rsidRPr="00E0758C" w14:paraId="7ABD9785" w14:textId="77777777" w:rsidTr="002337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0" w:type="dxa"/>
                  <w:vAlign w:val="center"/>
                </w:tcPr>
                <w:p w14:paraId="41CF946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0" w:type="dxa"/>
                  <w:vAlign w:val="center"/>
                </w:tcPr>
                <w:p w14:paraId="537E1F7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Einerwürfel</w:t>
                  </w:r>
                </w:p>
              </w:tc>
              <w:tc>
                <w:tcPr>
                  <w:tcW w:w="1728" w:type="dxa"/>
                  <w:gridSpan w:val="2"/>
                  <w:vAlign w:val="center"/>
                </w:tcPr>
                <w:p w14:paraId="288B1551" w14:textId="4A74E746" w:rsidR="00ED51E6" w:rsidRPr="00E0758C" w:rsidRDefault="00A23559" w:rsidP="00F4409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Zerlegte Zahl</w:t>
                  </w:r>
                </w:p>
              </w:tc>
            </w:tr>
            <w:tr w:rsidR="00593427" w:rsidRPr="00E0758C" w14:paraId="15C42902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66AB403" w14:textId="77777777" w:rsidR="00593427" w:rsidRPr="004D52BC" w:rsidRDefault="00593427" w:rsidP="005D3530">
                  <w:pPr>
                    <w:pStyle w:val="SprechbaseBeschreibung"/>
                  </w:pPr>
                  <w:r w:rsidRPr="004D52BC">
                    <w:t>9</w:t>
                  </w:r>
                </w:p>
              </w:tc>
              <w:tc>
                <w:tcPr>
                  <w:tcW w:w="1758" w:type="dxa"/>
                  <w:vAlign w:val="center"/>
                </w:tcPr>
                <w:p w14:paraId="5688CA1B" w14:textId="77777777" w:rsidR="00593427" w:rsidRPr="004D52BC" w:rsidRDefault="00593427" w:rsidP="005D3530">
                  <w:pPr>
                    <w:pStyle w:val="SprechbaseBeschreibung"/>
                  </w:pPr>
                  <w:r w:rsidRPr="004D52BC">
                    <w:t>10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02C90114" w14:textId="77777777" w:rsidR="00593427" w:rsidRPr="004D52BC" w:rsidRDefault="00593427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8BE40AE" w14:textId="2A2FB1E9" w:rsidR="00593427" w:rsidRPr="004D52BC" w:rsidRDefault="00593427" w:rsidP="005D3530">
                  <w:pPr>
                    <w:pStyle w:val="SprechbaseBeschreibung"/>
                  </w:pPr>
                  <w:r w:rsidRPr="004D52BC">
                    <w:t>90 + 10</w:t>
                  </w:r>
                </w:p>
              </w:tc>
            </w:tr>
            <w:tr w:rsidR="00593427" w:rsidRPr="00E0758C" w14:paraId="663E338B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5B2DC42" w14:textId="0EF793D2" w:rsidR="00593427" w:rsidRPr="004D52BC" w:rsidRDefault="00593427" w:rsidP="005D3530">
                  <w:pPr>
                    <w:pStyle w:val="SprechbaseBeschreibung"/>
                  </w:pPr>
                  <w:r w:rsidRPr="004D52BC">
                    <w:t>0</w:t>
                  </w:r>
                </w:p>
              </w:tc>
              <w:tc>
                <w:tcPr>
                  <w:tcW w:w="1758" w:type="dxa"/>
                  <w:vAlign w:val="center"/>
                </w:tcPr>
                <w:p w14:paraId="49B8C218" w14:textId="77777777" w:rsidR="00593427" w:rsidRPr="004D52BC" w:rsidRDefault="00593427" w:rsidP="005D3530">
                  <w:pPr>
                    <w:pStyle w:val="SprechbaseBeschreibung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8E33D2F" w14:textId="77777777" w:rsidR="00593427" w:rsidRPr="004D52BC" w:rsidRDefault="00593427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FFADEB2" w14:textId="743B100A" w:rsidR="00593427" w:rsidRPr="004D52BC" w:rsidRDefault="00593427" w:rsidP="005D3530">
                  <w:pPr>
                    <w:pStyle w:val="SprechbaseBeschreibung"/>
                  </w:pPr>
                </w:p>
              </w:tc>
            </w:tr>
            <w:tr w:rsidR="000C648E" w:rsidRPr="00E0758C" w14:paraId="17A254C9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3B0C5AE" w14:textId="04CE0556" w:rsidR="000C648E" w:rsidRPr="004D52BC" w:rsidRDefault="000C648E" w:rsidP="005D3530">
                  <w:pPr>
                    <w:pStyle w:val="SprechbaseBeschreibung"/>
                  </w:pPr>
                  <w:r w:rsidRPr="004D52BC">
                    <w:t>5</w:t>
                  </w:r>
                </w:p>
              </w:tc>
              <w:tc>
                <w:tcPr>
                  <w:tcW w:w="1758" w:type="dxa"/>
                  <w:vAlign w:val="center"/>
                </w:tcPr>
                <w:p w14:paraId="3F9C7AD4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1DBD38D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120EFF4" w14:textId="60AEED8B" w:rsidR="000C648E" w:rsidRPr="004D52BC" w:rsidRDefault="000C648E" w:rsidP="005D3530">
                  <w:pPr>
                    <w:pStyle w:val="SprechbaseBeschreibung"/>
                  </w:pPr>
                </w:p>
              </w:tc>
            </w:tr>
            <w:tr w:rsidR="000C648E" w:rsidRPr="00E0758C" w14:paraId="4DCFE363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2165E461" w14:textId="581D00C0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758" w:type="dxa"/>
                  <w:vAlign w:val="center"/>
                </w:tcPr>
                <w:p w14:paraId="5CF72EFC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B8DF993" w14:textId="77777777" w:rsidR="000C648E" w:rsidRPr="004D52BC" w:rsidRDefault="000C648E" w:rsidP="005D3530">
                  <w:pPr>
                    <w:pStyle w:val="SprechbaseBeschreibung"/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11D259E8" w14:textId="6EAF7068" w:rsidR="000C648E" w:rsidRPr="004D52BC" w:rsidRDefault="000C648E" w:rsidP="005D3530">
                  <w:pPr>
                    <w:pStyle w:val="SprechbaseBeschreibung"/>
                  </w:pPr>
                  <w:r w:rsidRPr="004D52BC">
                    <w:t>100 + 0</w:t>
                  </w:r>
                </w:p>
              </w:tc>
            </w:tr>
            <w:tr w:rsidR="000C648E" w:rsidRPr="00E0758C" w14:paraId="3D5A98AB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3B531918" w14:textId="15C0D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7DF6762C" w14:textId="5B784083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  <w:r w:rsidRPr="004D52BC"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01EC70F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320689F" w14:textId="6BB2B5B1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2E155052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9FAA2B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350097E" w14:textId="41F12F60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223B8D3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088E065" w14:textId="57C7415F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34968796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2B7142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448D2F7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7380028E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7633934" w14:textId="7F762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05DCFB66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DDC5D8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59FD14A7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8C05B30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D0E3A3C" w14:textId="10EEEB2A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59A62F00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77755DE1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6C9F87E8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FFBE13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F2DC332" w14:textId="46770B5E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268A1584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660B0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00C231A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F3ADEA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4F7EE9F" w14:textId="5CFB4960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37D2432E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1A68406F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C7CAB7E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CAF6A5B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5CBD5B4" w14:textId="007BE93D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106832C3" w14:textId="77777777" w:rsidTr="00ED51E6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69720914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56D33B1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0C21DE0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89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008F316F" w14:textId="608FEA71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18680358" w14:textId="2C857EA0" w:rsidR="00F44094" w:rsidRPr="00E0758C" w:rsidRDefault="00F44094" w:rsidP="00E0758C"/>
        </w:tc>
      </w:tr>
      <w:tr w:rsidR="001F6D00" w:rsidRPr="00E0758C" w14:paraId="1139F910" w14:textId="77777777" w:rsidTr="001F6D00">
        <w:tc>
          <w:tcPr>
            <w:tcW w:w="610" w:type="dxa"/>
          </w:tcPr>
          <w:p w14:paraId="0C76550E" w14:textId="77777777" w:rsidR="001F6D00" w:rsidRPr="00E0758C" w:rsidRDefault="001F6D00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32A9A95E" w14:textId="77777777" w:rsidR="001F6D00" w:rsidRPr="00E0758C" w:rsidRDefault="001F6D00" w:rsidP="00AC7674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31D3463A" w14:textId="77777777" w:rsidR="001F6D00" w:rsidRPr="001F6D00" w:rsidRDefault="001F6D00" w:rsidP="00AC7674">
            <w:pPr>
              <w:rPr>
                <w:color w:val="000000"/>
              </w:rPr>
            </w:pPr>
          </w:p>
        </w:tc>
      </w:tr>
      <w:tr w:rsidR="00E0758C" w:rsidRPr="00E0758C" w14:paraId="1F52D226" w14:textId="77777777" w:rsidTr="001F6D00">
        <w:tc>
          <w:tcPr>
            <w:tcW w:w="610" w:type="dxa"/>
          </w:tcPr>
          <w:p w14:paraId="7FD30E25" w14:textId="4CBF1A7E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52A1409" wp14:editId="19E47579">
                  <wp:extent cx="360000" cy="272386"/>
                  <wp:effectExtent l="0" t="0" r="2540" b="0"/>
                  <wp:docPr id="180" name="Grafi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ED2AE15" w14:textId="77777777" w:rsidR="00E0758C" w:rsidRPr="00E0758C" w:rsidRDefault="00E0758C" w:rsidP="00AC7674">
            <w:pPr>
              <w:pStyle w:val="Nummerierung"/>
            </w:pPr>
            <w:r w:rsidRPr="00E0758C">
              <w:t>e)</w:t>
            </w:r>
          </w:p>
        </w:tc>
        <w:tc>
          <w:tcPr>
            <w:tcW w:w="8078" w:type="dxa"/>
            <w:gridSpan w:val="3"/>
          </w:tcPr>
          <w:p w14:paraId="5D5C2C0D" w14:textId="65234679" w:rsidR="001F6D00" w:rsidRDefault="008C1C05" w:rsidP="001F6D00">
            <w:pPr>
              <w:ind w:left="284" w:hanging="284"/>
            </w:pPr>
            <w:r w:rsidRPr="001F6D00">
              <w:t xml:space="preserve">Vergleicht und besprecht: </w:t>
            </w:r>
          </w:p>
          <w:p w14:paraId="15FDE171" w14:textId="20B86735" w:rsidR="001F6D00" w:rsidRDefault="001F6D00" w:rsidP="001F6D00">
            <w:pPr>
              <w:pStyle w:val="Listenabsatz"/>
            </w:pPr>
            <w:r>
              <w:t>Sind es wirklich immer 100?</w:t>
            </w:r>
          </w:p>
          <w:p w14:paraId="5FCC1A3A" w14:textId="36657A26" w:rsidR="00066298" w:rsidRDefault="008C1C05" w:rsidP="001F6D00">
            <w:pPr>
              <w:pStyle w:val="Listenabsatz"/>
            </w:pPr>
            <w:r w:rsidRPr="001F6D00">
              <w:t xml:space="preserve">Habt ihr alle Möglichkeiten </w:t>
            </w:r>
            <w:r w:rsidR="000C648E">
              <w:t xml:space="preserve">zur 100 </w:t>
            </w:r>
            <w:r w:rsidRPr="001F6D00">
              <w:t xml:space="preserve">gefunden? </w:t>
            </w:r>
          </w:p>
          <w:p w14:paraId="536D3338" w14:textId="2D048250" w:rsidR="00E0758C" w:rsidRPr="001F6D00" w:rsidRDefault="004D52BC" w:rsidP="001F6D00">
            <w:pPr>
              <w:pStyle w:val="Listenabsatz"/>
            </w:pPr>
            <w:r w:rsidRPr="001F6D00">
              <w:t xml:space="preserve">Wie könnt ihr sicher sein, dass </w:t>
            </w:r>
            <w:r w:rsidR="00CF1364">
              <w:t xml:space="preserve">es </w:t>
            </w:r>
            <w:r w:rsidR="00066298">
              <w:t xml:space="preserve">keine anderen </w:t>
            </w:r>
            <w:r w:rsidR="000C648E">
              <w:t xml:space="preserve">Möglichkeiten </w:t>
            </w:r>
            <w:r w:rsidR="00066298">
              <w:t>mehr gibt</w:t>
            </w:r>
            <w:r w:rsidRPr="001F6D00">
              <w:t>?</w:t>
            </w:r>
          </w:p>
        </w:tc>
      </w:tr>
      <w:tr w:rsidR="00BE1EF5" w14:paraId="02860B1D" w14:textId="77777777" w:rsidTr="006015F6">
        <w:tc>
          <w:tcPr>
            <w:tcW w:w="610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lastRenderedPageBreak/>
              <w:t>1.2</w:t>
            </w:r>
          </w:p>
        </w:tc>
        <w:tc>
          <w:tcPr>
            <w:tcW w:w="8461" w:type="dxa"/>
            <w:gridSpan w:val="4"/>
          </w:tcPr>
          <w:p w14:paraId="58AD1185" w14:textId="6172B37B" w:rsidR="00BE1EF5" w:rsidRPr="00230A99" w:rsidRDefault="00BE1EF5" w:rsidP="00146F2A">
            <w:pPr>
              <w:pStyle w:val="berschrift3"/>
            </w:pPr>
            <w:r w:rsidRPr="00230A99">
              <w:t>Tausenderwürfel zerlegen</w:t>
            </w:r>
          </w:p>
        </w:tc>
      </w:tr>
      <w:tr w:rsidR="004E5F18" w14:paraId="525B8A68" w14:textId="77777777" w:rsidTr="00B94F2C">
        <w:trPr>
          <w:trHeight w:val="344"/>
        </w:trPr>
        <w:tc>
          <w:tcPr>
            <w:tcW w:w="610" w:type="dxa"/>
          </w:tcPr>
          <w:p w14:paraId="781B9ECC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6A7FC82" w14:textId="77777777" w:rsidR="004E5F18" w:rsidRPr="00230A99" w:rsidRDefault="003908B0" w:rsidP="00230A99">
            <w:pPr>
              <w:pStyle w:val="Nummerierung"/>
            </w:pPr>
            <w:r w:rsidRPr="00230A99">
              <w:t>a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55239D6F" w14:textId="62A0942F" w:rsidR="004E5F18" w:rsidRDefault="004E5F18" w:rsidP="00B94F2C">
            <w:r w:rsidRPr="004E5F18">
              <w:t>Wie viele kleinere Teile brauchst du, um einen Tausenderwürfel zu</w:t>
            </w:r>
            <w:r w:rsidR="00F44094">
              <w:t xml:space="preserve"> </w:t>
            </w:r>
            <w:r w:rsidRPr="004E5F18">
              <w:t>bauen?</w:t>
            </w:r>
          </w:p>
        </w:tc>
      </w:tr>
      <w:tr w:rsidR="004E5F18" w14:paraId="7CF5C9AF" w14:textId="77777777" w:rsidTr="00066298">
        <w:trPr>
          <w:trHeight w:val="1061"/>
        </w:trPr>
        <w:tc>
          <w:tcPr>
            <w:tcW w:w="610" w:type="dxa"/>
          </w:tcPr>
          <w:p w14:paraId="1CD9A4E1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4971132" w14:textId="77777777" w:rsidR="004E5F18" w:rsidRPr="00230A99" w:rsidRDefault="004E5F18" w:rsidP="00230A99">
            <w:pPr>
              <w:pStyle w:val="Nummerierung"/>
            </w:pPr>
          </w:p>
        </w:tc>
        <w:tc>
          <w:tcPr>
            <w:tcW w:w="1800" w:type="dxa"/>
            <w:vAlign w:val="center"/>
          </w:tcPr>
          <w:p w14:paraId="127B939E" w14:textId="4D489FF4" w:rsidR="003908B0" w:rsidRDefault="003908B0" w:rsidP="0006629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60E1D05" wp14:editId="65C665BD">
                  <wp:extent cx="644000" cy="667026"/>
                  <wp:effectExtent l="0" t="0" r="3810" b="635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93" cy="691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vAlign w:val="center"/>
          </w:tcPr>
          <w:p w14:paraId="43C0E56E" w14:textId="51A8FA94" w:rsidR="00E57476" w:rsidRPr="007E35DA" w:rsidRDefault="00E57476" w:rsidP="00E57476">
            <w:pPr>
              <w:pStyle w:val="Ausflltext"/>
            </w:pPr>
            <w:r>
              <w:rPr>
                <w:rFonts w:ascii="Arial" w:hAnsi="Arial" w:cs="Arial"/>
              </w:rPr>
              <w:t>    </w:t>
            </w:r>
            <w:r w:rsidRPr="007E35DA">
              <w:t xml:space="preserve">Ich brauche ______________ </w:t>
            </w:r>
            <w:proofErr w:type="spellStart"/>
            <w:r w:rsidRPr="007E35DA">
              <w:t>Einerwürfel</w:t>
            </w:r>
            <w:proofErr w:type="spellEnd"/>
            <w:r w:rsidRPr="007E35DA">
              <w:t>.</w:t>
            </w:r>
          </w:p>
          <w:p w14:paraId="064A1281" w14:textId="77777777" w:rsidR="004D52BC" w:rsidRDefault="004D52BC" w:rsidP="004D52BC">
            <w:pPr>
              <w:pStyle w:val="Ausflltext"/>
            </w:pPr>
            <w:r>
              <w:t>Oder ich brauche</w:t>
            </w:r>
            <w:r w:rsidRPr="00D53CEA">
              <w:t xml:space="preserve"> </w:t>
            </w:r>
            <w:r>
              <w:t>______________ Hunderterplatten.</w:t>
            </w:r>
          </w:p>
          <w:p w14:paraId="2ED35878" w14:textId="31ADA4B7" w:rsidR="003908B0" w:rsidRDefault="00E57476" w:rsidP="004D52BC">
            <w:pPr>
              <w:pStyle w:val="Ausflltext"/>
            </w:pPr>
            <w:r w:rsidRPr="007E35DA">
              <w:t>Oder ich brauche ______________ Zehnerstangen.</w:t>
            </w:r>
          </w:p>
        </w:tc>
      </w:tr>
      <w:tr w:rsidR="004E5F18" w14:paraId="069E100D" w14:textId="77777777" w:rsidTr="00132A72">
        <w:trPr>
          <w:trHeight w:val="5953"/>
        </w:trPr>
        <w:tc>
          <w:tcPr>
            <w:tcW w:w="610" w:type="dxa"/>
          </w:tcPr>
          <w:p w14:paraId="7C473376" w14:textId="5DA14E84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3C064965" w14:textId="3124C8CB" w:rsidR="00294B96" w:rsidRDefault="00ED51E6" w:rsidP="00E14506">
            <w:r>
              <w:rPr>
                <w:noProof/>
              </w:rPr>
              <w:drawing>
                <wp:anchor distT="0" distB="0" distL="114300" distR="114300" simplePos="0" relativeHeight="251549184" behindDoc="0" locked="0" layoutInCell="1" allowOverlap="1" wp14:anchorId="3E3CD2E6" wp14:editId="096647E9">
                  <wp:simplePos x="0" y="0"/>
                  <wp:positionH relativeFrom="column">
                    <wp:posOffset>4303409</wp:posOffset>
                  </wp:positionH>
                  <wp:positionV relativeFrom="paragraph">
                    <wp:posOffset>-52111</wp:posOffset>
                  </wp:positionV>
                  <wp:extent cx="1007745" cy="842841"/>
                  <wp:effectExtent l="0" t="0" r="1905" b="0"/>
                  <wp:wrapNone/>
                  <wp:docPr id="24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8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C05">
              <w:t xml:space="preserve">Rico hat </w:t>
            </w:r>
            <w:r w:rsidR="0025263D">
              <w:t xml:space="preserve">drei Möglichkeiten gefunden, </w:t>
            </w:r>
            <w:r w:rsidR="001F6D00">
              <w:t xml:space="preserve">den </w:t>
            </w:r>
            <w:r w:rsidR="008C1C05">
              <w:t xml:space="preserve">Tausenderwürfel </w:t>
            </w:r>
            <w:r w:rsidR="0025263D">
              <w:t>zu</w:t>
            </w:r>
            <w:r w:rsidR="001F6D00">
              <w:t xml:space="preserve"> </w:t>
            </w:r>
            <w:r w:rsidR="008C1C05">
              <w:t>bau</w:t>
            </w:r>
            <w:r w:rsidR="0025263D">
              <w:t>en</w:t>
            </w:r>
            <w:r w:rsidR="008C1C05">
              <w:t xml:space="preserve">. </w:t>
            </w:r>
          </w:p>
          <w:p w14:paraId="24895CAE" w14:textId="0287DC8D" w:rsidR="00294B96" w:rsidRDefault="008C1C05" w:rsidP="001F6D00">
            <w:pPr>
              <w:pStyle w:val="Listenabsatz"/>
            </w:pPr>
            <w:r>
              <w:t>Bau</w:t>
            </w:r>
            <w:r w:rsidR="009675DF">
              <w:t>e</w:t>
            </w:r>
            <w:r>
              <w:t xml:space="preserve"> </w:t>
            </w:r>
            <w:r w:rsidR="0025263D">
              <w:t xml:space="preserve">die drei Möglichkeiten </w:t>
            </w:r>
            <w:r>
              <w:t xml:space="preserve">nach. </w:t>
            </w:r>
          </w:p>
          <w:p w14:paraId="6D951090" w14:textId="0FABC989" w:rsidR="00294B96" w:rsidRDefault="00294B96" w:rsidP="001F6D00">
            <w:pPr>
              <w:pStyle w:val="Listenabsatz"/>
            </w:pPr>
            <w:r>
              <w:t>Ergänz</w:t>
            </w:r>
            <w:r w:rsidR="009675DF">
              <w:t>e</w:t>
            </w:r>
            <w:r>
              <w:t xml:space="preserve"> die fehlenden Zahlen in der Tabelle. </w:t>
            </w:r>
          </w:p>
          <w:p w14:paraId="310E4CB5" w14:textId="64BECA5F" w:rsidR="00E14506" w:rsidRDefault="00294B96" w:rsidP="001F6D00">
            <w:pPr>
              <w:pStyle w:val="Listenabsatz"/>
            </w:pPr>
            <w:r>
              <w:t>Such</w:t>
            </w:r>
            <w:r w:rsidR="009675DF">
              <w:t>e</w:t>
            </w:r>
            <w:r>
              <w:t xml:space="preserve"> weitere Möglichkeiten und trag</w:t>
            </w:r>
            <w:r w:rsidR="009675DF">
              <w:t>e</w:t>
            </w:r>
            <w:r>
              <w:t xml:space="preserve"> sie in die Tabelle ein. </w:t>
            </w:r>
          </w:p>
          <w:p w14:paraId="509059B9" w14:textId="7D738BC6" w:rsidR="004E5F18" w:rsidRDefault="004E5F18" w:rsidP="00E14506"/>
          <w:tbl>
            <w:tblPr>
              <w:tblStyle w:val="MSKTabelle"/>
              <w:tblW w:w="6519" w:type="dxa"/>
              <w:tblLayout w:type="fixed"/>
              <w:tblLook w:val="0620" w:firstRow="1" w:lastRow="0" w:firstColumn="0" w:lastColumn="0" w:noHBand="1" w:noVBand="1"/>
            </w:tblPr>
            <w:tblGrid>
              <w:gridCol w:w="1839"/>
              <w:gridCol w:w="1843"/>
              <w:gridCol w:w="2837"/>
            </w:tblGrid>
            <w:tr w:rsidR="00C277F3" w14:paraId="76AE5553" w14:textId="655ABA02" w:rsidTr="002337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839" w:type="dxa"/>
                </w:tcPr>
                <w:p w14:paraId="4CCF003F" w14:textId="57998FB2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Hunderterplatten</w:t>
                  </w:r>
                </w:p>
              </w:tc>
              <w:tc>
                <w:tcPr>
                  <w:tcW w:w="1843" w:type="dxa"/>
                </w:tcPr>
                <w:p w14:paraId="3C495C42" w14:textId="4AE6A9AD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2837" w:type="dxa"/>
                </w:tcPr>
                <w:p w14:paraId="649ED75C" w14:textId="6D8A569C" w:rsidR="00C277F3" w:rsidRDefault="00A23559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Zerlegte Zahl</w:t>
                  </w:r>
                </w:p>
              </w:tc>
            </w:tr>
            <w:tr w:rsidR="00C277F3" w14:paraId="03D8EC57" w14:textId="3CB8CF32" w:rsidTr="00233713">
              <w:trPr>
                <w:trHeight w:val="340"/>
              </w:trPr>
              <w:tc>
                <w:tcPr>
                  <w:tcW w:w="1839" w:type="dxa"/>
                </w:tcPr>
                <w:p w14:paraId="190C50AF" w14:textId="1BE46E45" w:rsidR="00C277F3" w:rsidRPr="00F73335" w:rsidRDefault="00C277F3" w:rsidP="00233713">
                  <w:pPr>
                    <w:pStyle w:val="SprechbaseBeschreibung"/>
                    <w:jc w:val="center"/>
                  </w:pPr>
                  <w:r w:rsidRPr="001F6D00">
                    <w:t>9</w:t>
                  </w:r>
                </w:p>
              </w:tc>
              <w:tc>
                <w:tcPr>
                  <w:tcW w:w="1843" w:type="dxa"/>
                </w:tcPr>
                <w:p w14:paraId="0880030C" w14:textId="256710BB" w:rsidR="00C277F3" w:rsidRPr="00F73335" w:rsidRDefault="00C277F3" w:rsidP="00233713">
                  <w:pPr>
                    <w:pStyle w:val="SprechbaseBeschreibung"/>
                    <w:jc w:val="center"/>
                  </w:pPr>
                  <w:r w:rsidRPr="001F6D00">
                    <w:t>10</w:t>
                  </w:r>
                </w:p>
              </w:tc>
              <w:tc>
                <w:tcPr>
                  <w:tcW w:w="2837" w:type="dxa"/>
                </w:tcPr>
                <w:p w14:paraId="18F184C9" w14:textId="35767A04" w:rsidR="00C277F3" w:rsidRPr="001F6D00" w:rsidRDefault="00C277F3" w:rsidP="00C277F3">
                  <w:pPr>
                    <w:pStyle w:val="SprechbaseBeschreibung"/>
                    <w:jc w:val="center"/>
                  </w:pPr>
                  <w:r>
                    <w:t>900 + 100</w:t>
                  </w:r>
                </w:p>
              </w:tc>
            </w:tr>
            <w:tr w:rsidR="00C277F3" w14:paraId="482A5AE0" w14:textId="047FE1C6" w:rsidTr="00233713">
              <w:trPr>
                <w:trHeight w:val="340"/>
              </w:trPr>
              <w:tc>
                <w:tcPr>
                  <w:tcW w:w="1839" w:type="dxa"/>
                </w:tcPr>
                <w:p w14:paraId="33EF6514" w14:textId="7B8E1049" w:rsidR="00C277F3" w:rsidRPr="001F6D00" w:rsidRDefault="00C277F3" w:rsidP="00233713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843" w:type="dxa"/>
                </w:tcPr>
                <w:p w14:paraId="02056ED6" w14:textId="1413ABBF" w:rsidR="00C277F3" w:rsidRPr="001F6D00" w:rsidRDefault="00C277F3" w:rsidP="00233713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2837" w:type="dxa"/>
                </w:tcPr>
                <w:p w14:paraId="390518BC" w14:textId="330D6DBC" w:rsidR="00C277F3" w:rsidRPr="001F6D00" w:rsidRDefault="00C277F3" w:rsidP="00C277F3">
                  <w:pPr>
                    <w:pStyle w:val="SprechbaseBeschreibung"/>
                    <w:jc w:val="center"/>
                  </w:pPr>
                  <w:r>
                    <w:t>200 + 800</w:t>
                  </w:r>
                </w:p>
              </w:tc>
            </w:tr>
            <w:tr w:rsidR="00C277F3" w14:paraId="159D6AFD" w14:textId="1392B9CB" w:rsidTr="00233713">
              <w:trPr>
                <w:trHeight w:val="340"/>
              </w:trPr>
              <w:tc>
                <w:tcPr>
                  <w:tcW w:w="1839" w:type="dxa"/>
                </w:tcPr>
                <w:p w14:paraId="1BED1353" w14:textId="77777777" w:rsidR="00C277F3" w:rsidRPr="001F6D00" w:rsidRDefault="00C277F3" w:rsidP="00233713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10B29B8" w14:textId="13DFF16B" w:rsidR="00C277F3" w:rsidRPr="001F6D00" w:rsidRDefault="00C277F3" w:rsidP="00C277F3">
                  <w:pPr>
                    <w:jc w:val="center"/>
                    <w:rPr>
                      <w:noProof/>
                      <w:color w:val="0070C0"/>
                    </w:rPr>
                  </w:pPr>
                  <w:r w:rsidRPr="001F6D00">
                    <w:rPr>
                      <w:noProof/>
                      <w:color w:val="0070C0"/>
                    </w:rPr>
                    <w:t>40</w:t>
                  </w:r>
                </w:p>
              </w:tc>
              <w:tc>
                <w:tcPr>
                  <w:tcW w:w="2837" w:type="dxa"/>
                </w:tcPr>
                <w:p w14:paraId="7EEE5DE2" w14:textId="77777777" w:rsidR="00C277F3" w:rsidRPr="001F6D00" w:rsidRDefault="00C277F3" w:rsidP="00C277F3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0D733971" w14:textId="1994AFB3" w:rsidTr="00233713">
              <w:trPr>
                <w:trHeight w:val="340"/>
              </w:trPr>
              <w:tc>
                <w:tcPr>
                  <w:tcW w:w="1839" w:type="dxa"/>
                </w:tcPr>
                <w:p w14:paraId="531E1CC3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45424F2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78251E98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073A938" w14:textId="4313B2BE" w:rsidTr="00233713">
              <w:trPr>
                <w:trHeight w:val="340"/>
              </w:trPr>
              <w:tc>
                <w:tcPr>
                  <w:tcW w:w="1839" w:type="dxa"/>
                </w:tcPr>
                <w:p w14:paraId="186F519C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19A91F0" w14:textId="006A3855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5BCF0B9" w14:textId="77777777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72DD89BB" w14:textId="1C6BD0E9" w:rsidTr="00233713">
              <w:trPr>
                <w:trHeight w:val="340"/>
              </w:trPr>
              <w:tc>
                <w:tcPr>
                  <w:tcW w:w="1839" w:type="dxa"/>
                </w:tcPr>
                <w:p w14:paraId="302FAA44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2FA3B77D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F3A3D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5B9704F" w14:textId="28471312" w:rsidTr="00233713">
              <w:trPr>
                <w:trHeight w:val="340"/>
              </w:trPr>
              <w:tc>
                <w:tcPr>
                  <w:tcW w:w="1839" w:type="dxa"/>
                </w:tcPr>
                <w:p w14:paraId="37F9C957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4ADD292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9B36059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253D0E26" w14:textId="018402C3" w:rsidTr="00233713">
              <w:trPr>
                <w:trHeight w:val="340"/>
              </w:trPr>
              <w:tc>
                <w:tcPr>
                  <w:tcW w:w="1839" w:type="dxa"/>
                </w:tcPr>
                <w:p w14:paraId="76165A9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529F4A05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06AB0C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6F2094C8" w14:textId="580DB0FE" w:rsidTr="00233713">
              <w:trPr>
                <w:trHeight w:val="340"/>
              </w:trPr>
              <w:tc>
                <w:tcPr>
                  <w:tcW w:w="1839" w:type="dxa"/>
                </w:tcPr>
                <w:p w14:paraId="325499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282575B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204BE3A1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E7604DB" w14:textId="1A686BC9" w:rsidTr="00233713">
              <w:trPr>
                <w:trHeight w:val="340"/>
              </w:trPr>
              <w:tc>
                <w:tcPr>
                  <w:tcW w:w="1839" w:type="dxa"/>
                </w:tcPr>
                <w:p w14:paraId="4FF8A136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104D6578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32FBBEC2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  <w:tr w:rsidR="00C277F3" w14:paraId="1A30CF4A" w14:textId="7ED1EFEA" w:rsidTr="00233713">
              <w:trPr>
                <w:trHeight w:val="340"/>
              </w:trPr>
              <w:tc>
                <w:tcPr>
                  <w:tcW w:w="1839" w:type="dxa"/>
                </w:tcPr>
                <w:p w14:paraId="20A5338E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7CB79AEF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56EDE33C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  <w:tr w:rsidR="00C277F3" w14:paraId="4AF90A6F" w14:textId="7F335EF7" w:rsidTr="00233713">
              <w:trPr>
                <w:trHeight w:val="340"/>
              </w:trPr>
              <w:tc>
                <w:tcPr>
                  <w:tcW w:w="1839" w:type="dxa"/>
                </w:tcPr>
                <w:p w14:paraId="4076663C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193CEB68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70CF38B1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</w:tbl>
          <w:p w14:paraId="5D8D08F9" w14:textId="2C0D775A" w:rsidR="004E5F18" w:rsidRPr="00D53CEA" w:rsidRDefault="004E5F18" w:rsidP="008E2563"/>
        </w:tc>
      </w:tr>
      <w:tr w:rsidR="00593427" w:rsidRPr="00593427" w14:paraId="242DC7A5" w14:textId="77777777" w:rsidTr="00593427">
        <w:trPr>
          <w:trHeight w:hRule="exact" w:val="113"/>
        </w:trPr>
        <w:tc>
          <w:tcPr>
            <w:tcW w:w="610" w:type="dxa"/>
          </w:tcPr>
          <w:p w14:paraId="2025CDFF" w14:textId="77777777" w:rsidR="00593427" w:rsidRPr="00593427" w:rsidRDefault="00593427" w:rsidP="008E2563">
            <w:pPr>
              <w:spacing w:line="240" w:lineRule="atLeast"/>
              <w:rPr>
                <w:noProof/>
                <w:sz w:val="6"/>
                <w:szCs w:val="6"/>
              </w:rPr>
            </w:pPr>
          </w:p>
        </w:tc>
        <w:tc>
          <w:tcPr>
            <w:tcW w:w="383" w:type="dxa"/>
          </w:tcPr>
          <w:p w14:paraId="655C631C" w14:textId="77777777" w:rsidR="00593427" w:rsidRPr="00593427" w:rsidRDefault="00593427" w:rsidP="00230A99">
            <w:pPr>
              <w:pStyle w:val="Nummerierung"/>
              <w:rPr>
                <w:sz w:val="6"/>
                <w:szCs w:val="6"/>
              </w:rPr>
            </w:pPr>
          </w:p>
        </w:tc>
        <w:tc>
          <w:tcPr>
            <w:tcW w:w="8078" w:type="dxa"/>
            <w:gridSpan w:val="3"/>
          </w:tcPr>
          <w:p w14:paraId="24532136" w14:textId="77777777" w:rsidR="00593427" w:rsidRPr="00593427" w:rsidRDefault="00593427" w:rsidP="00066298">
            <w:pPr>
              <w:ind w:left="284" w:hanging="284"/>
              <w:rPr>
                <w:sz w:val="6"/>
                <w:szCs w:val="6"/>
              </w:rPr>
            </w:pPr>
          </w:p>
        </w:tc>
      </w:tr>
      <w:tr w:rsidR="004E5F18" w14:paraId="42277095" w14:textId="77777777" w:rsidTr="00066298">
        <w:tc>
          <w:tcPr>
            <w:tcW w:w="610" w:type="dxa"/>
          </w:tcPr>
          <w:p w14:paraId="78DA8328" w14:textId="77777777" w:rsidR="004E5F18" w:rsidRDefault="004E5F18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002DA2" wp14:editId="093D90B0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1E69DD3" w14:textId="2784F521" w:rsidR="004E5F18" w:rsidRPr="00230A99" w:rsidRDefault="00530167" w:rsidP="00230A99">
            <w:pPr>
              <w:pStyle w:val="Nummerierung"/>
            </w:pPr>
            <w:r>
              <w:t>c</w:t>
            </w:r>
            <w:r w:rsidR="004E5F18" w:rsidRPr="00230A99">
              <w:t>)</w:t>
            </w:r>
          </w:p>
        </w:tc>
        <w:tc>
          <w:tcPr>
            <w:tcW w:w="8078" w:type="dxa"/>
            <w:gridSpan w:val="3"/>
          </w:tcPr>
          <w:p w14:paraId="3905C237" w14:textId="77777777" w:rsidR="00066298" w:rsidRDefault="00066298" w:rsidP="00066298">
            <w:pPr>
              <w:ind w:left="284" w:hanging="284"/>
            </w:pPr>
            <w:r w:rsidRPr="001F6D00">
              <w:t xml:space="preserve">Vergleicht und besprecht: </w:t>
            </w:r>
          </w:p>
          <w:p w14:paraId="2CF8883B" w14:textId="6D07C5B2" w:rsidR="00066298" w:rsidRDefault="00066298" w:rsidP="00066298">
            <w:pPr>
              <w:pStyle w:val="Listenabsatz"/>
            </w:pPr>
            <w:r>
              <w:t>Sind es wirklich immer 1000?</w:t>
            </w:r>
          </w:p>
          <w:p w14:paraId="01C1B04C" w14:textId="77777777" w:rsidR="0025263D" w:rsidRDefault="00066298" w:rsidP="00066298">
            <w:pPr>
              <w:pStyle w:val="Listenabsatz"/>
            </w:pPr>
            <w:r w:rsidRPr="001F6D00">
              <w:t>Habt ihr alle Möglichkeiten</w:t>
            </w:r>
            <w:r w:rsidR="0025263D">
              <w:t xml:space="preserve"> zur 1000</w:t>
            </w:r>
            <w:r w:rsidRPr="001F6D00">
              <w:t xml:space="preserve"> gefunden? </w:t>
            </w:r>
          </w:p>
          <w:p w14:paraId="56C0C720" w14:textId="39105C33" w:rsidR="00563011" w:rsidRDefault="00066298" w:rsidP="00066298">
            <w:pPr>
              <w:pStyle w:val="Listenabsatz"/>
            </w:pPr>
            <w:r>
              <w:t>Wie könnt ihr sicher sein</w:t>
            </w:r>
            <w:r w:rsidR="0025263D" w:rsidRPr="001F6D00">
              <w:t xml:space="preserve">, dass </w:t>
            </w:r>
            <w:r w:rsidR="0025263D">
              <w:t>es keine anderen Möglichkeiten mehr gibt</w:t>
            </w:r>
            <w:r>
              <w:t xml:space="preserve">? </w:t>
            </w:r>
          </w:p>
          <w:p w14:paraId="7B74928F" w14:textId="77777777" w:rsidR="00563011" w:rsidRPr="008026EF" w:rsidRDefault="00563011" w:rsidP="00066298"/>
        </w:tc>
      </w:tr>
      <w:tr w:rsidR="00563011" w14:paraId="2DFD076C" w14:textId="77777777" w:rsidTr="00066298">
        <w:tc>
          <w:tcPr>
            <w:tcW w:w="610" w:type="dxa"/>
          </w:tcPr>
          <w:p w14:paraId="7E16EF0C" w14:textId="53A11A79" w:rsidR="00563011" w:rsidRDefault="003D6C2F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428207C" wp14:editId="51A6DB72">
                  <wp:extent cx="360000" cy="272386"/>
                  <wp:effectExtent l="0" t="0" r="2540" b="0"/>
                  <wp:docPr id="658007079" name="Grafik 65800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0DDA747" w14:textId="0A9E5128" w:rsidR="00563011" w:rsidRPr="00230A99" w:rsidRDefault="00530167" w:rsidP="00230A99">
            <w:pPr>
              <w:pStyle w:val="Nummerierung"/>
            </w:pPr>
            <w:r>
              <w:t>d</w:t>
            </w:r>
            <w:r w:rsidR="00563011" w:rsidRPr="00230A99">
              <w:t>)</w:t>
            </w:r>
          </w:p>
        </w:tc>
        <w:tc>
          <w:tcPr>
            <w:tcW w:w="8078" w:type="dxa"/>
            <w:gridSpan w:val="3"/>
          </w:tcPr>
          <w:p w14:paraId="04966E5F" w14:textId="1627DD4B" w:rsidR="00B94F2C" w:rsidRDefault="00E008F0" w:rsidP="00563011">
            <w:r>
              <w:t xml:space="preserve">Tara </w:t>
            </w:r>
            <w:r w:rsidR="00B94F2C">
              <w:t xml:space="preserve">und Leonie </w:t>
            </w:r>
            <w:r>
              <w:t xml:space="preserve">haben auch Tausenderwürfel gebaut. </w:t>
            </w:r>
          </w:p>
          <w:p w14:paraId="3053067F" w14:textId="7BCC52CF" w:rsidR="00E008F0" w:rsidRDefault="0025263D" w:rsidP="009675DF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55008" behindDoc="0" locked="0" layoutInCell="1" allowOverlap="1" wp14:anchorId="6EF8A314" wp14:editId="222A73BD">
                      <wp:simplePos x="0" y="0"/>
                      <wp:positionH relativeFrom="column">
                        <wp:posOffset>-60642</wp:posOffset>
                      </wp:positionH>
                      <wp:positionV relativeFrom="paragraph">
                        <wp:posOffset>171697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2EECCD" w14:textId="77777777" w:rsidR="00B94F2C" w:rsidRPr="008D5126" w:rsidRDefault="00B94F2C" w:rsidP="00B94F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</w:pPr>
                                    <w:r w:rsidRPr="008D5126"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F8A314" id="Gruppieren 13" o:spid="_x0000_s1026" style="position:absolute;margin-left:-4.75pt;margin-top:13.5pt;width:43.1pt;height:54.7pt;z-index:251755008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24gYmAMAAHg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oQ1wrYsnxGc1MoWO5wxbCnhxR51f&#13;&#10;UYupgU1MQv8Vn1JqPKJbKSGVtj9+tx/0kTGcJmSPKTRP3H9bGtqU/KyQyzCyOsF2wroT1La+1qgu&#13;&#10;pAXeRBEXrJedWKIWv2NALsIrOKKK4a154jvx2jezEAOW8cUiKjXd7k7dG/TILIIU0H44fKfWtEz1&#13;&#10;SNQX3bGF5vScsI1uSKjSi63XpYhsDoA2KLY4g7lRiuMN0tn8/HUdtU7/MFz9B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ALQR3g5AAAAA0BAAAPAAAAZHJzL2Rvd25y&#13;&#10;ZXYueG1sTI9Pb4JAEMXvTfodNtOkN13QCi2yGGP/nEyTahPjbYQRiOwuYVfAb9/pqb1MMnlv3rxf&#13;&#10;uhp1I3rqXG2NgnAagCCT26I2pYLv/fvkGYTzaApsrCEFN3Kwyu7vUkwKO5gv6ne+FBxiXIIKKu/b&#13;&#10;REqXV6TRTW1LhrWz7TR6XrtSFh0OHK4bOQuCSGqsDX+osKVNRflld9UKPgYc1vPwrd9ezpvbcb/4&#13;&#10;PGxDUurxYXxd8lgvQXga/d8F/DJwf8i42MleTeFEo2DysmCnglnMXKzHUQzixL559AQyS+V/iuwH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"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4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2EECCD" w14:textId="77777777" w:rsidR="00B94F2C" w:rsidRPr="008D5126" w:rsidRDefault="00B94F2C" w:rsidP="00B94F2C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</w:pPr>
                              <w:r w:rsidRPr="008D5126"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08F0">
              <w:t xml:space="preserve">Wie sehen ihre Tausenderwürfel </w:t>
            </w:r>
            <w:r w:rsidR="00E008F0" w:rsidRPr="00B94F2C">
              <w:t>aus?</w:t>
            </w:r>
            <w:r>
              <w:t xml:space="preserve"> Erklärt.</w:t>
            </w:r>
          </w:p>
          <w:p w14:paraId="4672B454" w14:textId="63B30C32" w:rsidR="00E008F0" w:rsidRDefault="00B94F2C" w:rsidP="005630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BA14693" wp14:editId="187777DF">
                      <wp:simplePos x="0" y="0"/>
                      <wp:positionH relativeFrom="column">
                        <wp:posOffset>3234371</wp:posOffset>
                      </wp:positionH>
                      <wp:positionV relativeFrom="paragraph">
                        <wp:posOffset>88819</wp:posOffset>
                      </wp:positionV>
                      <wp:extent cx="1896552" cy="432000"/>
                      <wp:effectExtent l="355600" t="0" r="8890" b="12700"/>
                      <wp:wrapNone/>
                      <wp:docPr id="289949885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552" cy="432000"/>
                              </a:xfrm>
                              <a:prstGeom prst="wedgeRoundRectCallout">
                                <a:avLst>
                                  <a:gd name="adj1" fmla="val -66758"/>
                                  <a:gd name="adj2" fmla="val -9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D870B0" w14:textId="12BD07E9" w:rsidR="00E008F0" w:rsidRPr="00066298" w:rsidRDefault="00E008F0" w:rsidP="00066298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proofErr w:type="gramStart"/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hab</w:t>
                                  </w:r>
                                  <w:proofErr w:type="gramEnd"/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25263D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Hunderterplatten in </w:t>
                                  </w:r>
                                  <w:r w:rsidR="009675D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20 Zehnerstangen eingetauscht.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A1469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" o:spid="_x0000_s1029" type="#_x0000_t62" style="position:absolute;margin-left:254.65pt;margin-top:7pt;width:149.35pt;height:3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" adj="-3620,8691" filled="f" strokecolor="#bfbfbf [2412]" strokeweight="1pt">
                      <v:textbox inset="2mm,0,1mm,0">
                        <w:txbxContent>
                          <w:p w14:paraId="7FD870B0" w14:textId="12BD07E9" w:rsidR="00E008F0" w:rsidRPr="00066298" w:rsidRDefault="00E008F0" w:rsidP="00066298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hab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25263D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Hunderterplatten in </w:t>
                            </w:r>
                            <w:r w:rsidR="009675D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20 Zehnerstangen eingetauscht.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57056" behindDoc="0" locked="0" layoutInCell="1" allowOverlap="1" wp14:anchorId="23AEF6AE" wp14:editId="139A5137">
                      <wp:simplePos x="0" y="0"/>
                      <wp:positionH relativeFrom="column">
                        <wp:posOffset>2460117</wp:posOffset>
                      </wp:positionH>
                      <wp:positionV relativeFrom="paragraph">
                        <wp:posOffset>59140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4E93A7" w14:textId="77777777" w:rsidR="00B94F2C" w:rsidRPr="008D5126" w:rsidRDefault="00B94F2C" w:rsidP="009D346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EF6AE" id="Gruppieren 18" o:spid="_x0000_s1030" style="position:absolute;margin-left:193.7pt;margin-top:4.65pt;width:50.85pt;height:56.9pt;z-index:25175705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P3tTlgMAAIA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">
                      <v:shape id="Grafik 6" o:spid="_x0000_s103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7" o:title="" chromakey="white"/>
                      </v:shape>
                      <v:shape id="_x0000_s103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24E93A7" w14:textId="77777777" w:rsidR="00B94F2C" w:rsidRPr="008D5126" w:rsidRDefault="00B94F2C" w:rsidP="009D346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3D359FB" wp14:editId="304D16FB">
                      <wp:simplePos x="0" y="0"/>
                      <wp:positionH relativeFrom="column">
                        <wp:posOffset>650256</wp:posOffset>
                      </wp:positionH>
                      <wp:positionV relativeFrom="paragraph">
                        <wp:posOffset>125730</wp:posOffset>
                      </wp:positionV>
                      <wp:extent cx="1752600" cy="431800"/>
                      <wp:effectExtent l="355600" t="0" r="12700" b="12700"/>
                      <wp:wrapNone/>
                      <wp:docPr id="29730642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31800"/>
                              </a:xfrm>
                              <a:prstGeom prst="wedgeRoundRectCallout">
                                <a:avLst>
                                  <a:gd name="adj1" fmla="val -68024"/>
                                  <a:gd name="adj2" fmla="val 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9E72BD" w14:textId="4C6C734F" w:rsidR="00E008F0" w:rsidRPr="00066298" w:rsidRDefault="00E008F0" w:rsidP="00E008F0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r w:rsidR="00066298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baue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einen Würfel aus </w:t>
                                  </w:r>
                                  <w:r w:rsidR="00F520EE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 Zehnern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und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 Hundertern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359FB" id="Abgerundete rechteckige Legende 1" o:spid="_x0000_s1033" type="#_x0000_t62" style="position:absolute;margin-left:51.2pt;margin-top:9.9pt;width:138pt;height:3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" adj="-3893,10807" filled="f" strokecolor="#bfbfbf [2412]" strokeweight="1pt">
                      <v:textbox inset="2mm,0,0,0">
                        <w:txbxContent>
                          <w:p w14:paraId="799E72BD" w14:textId="4C6C734F" w:rsidR="00E008F0" w:rsidRPr="00066298" w:rsidRDefault="00E008F0" w:rsidP="00E008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="00066298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baue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einen Würfel aus </w:t>
                            </w:r>
                            <w:r w:rsidR="00F520EE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30 Zehnern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 Hundertern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23A4E" w14:textId="1D0AD617" w:rsidR="00E008F0" w:rsidRDefault="00E008F0" w:rsidP="00563011">
            <w:r>
              <w:t xml:space="preserve">                                                                                   </w:t>
            </w:r>
          </w:p>
          <w:p w14:paraId="57415EE8" w14:textId="1D2D366F" w:rsidR="00E008F0" w:rsidRDefault="00E008F0" w:rsidP="00563011"/>
          <w:p w14:paraId="3BC5CAAC" w14:textId="0A15CD8A" w:rsidR="00563011" w:rsidRPr="00563011" w:rsidRDefault="00563011" w:rsidP="00E008F0"/>
        </w:tc>
      </w:tr>
      <w:tr w:rsidR="00563011" w14:paraId="13C21BC4" w14:textId="77777777" w:rsidTr="00066298">
        <w:tc>
          <w:tcPr>
            <w:tcW w:w="610" w:type="dxa"/>
          </w:tcPr>
          <w:p w14:paraId="35807130" w14:textId="77777777" w:rsidR="003D6C2F" w:rsidRDefault="003D6C2F" w:rsidP="00563011">
            <w:pPr>
              <w:spacing w:line="240" w:lineRule="atLeast"/>
            </w:pPr>
          </w:p>
          <w:p w14:paraId="49D2A977" w14:textId="355FAC19" w:rsidR="00563011" w:rsidRDefault="00563011" w:rsidP="00563011">
            <w:pPr>
              <w:spacing w:line="240" w:lineRule="atLeast"/>
            </w:pPr>
          </w:p>
          <w:p w14:paraId="153B80A8" w14:textId="2FC1B2B0" w:rsidR="003D6C2F" w:rsidRDefault="009675DF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4F0CF8C" wp14:editId="32521FCA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128A08" w14:textId="7C8BEEE5" w:rsidR="00F520EE" w:rsidRDefault="00F520EE" w:rsidP="00563011">
            <w:pPr>
              <w:spacing w:line="240" w:lineRule="atLeast"/>
            </w:pPr>
          </w:p>
        </w:tc>
        <w:tc>
          <w:tcPr>
            <w:tcW w:w="383" w:type="dxa"/>
          </w:tcPr>
          <w:p w14:paraId="6079F656" w14:textId="5DA389CE" w:rsidR="00563011" w:rsidRDefault="00530167" w:rsidP="00230A99">
            <w:pPr>
              <w:pStyle w:val="Nummerierung"/>
            </w:pPr>
            <w:r>
              <w:t>e</w:t>
            </w:r>
            <w:r w:rsidR="00563011" w:rsidRPr="00230A99">
              <w:t>)</w:t>
            </w:r>
          </w:p>
          <w:p w14:paraId="1B75B3AE" w14:textId="77777777" w:rsidR="003D6C2F" w:rsidRDefault="003D6C2F" w:rsidP="00230A99">
            <w:pPr>
              <w:pStyle w:val="Nummerierung"/>
            </w:pPr>
          </w:p>
          <w:p w14:paraId="3E2E4836" w14:textId="77777777" w:rsidR="003D6C2F" w:rsidRDefault="003D6C2F" w:rsidP="00230A99">
            <w:pPr>
              <w:pStyle w:val="Nummerierung"/>
            </w:pPr>
          </w:p>
          <w:p w14:paraId="65463FE7" w14:textId="35A06391" w:rsidR="003D6C2F" w:rsidRPr="00230A99" w:rsidRDefault="003D6C2F" w:rsidP="00230A99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19114FE6" w14:textId="7A0506A0" w:rsidR="00563011" w:rsidRDefault="0025263D" w:rsidP="001531AB">
            <w:r>
              <w:t>Überleg</w:t>
            </w:r>
            <w:r w:rsidR="009675DF">
              <w:t>e</w:t>
            </w:r>
            <w:r>
              <w:t xml:space="preserve"> und erklär</w:t>
            </w:r>
            <w:r w:rsidR="009675DF">
              <w:t>e</w:t>
            </w:r>
            <w:r>
              <w:t xml:space="preserve">: Kann </w:t>
            </w:r>
            <w:r w:rsidR="00E008F0">
              <w:t>man einen Tausenderwürfel bauen</w:t>
            </w:r>
            <w:r>
              <w:t xml:space="preserve"> ... </w:t>
            </w:r>
            <w:r w:rsidR="00E008F0">
              <w:t xml:space="preserve"> </w:t>
            </w:r>
          </w:p>
          <w:p w14:paraId="6DB0C36C" w14:textId="2DDC2688" w:rsidR="00E008F0" w:rsidRDefault="0025263D" w:rsidP="00593427">
            <w:pPr>
              <w:pStyle w:val="Listenabsatz"/>
            </w:pPr>
            <w:r>
              <w:t xml:space="preserve">... nur mit </w:t>
            </w:r>
            <w:r w:rsidR="00E008F0">
              <w:t xml:space="preserve">Zehnerstangen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Hunderterplatten?</w:t>
            </w:r>
          </w:p>
          <w:p w14:paraId="54F47422" w14:textId="71BEF35D" w:rsidR="00E008F0" w:rsidRDefault="0025263D" w:rsidP="00593427">
            <w:pPr>
              <w:pStyle w:val="Listenabsatz"/>
            </w:pPr>
            <w:r>
              <w:t xml:space="preserve">... nur mit </w:t>
            </w:r>
            <w:r w:rsidR="00E008F0">
              <w:t xml:space="preserve">Hunderterplatten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Zehnerstangen?</w:t>
            </w:r>
          </w:p>
          <w:p w14:paraId="6AEFFCCC" w14:textId="458B2D52" w:rsidR="00F520EE" w:rsidRDefault="0025263D" w:rsidP="003D6C2F">
            <w:r>
              <w:t xml:space="preserve">Zeigt </w:t>
            </w:r>
            <w:r w:rsidR="00A611F5">
              <w:t xml:space="preserve">mit dem Material, wie du </w:t>
            </w:r>
            <w:r>
              <w:t xml:space="preserve">die </w:t>
            </w:r>
            <w:r w:rsidR="00A611F5">
              <w:t>Tausenderwürfel bauen k</w:t>
            </w:r>
            <w:r w:rsidR="00593427">
              <w:t>önntest</w:t>
            </w:r>
            <w:r w:rsidR="00A611F5">
              <w:t xml:space="preserve">. </w:t>
            </w:r>
          </w:p>
        </w:tc>
      </w:tr>
      <w:tr w:rsidR="00B94F2C" w14:paraId="584568B0" w14:textId="77777777" w:rsidTr="00066298">
        <w:tc>
          <w:tcPr>
            <w:tcW w:w="610" w:type="dxa"/>
          </w:tcPr>
          <w:p w14:paraId="1E2D8E45" w14:textId="6B32286F" w:rsidR="00B94F2C" w:rsidRDefault="00B94F2C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E46159E" wp14:editId="61B852C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4B7AA5B" w14:textId="6FBBE954" w:rsidR="00B94F2C" w:rsidRDefault="00530167" w:rsidP="00230A99">
            <w:pPr>
              <w:pStyle w:val="Nummerierung"/>
            </w:pPr>
            <w:r>
              <w:t>f</w:t>
            </w:r>
            <w:r w:rsidR="00B94F2C">
              <w:t>)</w:t>
            </w:r>
          </w:p>
        </w:tc>
        <w:tc>
          <w:tcPr>
            <w:tcW w:w="8078" w:type="dxa"/>
            <w:gridSpan w:val="3"/>
          </w:tcPr>
          <w:p w14:paraId="6134EA5B" w14:textId="06748CC4" w:rsidR="00593427" w:rsidRDefault="00B94F2C" w:rsidP="00B94F2C">
            <w:r>
              <w:t>Stellt euch gegenseitig Aufgaben</w:t>
            </w:r>
            <w:r w:rsidR="001C691E">
              <w:t xml:space="preserve"> zu Zahlen bis 1000</w:t>
            </w:r>
            <w:r>
              <w:t xml:space="preserve">: </w:t>
            </w:r>
          </w:p>
          <w:p w14:paraId="60A5B41F" w14:textId="5D3CD073" w:rsidR="00593427" w:rsidRDefault="00B94F2C" w:rsidP="00593427">
            <w:pPr>
              <w:pStyle w:val="Listenabsatz"/>
            </w:pPr>
            <w:r>
              <w:t>Eine Person legte eine Zahl mit 5</w:t>
            </w:r>
            <w:r w:rsidR="00ED51E6">
              <w:t xml:space="preserve"> T</w:t>
            </w:r>
            <w:r w:rsidR="001C691E">
              <w:t>eilen</w:t>
            </w:r>
            <w:r w:rsidR="00ED51E6">
              <w:t xml:space="preserve"> vom Würfelmaterial</w:t>
            </w:r>
            <w:r>
              <w:t xml:space="preserve">. </w:t>
            </w:r>
          </w:p>
          <w:p w14:paraId="7D57854A" w14:textId="460FA124" w:rsidR="00B94F2C" w:rsidRDefault="00B94F2C" w:rsidP="00593427">
            <w:pPr>
              <w:pStyle w:val="Listenabsatz"/>
            </w:pPr>
            <w:r>
              <w:t xml:space="preserve">Die andere Person benennt die Zahl. Wechselt euch ab. </w:t>
            </w:r>
          </w:p>
          <w:p w14:paraId="250F553A" w14:textId="489E801A" w:rsidR="00B94F2C" w:rsidRDefault="00B94F2C" w:rsidP="00593427">
            <w:r>
              <w:t>Welche Zahlen lassen sich mit 5 Teilen nicht legen?</w:t>
            </w:r>
          </w:p>
        </w:tc>
      </w:tr>
      <w:tr w:rsidR="00BE1EF5" w14:paraId="448051DF" w14:textId="77777777" w:rsidTr="0071032F">
        <w:trPr>
          <w:trHeight w:val="154"/>
        </w:trPr>
        <w:tc>
          <w:tcPr>
            <w:tcW w:w="610" w:type="dxa"/>
          </w:tcPr>
          <w:p w14:paraId="77DC674D" w14:textId="4B6BB775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4"/>
          </w:tcPr>
          <w:p w14:paraId="5D73F4B9" w14:textId="3A6A7C62" w:rsidR="00BE1EF5" w:rsidRPr="00596FF7" w:rsidRDefault="0071032F" w:rsidP="00146F2A">
            <w:pPr>
              <w:pStyle w:val="berschrift3"/>
            </w:pPr>
            <w:r w:rsidRPr="00DF6148">
              <w:t>Zahlen legen und zeichnen</w:t>
            </w:r>
          </w:p>
        </w:tc>
      </w:tr>
      <w:tr w:rsidR="00596FF7" w14:paraId="47CEAF93" w14:textId="77777777" w:rsidTr="005C24F6">
        <w:trPr>
          <w:trHeight w:val="1765"/>
        </w:trPr>
        <w:tc>
          <w:tcPr>
            <w:tcW w:w="610" w:type="dxa"/>
          </w:tcPr>
          <w:p w14:paraId="6FF0F3AA" w14:textId="6C815056" w:rsidR="00596FF7" w:rsidRDefault="00596FF7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4"/>
          </w:tcPr>
          <w:p w14:paraId="1EE6137C" w14:textId="2F6E32F5" w:rsidR="00346AC2" w:rsidRDefault="00346AC2" w:rsidP="00346AC2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1F174520" wp14:editId="7E83FDCA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21065870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2" name="Textfeld 472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614297" w14:textId="77777777" w:rsidR="001E7D7B" w:rsidRDefault="001E7D7B" w:rsidP="00F86E63"/>
                                  <w:p w14:paraId="4F446675" w14:textId="06F56396" w:rsidR="001E7D7B" w:rsidRDefault="001E7D7B" w:rsidP="00F86E63">
                                    <w:pPr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Grafik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834" y="46417"/>
                                  <a:ext cx="533400" cy="542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85" name="Grafik 22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58" y="51058"/>
                                  <a:ext cx="541020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174520" id="Gruppieren 2" o:spid="_x0000_s1034" style="position:absolute;margin-left:304.55pt;margin-top:18pt;width:117.7pt;height:51.15pt;z-index:251668992" coordsize="14953,6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">
                      <v:shape id="Textfeld 472" o:spid="_x0000_s1035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15614297" w14:textId="77777777" w:rsidR="001E7D7B" w:rsidRDefault="001E7D7B" w:rsidP="00F86E63"/>
                            <w:p w14:paraId="4F446675" w14:textId="06F56396" w:rsidR="001E7D7B" w:rsidRDefault="001E7D7B" w:rsidP="00F86E63">
                              <w:pPr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23" o:spid="_x0000_s1036" type="#_x0000_t75" style="position:absolute;left:8958;top:464;width:5334;height:5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">
                        <v:imagedata r:id="rId54" o:title=""/>
                      </v:shape>
                      <v:shape id="Grafik 22285" o:spid="_x0000_s1037" type="#_x0000_t75" style="position:absolute;left:510;top:510;width:5410;height:5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65AC252C" wp14:editId="28AC21B3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502480749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7" name="Textfeld 477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75E9F2" w14:textId="37A29626" w:rsidR="001E7D7B" w:rsidRDefault="001E7D7B" w:rsidP="00F86E63"/>
                                  <w:p w14:paraId="089CB2DF" w14:textId="6668A409" w:rsidR="001E7D7B" w:rsidRDefault="001E7D7B" w:rsidP="00C056A1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0" name="Grafik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608" y="102116"/>
                                  <a:ext cx="436245" cy="44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8" name="Grafik 223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896" r="21397"/>
                                <a:stretch/>
                              </pic:blipFill>
                              <pic:spPr bwMode="auto">
                                <a:xfrm>
                                  <a:off x="32491" y="106758"/>
                                  <a:ext cx="567690" cy="431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C252C" id="Gruppieren 3" o:spid="_x0000_s1038" style="position:absolute;margin-left:181.75pt;margin-top:18pt;width:117.7pt;height:51.15pt;z-index:251671040" coordsize="14953,6501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">
                      <v:shape id="Textfeld 477" o:spid="_x0000_s1039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2A75E9F2" w14:textId="37A29626" w:rsidR="001E7D7B" w:rsidRDefault="001E7D7B" w:rsidP="00F86E63"/>
                            <w:p w14:paraId="089CB2DF" w14:textId="6668A409" w:rsidR="001E7D7B" w:rsidRDefault="001E7D7B" w:rsidP="00C056A1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480" o:spid="_x0000_s1040" type="#_x0000_t75" style="position:absolute;left:9376;top:1021;width:4362;height:4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">
                        <v:imagedata r:id="rId58" o:title=""/>
                      </v:shape>
                      <v:shape id="Grafik 22308" o:spid="_x0000_s1041" type="#_x0000_t75" style="position:absolute;left:324;top:1067;width:5677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">
                        <v:imagedata r:id="rId59" o:title="" croptop="20248f" cropright="1402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0004C31E" wp14:editId="6E95987B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1739846933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4790" cy="649605"/>
                              </a:xfrm>
                            </wpg:grpSpPr>
                            <wps:wsp>
                              <wps:cNvPr id="484" name="Textfeld 484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4790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83C39B" w14:textId="46CA14D9" w:rsidR="001E7D7B" w:rsidRDefault="001E7D7B" w:rsidP="00F86E63"/>
                                  <w:p w14:paraId="14F3FB43" w14:textId="77777777" w:rsidR="001E7D7B" w:rsidRDefault="001E7D7B" w:rsidP="00F86E63">
                                    <w:pPr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9" name="Grafik 4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249" y="310989"/>
                                  <a:ext cx="44005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9" name="Grafik 223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168" r="23824" b="54781"/>
                                <a:stretch/>
                              </pic:blipFill>
                              <pic:spPr bwMode="auto">
                                <a:xfrm>
                                  <a:off x="32491" y="264573"/>
                                  <a:ext cx="537210" cy="12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04C31E" id="Gruppieren 4" o:spid="_x0000_s1042" style="position:absolute;margin-left:59.5pt;margin-top:18pt;width:117.7pt;height:51.15pt;z-index:251673088" coordsize="14947,64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">
                      <v:shape id="Textfeld 484" o:spid="_x0000_s1043" type="#_x0000_t202" style="position:absolute;width:14947;height:6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7783C39B" w14:textId="46CA14D9" w:rsidR="001E7D7B" w:rsidRDefault="001E7D7B" w:rsidP="00F86E63"/>
                            <w:p w14:paraId="14F3FB43" w14:textId="77777777" w:rsidR="001E7D7B" w:rsidRDefault="001E7D7B" w:rsidP="00F86E63">
                              <w:pPr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499" o:spid="_x0000_s1044" type="#_x0000_t75" style="position:absolute;left:9422;top:3109;width:4401;height: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">
                        <v:imagedata r:id="rId61" o:title=""/>
                      </v:shape>
                      <v:shape id="Grafik 22309" o:spid="_x0000_s1045" type="#_x0000_t75" style="position:absolute;left:324;top:2645;width:5373;height:1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">
                        <v:imagedata r:id="rId62" o:title="" croptop="16494f" cropbottom="35901f" cropright="1561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9424" behindDoc="0" locked="0" layoutInCell="1" allowOverlap="1" wp14:anchorId="348C440E" wp14:editId="6AD7918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226691</wp:posOffset>
                      </wp:positionV>
                      <wp:extent cx="696468" cy="649605"/>
                      <wp:effectExtent l="0" t="0" r="15240" b="10795"/>
                      <wp:wrapNone/>
                      <wp:docPr id="44691245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6468" cy="649605"/>
                                <a:chOff x="0" y="0"/>
                                <a:chExt cx="696468" cy="649605"/>
                              </a:xfrm>
                            </wpg:grpSpPr>
                            <wps:wsp>
                              <wps:cNvPr id="500" name="Textfeld 500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696468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26E3BD" w14:textId="77777777" w:rsidR="001E7D7B" w:rsidRDefault="001E7D7B" w:rsidP="00F86E63"/>
                                  <w:p w14:paraId="7AFBC656" w14:textId="77777777" w:rsidR="001E7D7B" w:rsidRDefault="001E7D7B" w:rsidP="00F86E63">
                                    <w:pPr>
                                      <w:jc w:val="center"/>
                                    </w:pPr>
                                    <w:r>
                                      <w:t>wird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78" name="Grafik 22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203" y="310989"/>
                                  <a:ext cx="38100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39" name="Grafik 152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38" t="30727" r="25238" b="59351"/>
                                <a:stretch/>
                              </pic:blipFill>
                              <pic:spPr bwMode="auto">
                                <a:xfrm>
                                  <a:off x="102116" y="297064"/>
                                  <a:ext cx="73660" cy="71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8C440E" id="Gruppieren 1" o:spid="_x0000_s1046" style="position:absolute;margin-left:.15pt;margin-top:17.85pt;width:54.85pt;height:51.15pt;z-index:251559424;mso-width-relative:margin" coordsize="6964,6496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">
                      <v:shape id="Textfeld 500" o:spid="_x0000_s1047" type="#_x0000_t202" style="position:absolute;width:6964;height:6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7C26E3BD" w14:textId="77777777" w:rsidR="001E7D7B" w:rsidRDefault="001E7D7B" w:rsidP="00F86E63"/>
                            <w:p w14:paraId="7AFBC656" w14:textId="77777777" w:rsidR="001E7D7B" w:rsidRDefault="001E7D7B" w:rsidP="00F86E63">
                              <w:pPr>
                                <w:jc w:val="center"/>
                              </w:pPr>
                              <w:r>
                                <w:t>wird</w:t>
                              </w:r>
                            </w:p>
                          </w:txbxContent>
                        </v:textbox>
                      </v:shape>
                      <v:shape id="Grafik 22278" o:spid="_x0000_s1048" type="#_x0000_t75" style="position:absolute;left:5802;top:3109;width:381;height: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">
                        <v:imagedata r:id="rId65" o:title=""/>
                      </v:shape>
                      <v:shape id="Grafik 15239" o:spid="_x0000_s1049" type="#_x0000_t75" style="position:absolute;left:1021;top:2970;width:736;height: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">
                        <v:imagedata r:id="rId66" o:title="" croptop="20137f" cropbottom="38896f" cropleft="42885f" cropright="16540f"/>
                      </v:shape>
                    </v:group>
                  </w:pict>
                </mc:Fallback>
              </mc:AlternateContent>
            </w:r>
            <w:r w:rsidR="00596FF7" w:rsidRPr="00596FF7">
              <w:t>So kannst du einfache Bilder vom Würfelmaterial zeichnen:</w:t>
            </w:r>
            <w:r w:rsidR="00C056A1">
              <w:rPr>
                <w:noProof/>
              </w:rPr>
              <w:t xml:space="preserve"> </w:t>
            </w:r>
          </w:p>
          <w:p w14:paraId="5B3A029B" w14:textId="38A51047" w:rsidR="00596FF7" w:rsidRDefault="00596FF7" w:rsidP="00346AC2">
            <w:pPr>
              <w:spacing w:after="120"/>
            </w:pPr>
          </w:p>
          <w:p w14:paraId="745E96BE" w14:textId="77777777" w:rsidR="00596FF7" w:rsidRDefault="00596FF7" w:rsidP="008E2563">
            <w:pPr>
              <w:spacing w:line="240" w:lineRule="auto"/>
            </w:pPr>
          </w:p>
          <w:p w14:paraId="321EDFA5" w14:textId="7BD806EC" w:rsidR="00346AC2" w:rsidRDefault="00346AC2" w:rsidP="00346AC2"/>
          <w:p w14:paraId="2D548A56" w14:textId="24AA9799" w:rsidR="00346AC2" w:rsidRDefault="00346AC2" w:rsidP="00346AC2">
            <w:pPr>
              <w:spacing w:before="240"/>
              <w:rPr>
                <w:color w:val="7F7F7F" w:themeColor="text1" w:themeTint="80"/>
              </w:rPr>
            </w:pPr>
            <w:r w:rsidRPr="00AE4BEA">
              <w:rPr>
                <w:noProof/>
              </w:rPr>
              <w:drawing>
                <wp:anchor distT="0" distB="0" distL="114300" distR="114300" simplePos="0" relativeHeight="251775488" behindDoc="0" locked="0" layoutInCell="1" allowOverlap="1" wp14:anchorId="4434099B" wp14:editId="68EA15A2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276860</wp:posOffset>
                  </wp:positionV>
                  <wp:extent cx="1918335" cy="445135"/>
                  <wp:effectExtent l="0" t="0" r="0" b="0"/>
                  <wp:wrapNone/>
                  <wp:docPr id="1936322055" name="Grafik 19363220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F44C7B-7A85-082A-7519-6471BABF78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2BF44C7B-7A85-082A-7519-6471BABF78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0" b="2"/>
                          <a:stretch/>
                        </pic:blipFill>
                        <pic:spPr bwMode="auto">
                          <a:xfrm>
                            <a:off x="0" y="0"/>
                            <a:ext cx="1918335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49C5D58" wp14:editId="774CC6C8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53930</wp:posOffset>
                      </wp:positionV>
                      <wp:extent cx="1724025" cy="262255"/>
                      <wp:effectExtent l="0" t="0" r="0" b="0"/>
                      <wp:wrapNone/>
                      <wp:docPr id="25378080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9A83C4" w14:textId="5AA87812" w:rsidR="00AE4BEA" w:rsidRPr="009675DF" w:rsidRDefault="00AE4BEA">
                                  <w:pPr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 xml:space="preserve">            2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 xml:space="preserve">            3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 xml:space="preserve">              4</w:t>
                                  </w:r>
                                  <w:r w:rsidR="000829E6" w:rsidRPr="009675DF"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C5D58" id="Textfeld 3" o:spid="_x0000_s1050" type="#_x0000_t202" style="position:absolute;margin-left:287.3pt;margin-top:4.25pt;width:135.75pt;height:20.6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" filled="f" stroked="f" strokeweight=".5pt">
                      <v:textbox>
                        <w:txbxContent>
                          <w:p w14:paraId="749A83C4" w14:textId="5AA87812" w:rsidR="00AE4BEA" w:rsidRPr="009675DF" w:rsidRDefault="00AE4BEA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1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           2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           3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  <w:r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             4</w:t>
                            </w:r>
                            <w:r w:rsidR="000829E6" w:rsidRPr="009675DF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7F7F7F" w:themeColor="text1" w:themeTint="80"/>
              </w:rPr>
              <w:t xml:space="preserve">                                                           </w:t>
            </w:r>
            <w:r w:rsidRPr="00346AC2">
              <w:rPr>
                <w:color w:val="7F7F7F" w:themeColor="text1" w:themeTint="80"/>
              </w:rPr>
              <w:t>Tipp: Zeichne den Würfel so:</w:t>
            </w:r>
          </w:p>
          <w:p w14:paraId="5B82E66C" w14:textId="6FC2A9D9" w:rsidR="00346AC2" w:rsidRPr="00346AC2" w:rsidRDefault="00346AC2" w:rsidP="00346AC2">
            <w:pPr>
              <w:spacing w:before="60"/>
            </w:pPr>
          </w:p>
        </w:tc>
      </w:tr>
      <w:tr w:rsidR="001C0814" w14:paraId="3907D3C7" w14:textId="77777777" w:rsidTr="00AE6615">
        <w:trPr>
          <w:trHeight w:val="4819"/>
        </w:trPr>
        <w:tc>
          <w:tcPr>
            <w:tcW w:w="610" w:type="dxa"/>
          </w:tcPr>
          <w:p w14:paraId="41C4077E" w14:textId="77777777" w:rsidR="001C0814" w:rsidRDefault="001C0814" w:rsidP="008E2563">
            <w:pPr>
              <w:spacing w:line="240" w:lineRule="atLeast"/>
              <w:rPr>
                <w:noProof/>
              </w:rPr>
            </w:pPr>
          </w:p>
          <w:p w14:paraId="275B6E91" w14:textId="77777777" w:rsidR="00A53AC6" w:rsidRDefault="00A53AC6" w:rsidP="008E2563">
            <w:pPr>
              <w:spacing w:line="240" w:lineRule="atLeast"/>
              <w:rPr>
                <w:noProof/>
              </w:rPr>
            </w:pPr>
          </w:p>
          <w:p w14:paraId="5F327B48" w14:textId="025253D4" w:rsidR="00A53AC6" w:rsidRDefault="00A53AC6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EB0740A" w14:textId="74E4FC93" w:rsidR="001C0814" w:rsidRPr="004D033C" w:rsidRDefault="00AE6615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</w:tc>
        <w:tc>
          <w:tcPr>
            <w:tcW w:w="8078" w:type="dxa"/>
            <w:gridSpan w:val="3"/>
          </w:tcPr>
          <w:p w14:paraId="42607947" w14:textId="5B26E2AF" w:rsidR="001C0814" w:rsidRDefault="00376C2F" w:rsidP="008E2563">
            <w:r w:rsidRPr="00A53FD1">
              <w:t>Welche Zahlen sind es?</w:t>
            </w:r>
          </w:p>
          <w:p w14:paraId="0A1963E0" w14:textId="0527F620" w:rsidR="00376C2F" w:rsidRDefault="00376C2F" w:rsidP="008E2563"/>
          <w:tbl>
            <w:tblPr>
              <w:tblStyle w:val="MSKTabelle"/>
              <w:tblW w:w="7825" w:type="dxa"/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2268"/>
            </w:tblGrid>
            <w:tr w:rsidR="002330F5" w:rsidRPr="009F62DA" w14:paraId="59F1EC10" w14:textId="77777777" w:rsidTr="002330F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5557" w:type="dxa"/>
                </w:tcPr>
                <w:p w14:paraId="5E56ACA1" w14:textId="77777777" w:rsidR="002330F5" w:rsidRPr="002B238E" w:rsidRDefault="002330F5" w:rsidP="002330F5">
                  <w:pPr>
                    <w:rPr>
                      <w:b w:val="0"/>
                    </w:rPr>
                  </w:pPr>
                  <w:r>
                    <w:t>Bild</w:t>
                  </w:r>
                </w:p>
              </w:tc>
              <w:tc>
                <w:tcPr>
                  <w:tcW w:w="2268" w:type="dxa"/>
                </w:tcPr>
                <w:p w14:paraId="3E298577" w14:textId="4C195E83" w:rsidR="002330F5" w:rsidRPr="009F62DA" w:rsidRDefault="002330F5" w:rsidP="002330F5">
                  <w:pPr>
                    <w:rPr>
                      <w:b w:val="0"/>
                    </w:rPr>
                  </w:pPr>
                  <w:r>
                    <w:t>Zahl</w:t>
                  </w:r>
                </w:p>
              </w:tc>
            </w:tr>
            <w:tr w:rsidR="002330F5" w:rsidRPr="00DA2E7E" w14:paraId="1E33A5D1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0FA06BE" w14:textId="01C14154" w:rsidR="002330F5" w:rsidRDefault="006C3538" w:rsidP="00E855E8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8448" behindDoc="0" locked="0" layoutInCell="1" allowOverlap="1" wp14:anchorId="5F6276E5" wp14:editId="1A9AB464">
                        <wp:simplePos x="0" y="0"/>
                        <wp:positionH relativeFrom="column">
                          <wp:posOffset>2038985</wp:posOffset>
                        </wp:positionH>
                        <wp:positionV relativeFrom="paragraph">
                          <wp:posOffset>124460</wp:posOffset>
                        </wp:positionV>
                        <wp:extent cx="359410" cy="222885"/>
                        <wp:effectExtent l="0" t="0" r="2540" b="5715"/>
                        <wp:wrapNone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1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4521EF60" wp14:editId="459B610B">
                        <wp:simplePos x="0" y="0"/>
                        <wp:positionH relativeFrom="column">
                          <wp:posOffset>1590040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3" name="Grafik 22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3" name="Grafik 22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31104" behindDoc="0" locked="0" layoutInCell="1" allowOverlap="1" wp14:anchorId="76DE2C85" wp14:editId="775CFE79">
                        <wp:simplePos x="0" y="0"/>
                        <wp:positionH relativeFrom="column">
                          <wp:posOffset>1125855</wp:posOffset>
                        </wp:positionH>
                        <wp:positionV relativeFrom="paragraph">
                          <wp:posOffset>111125</wp:posOffset>
                        </wp:positionV>
                        <wp:extent cx="409575" cy="418465"/>
                        <wp:effectExtent l="0" t="0" r="9525" b="635"/>
                        <wp:wrapNone/>
                        <wp:docPr id="22292" name="Grafik 22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Grafik 22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30080" behindDoc="0" locked="0" layoutInCell="1" allowOverlap="1" wp14:anchorId="339D6C75" wp14:editId="00E1F412">
                        <wp:simplePos x="0" y="0"/>
                        <wp:positionH relativeFrom="column">
                          <wp:posOffset>672465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0" name="Grafik 22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Grafik 22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9056" behindDoc="0" locked="0" layoutInCell="1" allowOverlap="1" wp14:anchorId="391E2CE4" wp14:editId="20ECAA68">
                        <wp:simplePos x="0" y="0"/>
                        <wp:positionH relativeFrom="column">
                          <wp:posOffset>72390</wp:posOffset>
                        </wp:positionH>
                        <wp:positionV relativeFrom="paragraph">
                          <wp:posOffset>31115</wp:posOffset>
                        </wp:positionV>
                        <wp:extent cx="532765" cy="542925"/>
                        <wp:effectExtent l="0" t="0" r="635" b="9525"/>
                        <wp:wrapNone/>
                        <wp:docPr id="22287" name="Grafik 22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7" name="Grafik 22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68" w:type="dxa"/>
                  <w:vAlign w:val="center"/>
                </w:tcPr>
                <w:p w14:paraId="02E17434" w14:textId="5D412FFF" w:rsidR="002330F5" w:rsidRPr="00E855E8" w:rsidRDefault="002330F5" w:rsidP="005D3530">
                  <w:pPr>
                    <w:pStyle w:val="SprechbaseBeschreibung"/>
                  </w:pPr>
                  <w:r w:rsidRPr="00E855E8">
                    <w:t>1348</w:t>
                  </w:r>
                </w:p>
              </w:tc>
            </w:tr>
            <w:tr w:rsidR="002330F5" w:rsidRPr="00DA2E7E" w14:paraId="54837AB4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E6CFBE0" w14:textId="13675403" w:rsidR="002330F5" w:rsidRDefault="002E0053" w:rsidP="00E855E8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0320" behindDoc="0" locked="0" layoutInCell="1" allowOverlap="1" wp14:anchorId="250B5F3C" wp14:editId="426639AD">
                        <wp:simplePos x="0" y="0"/>
                        <wp:positionH relativeFrom="column">
                          <wp:posOffset>981075</wp:posOffset>
                        </wp:positionH>
                        <wp:positionV relativeFrom="paragraph">
                          <wp:posOffset>15240</wp:posOffset>
                        </wp:positionV>
                        <wp:extent cx="408940" cy="371475"/>
                        <wp:effectExtent l="0" t="0" r="0" b="9525"/>
                        <wp:wrapNone/>
                        <wp:docPr id="22299" name="Grafik 22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9" name="streifen 9.eps"/>
                                <pic:cNvPicPr/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9296" behindDoc="0" locked="0" layoutInCell="1" allowOverlap="1" wp14:anchorId="099C4D15" wp14:editId="72F52A57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2540</wp:posOffset>
                        </wp:positionV>
                        <wp:extent cx="409575" cy="418465"/>
                        <wp:effectExtent l="0" t="0" r="9525" b="635"/>
                        <wp:wrapNone/>
                        <wp:docPr id="22298" name="Grafik 22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8272" behindDoc="0" locked="0" layoutInCell="1" allowOverlap="1" wp14:anchorId="2FF00C95" wp14:editId="7E6B3C4C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-635</wp:posOffset>
                        </wp:positionV>
                        <wp:extent cx="409575" cy="418465"/>
                        <wp:effectExtent l="0" t="0" r="9525" b="635"/>
                        <wp:wrapNone/>
                        <wp:docPr id="22297" name="Grafik 22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6078CA6" w14:textId="5041F838" w:rsidR="002330F5" w:rsidRDefault="002330F5" w:rsidP="00E855E8">
                  <w:pPr>
                    <w:jc w:val="center"/>
                  </w:pPr>
                </w:p>
              </w:tc>
              <w:tc>
                <w:tcPr>
                  <w:tcW w:w="2268" w:type="dxa"/>
                  <w:vAlign w:val="center"/>
                </w:tcPr>
                <w:p w14:paraId="6F3161D7" w14:textId="57C3F8FF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0840FAFE" w14:textId="77777777" w:rsidTr="00E855E8">
              <w:trPr>
                <w:trHeight w:hRule="exact" w:val="964"/>
              </w:trPr>
              <w:tc>
                <w:tcPr>
                  <w:tcW w:w="5557" w:type="dxa"/>
                  <w:vAlign w:val="center"/>
                </w:tcPr>
                <w:p w14:paraId="53072022" w14:textId="00AF1C3F" w:rsidR="002330F5" w:rsidRPr="00A10E5F" w:rsidRDefault="006C3538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5440" behindDoc="0" locked="0" layoutInCell="1" allowOverlap="1" wp14:anchorId="7DF1984D" wp14:editId="2163BFA7">
                        <wp:simplePos x="0" y="0"/>
                        <wp:positionH relativeFrom="column">
                          <wp:posOffset>1874520</wp:posOffset>
                        </wp:positionH>
                        <wp:positionV relativeFrom="paragraph">
                          <wp:posOffset>-3175</wp:posOffset>
                        </wp:positionV>
                        <wp:extent cx="294640" cy="47625"/>
                        <wp:effectExtent l="0" t="0" r="0" b="9525"/>
                        <wp:wrapNone/>
                        <wp:docPr id="13921" name="Grafik 139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21" name="punkte 7.eps"/>
                                <pic:cNvPicPr/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640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4416" behindDoc="0" locked="0" layoutInCell="1" allowOverlap="1" wp14:anchorId="7303A884" wp14:editId="06F9349B">
                        <wp:simplePos x="0" y="0"/>
                        <wp:positionH relativeFrom="column">
                          <wp:posOffset>1434465</wp:posOffset>
                        </wp:positionH>
                        <wp:positionV relativeFrom="paragraph">
                          <wp:posOffset>-17145</wp:posOffset>
                        </wp:positionV>
                        <wp:extent cx="409575" cy="418465"/>
                        <wp:effectExtent l="0" t="0" r="9525" b="635"/>
                        <wp:wrapNone/>
                        <wp:docPr id="22303" name="Grafik 22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3392" behindDoc="0" locked="0" layoutInCell="1" allowOverlap="1" wp14:anchorId="3CBBA89E" wp14:editId="0D260778">
                        <wp:simplePos x="0" y="0"/>
                        <wp:positionH relativeFrom="column">
                          <wp:posOffset>980440</wp:posOffset>
                        </wp:positionH>
                        <wp:positionV relativeFrom="paragraph">
                          <wp:posOffset>-20955</wp:posOffset>
                        </wp:positionV>
                        <wp:extent cx="409575" cy="418465"/>
                        <wp:effectExtent l="0" t="0" r="9525" b="635"/>
                        <wp:wrapNone/>
                        <wp:docPr id="22302" name="Grafik 22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2368" behindDoc="0" locked="0" layoutInCell="1" allowOverlap="1" wp14:anchorId="2895EE1E" wp14:editId="5A01ABBB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1" name="Grafik 22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41344" behindDoc="0" locked="0" layoutInCell="1" allowOverlap="1" wp14:anchorId="1EEC3446" wp14:editId="66BF753E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0" name="Grafik 22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368A2E6" w14:textId="423174B0" w:rsidR="002330F5" w:rsidRPr="00A10E5F" w:rsidRDefault="002330F5" w:rsidP="00E855E8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34B3BC6" w14:textId="77777777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4AC8EC47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FE99081" w14:textId="0045482C" w:rsidR="002330F5" w:rsidRDefault="002330F5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46464" behindDoc="0" locked="0" layoutInCell="1" allowOverlap="1" wp14:anchorId="5A3B9273" wp14:editId="708E5F58">
                            <wp:simplePos x="0" y="0"/>
                            <wp:positionH relativeFrom="column">
                              <wp:posOffset>73025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1746885" cy="542925"/>
                            <wp:effectExtent l="0" t="0" r="5715" b="9525"/>
                            <wp:wrapNone/>
                            <wp:docPr id="22023" name="Gruppierung 220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46530" cy="542925"/>
                                      <a:chOff x="112" y="0"/>
                                      <a:chExt cx="1746530" cy="5429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923" name="Grafik 139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" y="0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5" name="Grafik 139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87067" y="67310"/>
                                        <a:ext cx="408920" cy="257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8" name="Grafik 139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47115" y="47816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9" name="Grafik 1392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89952" y="67945"/>
                                        <a:ext cx="256690" cy="47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5EAD3EB" id="Gruppierung 22023" o:spid="_x0000_s1026" style="position:absolute;margin-left:5.75pt;margin-top:2.25pt;width:137.55pt;height:42.75pt;z-index:251646464;mso-width-relative:margin;mso-height-relative:margin" coordorigin="1" coordsize="17465,54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">
                            <v:shape id="Grafik 13923" o:spid="_x0000_s1027" type="#_x0000_t75" style="position:absolute;left:1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">
                              <v:imagedata r:id="rId75" o:title=""/>
                            </v:shape>
                            <v:shape id="Grafik 13925" o:spid="_x0000_s1028" type="#_x0000_t75" style="position:absolute;left:5870;top:673;width:4089;height:2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">
                              <v:imagedata r:id="rId76" o:title=""/>
                            </v:shape>
                            <v:shape id="Grafik 13928" o:spid="_x0000_s1029" type="#_x0000_t75" style="position:absolute;left:10471;top:478;width:4095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">
                              <v:imagedata r:id="rId77" o:title=""/>
                            </v:shape>
                            <v:shape id="Grafik 13929" o:spid="_x0000_s1030" type="#_x0000_t75" style="position:absolute;left:14899;top:679;width:2567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">
                              <v:imagedata r:id="rId78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68" w:type="dxa"/>
                  <w:vAlign w:val="center"/>
                </w:tcPr>
                <w:p w14:paraId="7E598179" w14:textId="35828EBC" w:rsidR="002330F5" w:rsidRPr="00E855E8" w:rsidRDefault="002330F5" w:rsidP="00E855E8">
                  <w:pPr>
                    <w:jc w:val="center"/>
                  </w:pPr>
                </w:p>
              </w:tc>
            </w:tr>
          </w:tbl>
          <w:p w14:paraId="3C6991B6" w14:textId="3B0DF584" w:rsidR="001C0814" w:rsidRPr="00D53CEA" w:rsidRDefault="00F15EEA" w:rsidP="008E256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6B87C3E7" wp14:editId="092877F3">
                      <wp:simplePos x="0" y="0"/>
                      <wp:positionH relativeFrom="column">
                        <wp:posOffset>3115006</wp:posOffset>
                      </wp:positionH>
                      <wp:positionV relativeFrom="paragraph">
                        <wp:posOffset>13087</wp:posOffset>
                      </wp:positionV>
                      <wp:extent cx="1852295" cy="1058545"/>
                      <wp:effectExtent l="88900" t="88900" r="40005" b="33655"/>
                      <wp:wrapNone/>
                      <wp:docPr id="11840335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295" cy="1058545"/>
                                <a:chOff x="0" y="0"/>
                                <a:chExt cx="2195830" cy="130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47685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830" cy="13087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952666842" name="Textfeld 1"/>
                              <wps:cNvSpPr txBox="1"/>
                              <wps:spPr>
                                <a:xfrm>
                                  <a:off x="1683709" y="30721"/>
                                  <a:ext cx="512121" cy="1226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618FA4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314</w:t>
                                    </w:r>
                                  </w:p>
                                  <w:p w14:paraId="1BD07087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  <w:p w14:paraId="2679BEBD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131</w:t>
                                    </w:r>
                                  </w:p>
                                  <w:p w14:paraId="27972E61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6DDB1148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7C3E7" id="_x0000_s1051" style="position:absolute;margin-left:245.3pt;margin-top:1.05pt;width:145.85pt;height:83.35pt;z-index:251759104;mso-width-relative:margin;mso-height-relative:margin" coordsize="21958,130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">
                      <v:shape id="Grafik 3" o:spid="_x0000_s1052" type="#_x0000_t75" style="position:absolute;width:21958;height:130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" stroked="t" strokecolor="#bfbfbf [2412]">
                        <v:imagedata r:id="rId80" o:title=""/>
                        <v:shadow on="t" color="black" opacity="26214f" origin=".5,.5" offset="-.74836mm,-.74836mm"/>
                        <v:path arrowok="t"/>
                      </v:shape>
                      <v:shape id="Textfeld 1" o:spid="_x0000_s1053" type="#_x0000_t202" style="position:absolute;left:16837;top:307;width:5121;height:12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" fillcolor="white [3201]" stroked="f" strokeweight=".5pt">
                        <v:textbox inset="1mm,,1mm">
                          <w:txbxContent>
                            <w:p w14:paraId="4A618FA4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314</w:t>
                              </w:r>
                            </w:p>
                            <w:p w14:paraId="1BD07087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1"/>
                                  <w:szCs w:val="11"/>
                                </w:rPr>
                              </w:pPr>
                            </w:p>
                            <w:p w14:paraId="2679BEBD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131</w:t>
                              </w:r>
                            </w:p>
                            <w:p w14:paraId="27972E61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5"/>
                                  <w:szCs w:val="15"/>
                                </w:rPr>
                              </w:pPr>
                            </w:p>
                            <w:p w14:paraId="6DDB1148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E6615" w14:paraId="12AEFEBC" w14:textId="77777777" w:rsidTr="00AE6615">
        <w:tc>
          <w:tcPr>
            <w:tcW w:w="610" w:type="dxa"/>
          </w:tcPr>
          <w:p w14:paraId="2A6FD1F4" w14:textId="77777777" w:rsidR="00AE6615" w:rsidRDefault="00AE6615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1ED63DEE" w14:textId="404CAD22" w:rsidR="00AE6615" w:rsidRDefault="00AE6615" w:rsidP="004D033C">
            <w:pPr>
              <w:pStyle w:val="Nummerierung"/>
            </w:pPr>
            <w:r>
              <w:t>b)</w:t>
            </w:r>
          </w:p>
        </w:tc>
        <w:tc>
          <w:tcPr>
            <w:tcW w:w="8078" w:type="dxa"/>
            <w:gridSpan w:val="3"/>
          </w:tcPr>
          <w:p w14:paraId="0832F364" w14:textId="17C6E9D3" w:rsidR="00AE6615" w:rsidRDefault="00AE6615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Welche Fehler hat Leonie gemacht? </w:t>
            </w:r>
          </w:p>
          <w:p w14:paraId="25AFFCF3" w14:textId="0A489443" w:rsidR="00AE6615" w:rsidRDefault="0025263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Baue </w:t>
            </w:r>
            <w:r w:rsidR="00AE6615">
              <w:rPr>
                <w:noProof/>
              </w:rPr>
              <w:t xml:space="preserve">nach und </w:t>
            </w:r>
            <w:r>
              <w:rPr>
                <w:noProof/>
              </w:rPr>
              <w:t>erkläre</w:t>
            </w:r>
            <w:r w:rsidR="00AE6615">
              <w:rPr>
                <w:noProof/>
              </w:rPr>
              <w:t>.</w:t>
            </w:r>
          </w:p>
          <w:p w14:paraId="46672284" w14:textId="77777777" w:rsidR="00AE6615" w:rsidRDefault="00AE6615" w:rsidP="008E2563"/>
          <w:p w14:paraId="14844001" w14:textId="77777777" w:rsidR="00E03C38" w:rsidRDefault="00E03C38" w:rsidP="008E2563"/>
          <w:p w14:paraId="1C12A775" w14:textId="55C6BBCE" w:rsidR="00E03C38" w:rsidRPr="00A53FD1" w:rsidRDefault="00E03C38" w:rsidP="008E2563"/>
        </w:tc>
      </w:tr>
      <w:tr w:rsidR="001C0814" w14:paraId="7338D76D" w14:textId="77777777" w:rsidTr="00B94F2C">
        <w:tc>
          <w:tcPr>
            <w:tcW w:w="610" w:type="dxa"/>
          </w:tcPr>
          <w:p w14:paraId="7C5438E7" w14:textId="1A9D949B" w:rsidR="001C0814" w:rsidRDefault="009675DF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5ABB4D" wp14:editId="7DED06BD">
                  <wp:extent cx="360000" cy="272386"/>
                  <wp:effectExtent l="0" t="0" r="2540" b="0"/>
                  <wp:docPr id="1251479717" name="Grafik 1251479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49036105" w14:textId="4563891F" w:rsidR="001C0814" w:rsidRDefault="00AE6615" w:rsidP="004D033C">
            <w:pPr>
              <w:pStyle w:val="Nummerierung"/>
            </w:pPr>
            <w:r>
              <w:t>c</w:t>
            </w:r>
            <w:r w:rsidR="001C0814" w:rsidRPr="004D033C">
              <w:t>)</w:t>
            </w:r>
          </w:p>
          <w:p w14:paraId="28079A90" w14:textId="77777777" w:rsidR="00A53AC6" w:rsidRDefault="00A53AC6" w:rsidP="004D033C">
            <w:pPr>
              <w:pStyle w:val="Nummerierung"/>
            </w:pPr>
          </w:p>
          <w:p w14:paraId="0170626A" w14:textId="77777777" w:rsidR="00A53AC6" w:rsidRDefault="00A53AC6" w:rsidP="004D033C">
            <w:pPr>
              <w:pStyle w:val="Nummerierung"/>
            </w:pPr>
          </w:p>
          <w:p w14:paraId="6C940DD6" w14:textId="77777777" w:rsidR="00A53AC6" w:rsidRDefault="00A53AC6" w:rsidP="004D033C">
            <w:pPr>
              <w:pStyle w:val="Nummerierung"/>
            </w:pPr>
          </w:p>
          <w:p w14:paraId="6852C13F" w14:textId="77777777" w:rsidR="00A53AC6" w:rsidRDefault="00A53AC6" w:rsidP="004D033C">
            <w:pPr>
              <w:pStyle w:val="Nummerierung"/>
            </w:pPr>
          </w:p>
          <w:p w14:paraId="11EBC9B4" w14:textId="77777777" w:rsidR="00A53AC6" w:rsidRDefault="00A53AC6" w:rsidP="004D033C">
            <w:pPr>
              <w:pStyle w:val="Nummerierung"/>
            </w:pPr>
          </w:p>
          <w:p w14:paraId="788E645A" w14:textId="77777777" w:rsidR="00A53AC6" w:rsidRDefault="00A53AC6" w:rsidP="004D033C">
            <w:pPr>
              <w:pStyle w:val="Nummerierung"/>
            </w:pPr>
          </w:p>
          <w:p w14:paraId="4617FE4A" w14:textId="5E266B02" w:rsidR="00A53AC6" w:rsidRPr="004D033C" w:rsidRDefault="00A53AC6" w:rsidP="004D033C">
            <w:pPr>
              <w:pStyle w:val="Nummerierung"/>
            </w:pPr>
          </w:p>
        </w:tc>
        <w:tc>
          <w:tcPr>
            <w:tcW w:w="8078" w:type="dxa"/>
            <w:gridSpan w:val="3"/>
          </w:tcPr>
          <w:p w14:paraId="1BF9EDD9" w14:textId="01670BAF" w:rsidR="00AE6615" w:rsidRDefault="00A53AC6" w:rsidP="00AE6615">
            <w:r>
              <w:rPr>
                <w:noProof/>
              </w:rPr>
              <w:t xml:space="preserve">Lege die Zahlen mit dem Material. </w:t>
            </w:r>
            <w:r w:rsidR="00AE6615">
              <w:rPr>
                <w:noProof/>
              </w:rPr>
              <w:br/>
            </w:r>
            <w:r>
              <w:rPr>
                <w:noProof/>
              </w:rPr>
              <w:t xml:space="preserve">Zeichne sie dann auf.  </w:t>
            </w:r>
          </w:p>
          <w:p w14:paraId="3F75C44C" w14:textId="77777777" w:rsidR="00376C2F" w:rsidRDefault="00376C2F" w:rsidP="008E2563">
            <w:pPr>
              <w:ind w:left="284" w:hanging="284"/>
            </w:pPr>
          </w:p>
          <w:tbl>
            <w:tblPr>
              <w:tblStyle w:val="MSKTabelle"/>
              <w:tblW w:w="7824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556"/>
            </w:tblGrid>
            <w:tr w:rsidR="00376C2F" w:rsidRPr="009F62DA" w14:paraId="55E61081" w14:textId="77777777" w:rsidTr="002F2B4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68" w:type="dxa"/>
                </w:tcPr>
                <w:p w14:paraId="23F8684F" w14:textId="77777777" w:rsidR="00376C2F" w:rsidRPr="00911328" w:rsidRDefault="00376C2F" w:rsidP="00376C2F">
                  <w:r w:rsidRPr="003C3680">
                    <w:t>Zahl</w:t>
                  </w:r>
                </w:p>
              </w:tc>
              <w:tc>
                <w:tcPr>
                  <w:tcW w:w="5556" w:type="dxa"/>
                </w:tcPr>
                <w:p w14:paraId="0BC66A3B" w14:textId="77777777" w:rsidR="00376C2F" w:rsidRPr="00911328" w:rsidRDefault="00376C2F" w:rsidP="00376C2F">
                  <w:r w:rsidRPr="003C3680">
                    <w:t>Bild</w:t>
                  </w:r>
                </w:p>
              </w:tc>
            </w:tr>
            <w:tr w:rsidR="00376C2F" w:rsidRPr="00DA2E7E" w14:paraId="3472012A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6C1B8DF5" w14:textId="5C5EB859" w:rsidR="00376C2F" w:rsidRPr="008B36B9" w:rsidRDefault="00376C2F" w:rsidP="001531AB">
                  <w:pPr>
                    <w:jc w:val="center"/>
                  </w:pPr>
                  <w:r w:rsidRPr="008B36B9">
                    <w:t>165</w:t>
                  </w:r>
                </w:p>
              </w:tc>
              <w:tc>
                <w:tcPr>
                  <w:tcW w:w="5556" w:type="dxa"/>
                </w:tcPr>
                <w:p w14:paraId="7821D99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45A4DA0F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604E3C7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9B1B1DD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E63F90E" w14:textId="38D306C0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303</w:t>
                  </w:r>
                </w:p>
              </w:tc>
              <w:tc>
                <w:tcPr>
                  <w:tcW w:w="5556" w:type="dxa"/>
                </w:tcPr>
                <w:p w14:paraId="7C564109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1409E3E5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5A7871C6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E640598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1014B92" w14:textId="77777777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4001</w:t>
                  </w:r>
                </w:p>
              </w:tc>
              <w:tc>
                <w:tcPr>
                  <w:tcW w:w="5556" w:type="dxa"/>
                </w:tcPr>
                <w:p w14:paraId="79BCE32C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3E3786BD" w14:textId="4370E06E" w:rsidR="00376C2F" w:rsidRPr="008026EF" w:rsidRDefault="001531AB" w:rsidP="008E2563">
            <w:pPr>
              <w:ind w:left="284" w:hanging="284"/>
            </w:pPr>
            <w:r>
              <w:t xml:space="preserve"> </w:t>
            </w:r>
          </w:p>
        </w:tc>
      </w:tr>
    </w:tbl>
    <w:p w14:paraId="3448E820" w14:textId="77777777" w:rsidR="00346AC2" w:rsidRDefault="00346AC2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6"/>
      </w:tblGrid>
      <w:tr w:rsidR="00F15EEA" w14:paraId="6623D73A" w14:textId="77777777" w:rsidTr="00AA7D1E">
        <w:tc>
          <w:tcPr>
            <w:tcW w:w="610" w:type="dxa"/>
          </w:tcPr>
          <w:p w14:paraId="184CCC9C" w14:textId="218CDEB7" w:rsidR="00F15EEA" w:rsidRDefault="00F15EEA" w:rsidP="00F15EEA">
            <w:pPr>
              <w:pStyle w:val="berschrift3"/>
            </w:pPr>
            <w:r>
              <w:lastRenderedPageBreak/>
              <w:t>1.4</w:t>
            </w:r>
          </w:p>
        </w:tc>
        <w:tc>
          <w:tcPr>
            <w:tcW w:w="8461" w:type="dxa"/>
            <w:gridSpan w:val="3"/>
          </w:tcPr>
          <w:p w14:paraId="4E3BC5E6" w14:textId="789834AA" w:rsidR="00F15EEA" w:rsidRDefault="00F15EEA" w:rsidP="00F15EEA">
            <w:pPr>
              <w:pStyle w:val="berschrift3"/>
              <w:rPr>
                <w:noProof/>
              </w:rPr>
            </w:pPr>
            <w:r>
              <w:rPr>
                <w:noProof/>
              </w:rPr>
              <w:t>Zahlen darstellen</w:t>
            </w:r>
          </w:p>
        </w:tc>
      </w:tr>
      <w:tr w:rsidR="001C0814" w14:paraId="375FD68B" w14:textId="77777777" w:rsidTr="00B94F2C">
        <w:tc>
          <w:tcPr>
            <w:tcW w:w="610" w:type="dxa"/>
          </w:tcPr>
          <w:p w14:paraId="66AD5779" w14:textId="77777777" w:rsidR="001C0814" w:rsidRDefault="001C0814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013E0FA" wp14:editId="2DEA4686">
                  <wp:extent cx="313144" cy="272386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301A5EF" w14:textId="06F28488" w:rsidR="001C0814" w:rsidRPr="004D033C" w:rsidRDefault="00F15EEA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</w:tc>
        <w:tc>
          <w:tcPr>
            <w:tcW w:w="8078" w:type="dxa"/>
            <w:gridSpan w:val="2"/>
          </w:tcPr>
          <w:p w14:paraId="1545ED42" w14:textId="77777777" w:rsidR="00AE6615" w:rsidRDefault="00376C2F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9E7AAF3" w14:textId="36ABC968" w:rsidR="00EE61B2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nennt eine Zahl, die andere Person zeichnet sie auf. </w:t>
            </w:r>
          </w:p>
          <w:p w14:paraId="002C1CF7" w14:textId="3FCEFFB2" w:rsidR="00376C2F" w:rsidRPr="00563011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61706D" w14:paraId="25048DEA" w14:textId="77777777" w:rsidTr="00B94F2C">
        <w:tc>
          <w:tcPr>
            <w:tcW w:w="610" w:type="dxa"/>
          </w:tcPr>
          <w:p w14:paraId="44726AA4" w14:textId="77777777" w:rsidR="0061706D" w:rsidRDefault="0061706D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471E260" w14:textId="77777777" w:rsidR="0061706D" w:rsidRDefault="0061706D" w:rsidP="004D033C">
            <w:pPr>
              <w:pStyle w:val="Nummerierung"/>
            </w:pPr>
          </w:p>
        </w:tc>
        <w:tc>
          <w:tcPr>
            <w:tcW w:w="8078" w:type="dxa"/>
            <w:gridSpan w:val="2"/>
          </w:tcPr>
          <w:p w14:paraId="5006840C" w14:textId="77777777" w:rsidR="0061706D" w:rsidRDefault="0061706D" w:rsidP="00AE6615">
            <w:pPr>
              <w:ind w:left="284" w:hanging="284"/>
              <w:rPr>
                <w:noProof/>
              </w:rPr>
            </w:pPr>
          </w:p>
        </w:tc>
      </w:tr>
      <w:tr w:rsidR="0061706D" w14:paraId="7D5BC932" w14:textId="77777777" w:rsidTr="00B94F2C">
        <w:tc>
          <w:tcPr>
            <w:tcW w:w="610" w:type="dxa"/>
          </w:tcPr>
          <w:p w14:paraId="1BF6BED2" w14:textId="089E9192" w:rsidR="0061706D" w:rsidRDefault="009675DF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35466" wp14:editId="23B1FABE">
                  <wp:extent cx="360000" cy="272386"/>
                  <wp:effectExtent l="0" t="0" r="2540" b="0"/>
                  <wp:docPr id="1338960665" name="Grafik 133896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64034D90" w14:textId="258DE9B0" w:rsidR="0061706D" w:rsidRDefault="0061706D" w:rsidP="004D033C">
            <w:pPr>
              <w:pStyle w:val="Nummerierung"/>
            </w:pPr>
            <w:r>
              <w:t>b)</w:t>
            </w:r>
          </w:p>
        </w:tc>
        <w:tc>
          <w:tcPr>
            <w:tcW w:w="8078" w:type="dxa"/>
            <w:gridSpan w:val="2"/>
          </w:tcPr>
          <w:p w14:paraId="649D9EEB" w14:textId="298D092B" w:rsidR="0061706D" w:rsidRDefault="0061706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Bei welchen Aufgaben </w:t>
            </w:r>
            <w:r w:rsidR="00ED51E6">
              <w:rPr>
                <w:noProof/>
              </w:rPr>
              <w:t xml:space="preserve">aus </w:t>
            </w:r>
            <w:r w:rsidR="00ED51E6" w:rsidRPr="00233713">
              <w:rPr>
                <w:b/>
                <w:bCs/>
                <w:noProof/>
                <w:color w:val="327A86" w:themeColor="text2"/>
              </w:rPr>
              <w:t>a)</w:t>
            </w:r>
            <w:r w:rsidR="00ED51E6" w:rsidRPr="00233713">
              <w:rPr>
                <w:noProof/>
                <w:color w:val="327A86" w:themeColor="text2"/>
              </w:rPr>
              <w:t xml:space="preserve"> </w:t>
            </w:r>
            <w:r>
              <w:rPr>
                <w:noProof/>
              </w:rPr>
              <w:t>passieren</w:t>
            </w:r>
            <w:r w:rsidR="00E03C38">
              <w:rPr>
                <w:noProof/>
              </w:rPr>
              <w:t xml:space="preserve"> eher </w:t>
            </w:r>
            <w:r>
              <w:rPr>
                <w:noProof/>
              </w:rPr>
              <w:t>Fehler?</w:t>
            </w:r>
            <w:r w:rsidR="00165BA1">
              <w:rPr>
                <w:noProof/>
              </w:rPr>
              <w:t xml:space="preserve"> </w:t>
            </w:r>
          </w:p>
          <w:p w14:paraId="6DC36DE5" w14:textId="3AD67C26" w:rsidR="0061706D" w:rsidRDefault="0061706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Welchen </w:t>
            </w:r>
            <w:r w:rsidR="0025263D">
              <w:rPr>
                <w:noProof/>
              </w:rPr>
              <w:t xml:space="preserve">Ideen </w:t>
            </w:r>
            <w:r>
              <w:rPr>
                <w:noProof/>
              </w:rPr>
              <w:t>habt ihr, Fehler zu vermeiden?</w:t>
            </w:r>
          </w:p>
        </w:tc>
      </w:tr>
      <w:tr w:rsidR="00B65000" w14:paraId="199689A7" w14:textId="77777777" w:rsidTr="00B94F2C">
        <w:tc>
          <w:tcPr>
            <w:tcW w:w="610" w:type="dxa"/>
          </w:tcPr>
          <w:p w14:paraId="0711C10C" w14:textId="77777777" w:rsidR="00B65000" w:rsidRDefault="00B65000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4F27A06E" w14:textId="77777777" w:rsidR="00B65000" w:rsidRDefault="00B65000" w:rsidP="004D033C">
            <w:pPr>
              <w:pStyle w:val="Nummerierung"/>
            </w:pPr>
          </w:p>
        </w:tc>
        <w:tc>
          <w:tcPr>
            <w:tcW w:w="8078" w:type="dxa"/>
            <w:gridSpan w:val="2"/>
          </w:tcPr>
          <w:p w14:paraId="3E428935" w14:textId="77777777" w:rsidR="00B65000" w:rsidRDefault="00B65000" w:rsidP="00AE6615">
            <w:pPr>
              <w:ind w:left="284" w:hanging="284"/>
              <w:rPr>
                <w:noProof/>
              </w:rPr>
            </w:pPr>
          </w:p>
        </w:tc>
      </w:tr>
      <w:tr w:rsidR="007723C1" w14:paraId="4BB6CAA7" w14:textId="77777777" w:rsidTr="005C24F6">
        <w:tc>
          <w:tcPr>
            <w:tcW w:w="610" w:type="dxa"/>
          </w:tcPr>
          <w:p w14:paraId="1CBC34D1" w14:textId="77777777" w:rsidR="007723C1" w:rsidRDefault="007723C1" w:rsidP="007723C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B42F529" w14:textId="451AED01" w:rsidR="007723C1" w:rsidRPr="007A149C" w:rsidRDefault="00B65000" w:rsidP="007723C1">
            <w:pPr>
              <w:pStyle w:val="Nummerierung"/>
            </w:pPr>
            <w:r>
              <w:t>c</w:t>
            </w:r>
            <w:r w:rsidR="007723C1">
              <w:t>)</w:t>
            </w:r>
          </w:p>
        </w:tc>
        <w:tc>
          <w:tcPr>
            <w:tcW w:w="8036" w:type="dxa"/>
          </w:tcPr>
          <w:p w14:paraId="5E02A466" w14:textId="79D3A812" w:rsidR="0093552E" w:rsidRDefault="0025263D" w:rsidP="000771BD">
            <w:pPr>
              <w:spacing w:line="240" w:lineRule="auto"/>
            </w:pPr>
            <w:r>
              <w:t>Lege verschiedene Zahlen mit genau 3 Würfelteilen.</w:t>
            </w:r>
            <w:r w:rsidR="009675DF">
              <w:br/>
            </w:r>
            <w:r>
              <w:t xml:space="preserve">Du darfst </w:t>
            </w:r>
            <w:r w:rsidR="007723C1">
              <w:t xml:space="preserve">Tausenderwürfel, Hunderterplatten, Zehnerstangen und </w:t>
            </w:r>
            <w:proofErr w:type="spellStart"/>
            <w:r w:rsidR="007723C1">
              <w:t>Einerwürfel</w:t>
            </w:r>
            <w:proofErr w:type="spellEnd"/>
            <w:r>
              <w:t xml:space="preserve"> benutzen. </w:t>
            </w:r>
            <w:r w:rsidR="007723C1">
              <w:t>Zeichne und schreibe</w:t>
            </w:r>
            <w:r w:rsidR="000771BD">
              <w:t xml:space="preserve"> die</w:t>
            </w:r>
            <w:r w:rsidR="007723C1">
              <w:t xml:space="preserve"> Zahlen auf</w:t>
            </w:r>
            <w:r w:rsidR="00B65000">
              <w:t>.</w:t>
            </w:r>
          </w:p>
          <w:p w14:paraId="52C431C9" w14:textId="614BE321" w:rsidR="00B65000" w:rsidRDefault="00B65000" w:rsidP="000771BD">
            <w:pPr>
              <w:spacing w:line="240" w:lineRule="auto"/>
            </w:pPr>
          </w:p>
        </w:tc>
      </w:tr>
      <w:tr w:rsidR="007723C1" w14:paraId="3D86EB21" w14:textId="77777777" w:rsidTr="005C24F6">
        <w:tc>
          <w:tcPr>
            <w:tcW w:w="610" w:type="dxa"/>
          </w:tcPr>
          <w:p w14:paraId="3E895251" w14:textId="77777777" w:rsidR="007723C1" w:rsidRDefault="007723C1" w:rsidP="007723C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527CB9D" w14:textId="77777777" w:rsidR="007723C1" w:rsidRDefault="007723C1" w:rsidP="007723C1">
            <w:pPr>
              <w:pStyle w:val="Nummerierung"/>
            </w:pP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93552E" w14:paraId="3A8E508C" w14:textId="77777777" w:rsidTr="0093552E">
              <w:tc>
                <w:tcPr>
                  <w:tcW w:w="8016" w:type="dxa"/>
                </w:tcPr>
                <w:p w14:paraId="61F35037" w14:textId="46D2462D" w:rsidR="0093552E" w:rsidRDefault="00C06E18" w:rsidP="0093552E">
                  <w:pPr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6400" behindDoc="0" locked="0" layoutInCell="1" allowOverlap="1" wp14:anchorId="182C074D" wp14:editId="65E1EADA">
                        <wp:simplePos x="0" y="0"/>
                        <wp:positionH relativeFrom="column">
                          <wp:posOffset>92710</wp:posOffset>
                        </wp:positionH>
                        <wp:positionV relativeFrom="paragraph">
                          <wp:posOffset>67483</wp:posOffset>
                        </wp:positionV>
                        <wp:extent cx="395605" cy="105410"/>
                        <wp:effectExtent l="0" t="0" r="4445" b="8890"/>
                        <wp:wrapNone/>
                        <wp:docPr id="15232" name="Grafik 15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05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4E594364" w14:textId="77EFD52E" w:rsidR="0093552E" w:rsidRDefault="0093552E" w:rsidP="0093552E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00B4F064" wp14:editId="727C8F26">
                            <wp:simplePos x="0" y="0"/>
                            <wp:positionH relativeFrom="column">
                              <wp:posOffset>39890</wp:posOffset>
                            </wp:positionH>
                            <wp:positionV relativeFrom="paragraph">
                              <wp:posOffset>46067</wp:posOffset>
                            </wp:positionV>
                            <wp:extent cx="384810" cy="342900"/>
                            <wp:effectExtent l="0" t="0" r="15240" b="0"/>
                            <wp:wrapNone/>
                            <wp:docPr id="22272" name="Textfeld 222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481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E461728" w14:textId="77777777" w:rsidR="001E7D7B" w:rsidRPr="00E03C38" w:rsidRDefault="001E7D7B" w:rsidP="005D3530">
                                        <w:pPr>
                                          <w:pStyle w:val="SprechbaseBeschreibung"/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</w:pPr>
                                        <w:r w:rsidRPr="00E03C38"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B4F064" id="Textfeld 22272" o:spid="_x0000_s1054" type="#_x0000_t202" style="position:absolute;margin-left:3.15pt;margin-top:3.65pt;width:30.3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" filled="f" stroked="f">
                            <v:textbox inset="0,0,0,0">
                              <w:txbxContent>
                                <w:p w14:paraId="7E461728" w14:textId="77777777" w:rsidR="001E7D7B" w:rsidRPr="00E03C38" w:rsidRDefault="001E7D7B" w:rsidP="005D3530">
                                  <w:pPr>
                                    <w:pStyle w:val="SprechbaseBeschreibung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03C38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17B455E" w14:textId="48D2C8B7" w:rsidR="0093552E" w:rsidRDefault="0093552E" w:rsidP="0093552E">
                  <w:pPr>
                    <w:spacing w:line="240" w:lineRule="auto"/>
                  </w:pPr>
                </w:p>
                <w:p w14:paraId="01211286" w14:textId="65D1FE9C" w:rsidR="0093552E" w:rsidRDefault="0093552E" w:rsidP="0093552E">
                  <w:pPr>
                    <w:spacing w:line="240" w:lineRule="auto"/>
                  </w:pPr>
                </w:p>
                <w:p w14:paraId="6CD05D51" w14:textId="5A79A28A" w:rsidR="0093552E" w:rsidRDefault="0093552E" w:rsidP="0093552E">
                  <w:pPr>
                    <w:spacing w:line="240" w:lineRule="auto"/>
                  </w:pPr>
                </w:p>
                <w:p w14:paraId="1098E6F0" w14:textId="60C67A2C" w:rsidR="0093552E" w:rsidRDefault="0093552E" w:rsidP="0093552E">
                  <w:pPr>
                    <w:spacing w:line="240" w:lineRule="auto"/>
                  </w:pPr>
                </w:p>
                <w:p w14:paraId="54E0439A" w14:textId="77777777" w:rsidR="0093552E" w:rsidRDefault="0093552E" w:rsidP="0093552E">
                  <w:pPr>
                    <w:spacing w:line="240" w:lineRule="auto"/>
                  </w:pPr>
                </w:p>
              </w:tc>
            </w:tr>
          </w:tbl>
          <w:p w14:paraId="1EF87AAC" w14:textId="730716E4" w:rsidR="006D3390" w:rsidRDefault="006D3390" w:rsidP="007723C1">
            <w:pPr>
              <w:spacing w:line="240" w:lineRule="auto"/>
            </w:pPr>
            <w:r>
              <w:t xml:space="preserve"> </w:t>
            </w:r>
          </w:p>
        </w:tc>
      </w:tr>
      <w:tr w:rsidR="006D3390" w14:paraId="6691A5E8" w14:textId="77777777" w:rsidTr="005C24F6">
        <w:tc>
          <w:tcPr>
            <w:tcW w:w="610" w:type="dxa"/>
          </w:tcPr>
          <w:p w14:paraId="7BF7383C" w14:textId="77777777" w:rsidR="006D3390" w:rsidRDefault="006D3390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635618A" w14:textId="2958BC7D" w:rsidR="006D3390" w:rsidRPr="007A149C" w:rsidRDefault="0025263D" w:rsidP="008E2563">
            <w:pPr>
              <w:pStyle w:val="Nummerierung"/>
            </w:pPr>
            <w:r>
              <w:t>d</w:t>
            </w:r>
            <w:r w:rsidR="006D3390">
              <w:t>)</w:t>
            </w:r>
          </w:p>
        </w:tc>
        <w:tc>
          <w:tcPr>
            <w:tcW w:w="8036" w:type="dxa"/>
          </w:tcPr>
          <w:p w14:paraId="327D465F" w14:textId="28E0A7C9" w:rsidR="0093552E" w:rsidRDefault="008123DF" w:rsidP="008123DF">
            <w:pPr>
              <w:spacing w:line="240" w:lineRule="auto"/>
            </w:pPr>
            <w:r>
              <w:t xml:space="preserve">Welche ist die größte Zahl, die du mit 3 Teilen legen kannst? </w:t>
            </w:r>
            <w:r>
              <w:br/>
            </w:r>
            <w:r w:rsidR="006D3390">
              <w:t xml:space="preserve">Zeichne </w:t>
            </w:r>
            <w:r>
              <w:t>sie auf und erkläre, warum es keine größere</w:t>
            </w:r>
            <w:r w:rsidR="00AD1C39">
              <w:t xml:space="preserve"> Zahl</w:t>
            </w:r>
            <w:r>
              <w:t xml:space="preserve"> geben kann.</w:t>
            </w:r>
          </w:p>
          <w:p w14:paraId="58EBBBD4" w14:textId="77A2900D" w:rsidR="008123DF" w:rsidRDefault="008123DF" w:rsidP="008123DF">
            <w:pPr>
              <w:spacing w:line="240" w:lineRule="auto"/>
            </w:pPr>
          </w:p>
        </w:tc>
      </w:tr>
      <w:tr w:rsidR="00CF2F07" w14:paraId="3DACD2D3" w14:textId="77777777" w:rsidTr="005C24F6">
        <w:tc>
          <w:tcPr>
            <w:tcW w:w="610" w:type="dxa"/>
          </w:tcPr>
          <w:p w14:paraId="551E7FDB" w14:textId="77777777" w:rsidR="00CF2F07" w:rsidRDefault="00CF2F07" w:rsidP="00CF2F07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E1BD6B8" w14:textId="2BB5903D" w:rsidR="00CF2F07" w:rsidRDefault="00CF2F07" w:rsidP="00CF2F07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CF2F07" w14:paraId="4CBC3906" w14:textId="77777777" w:rsidTr="007A1C42">
              <w:tc>
                <w:tcPr>
                  <w:tcW w:w="8016" w:type="dxa"/>
                </w:tcPr>
                <w:p w14:paraId="6F6B4621" w14:textId="77777777" w:rsidR="00CF2F07" w:rsidRDefault="00CF2F07" w:rsidP="00CF2F07">
                  <w:pPr>
                    <w:spacing w:line="240" w:lineRule="auto"/>
                  </w:pPr>
                </w:p>
                <w:p w14:paraId="016E5541" w14:textId="77777777" w:rsidR="00CF2F07" w:rsidRDefault="00CF2F07" w:rsidP="00CF2F07">
                  <w:pPr>
                    <w:spacing w:line="240" w:lineRule="auto"/>
                  </w:pPr>
                </w:p>
                <w:p w14:paraId="00C95C6F" w14:textId="77777777" w:rsidR="00CF2F07" w:rsidRDefault="00CF2F07" w:rsidP="00CF2F07">
                  <w:pPr>
                    <w:spacing w:line="240" w:lineRule="auto"/>
                  </w:pPr>
                </w:p>
                <w:p w14:paraId="47EBBC2E" w14:textId="77777777" w:rsidR="00CF2F07" w:rsidRDefault="00CF2F07" w:rsidP="00CF2F07">
                  <w:pPr>
                    <w:spacing w:line="240" w:lineRule="auto"/>
                  </w:pPr>
                </w:p>
                <w:p w14:paraId="399F1C58" w14:textId="77777777" w:rsidR="00CF2F07" w:rsidRDefault="00CF2F07" w:rsidP="00CF2F07">
                  <w:pPr>
                    <w:spacing w:line="240" w:lineRule="auto"/>
                  </w:pPr>
                </w:p>
                <w:p w14:paraId="280F2F37" w14:textId="77777777" w:rsidR="00CF2F07" w:rsidRDefault="00CF2F07" w:rsidP="00CF2F07">
                  <w:pPr>
                    <w:spacing w:line="240" w:lineRule="auto"/>
                  </w:pPr>
                </w:p>
                <w:p w14:paraId="69932340" w14:textId="77777777" w:rsidR="00CF2F07" w:rsidRDefault="00CF2F07" w:rsidP="00CF2F07">
                  <w:pPr>
                    <w:spacing w:line="240" w:lineRule="auto"/>
                  </w:pPr>
                </w:p>
              </w:tc>
            </w:tr>
          </w:tbl>
          <w:p w14:paraId="5D09025F" w14:textId="6BE46ECC" w:rsidR="00CF2F07" w:rsidRDefault="00CF2F07" w:rsidP="00CF2F07">
            <w:pPr>
              <w:spacing w:line="240" w:lineRule="auto"/>
            </w:pPr>
            <w:r>
              <w:t xml:space="preserve"> </w:t>
            </w:r>
          </w:p>
        </w:tc>
      </w:tr>
      <w:tr w:rsidR="008123DF" w14:paraId="64348623" w14:textId="77777777" w:rsidTr="005C24F6">
        <w:tc>
          <w:tcPr>
            <w:tcW w:w="610" w:type="dxa"/>
          </w:tcPr>
          <w:p w14:paraId="2E9EC950" w14:textId="77777777" w:rsidR="008123DF" w:rsidRDefault="008123DF" w:rsidP="008123D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9DC4AD" w14:textId="4C43D410" w:rsidR="008123DF" w:rsidRPr="007A149C" w:rsidRDefault="0025263D" w:rsidP="008123DF">
            <w:pPr>
              <w:pStyle w:val="Nummerierung"/>
            </w:pPr>
            <w:r>
              <w:t>e</w:t>
            </w:r>
            <w:r w:rsidR="008123DF">
              <w:t>)</w:t>
            </w:r>
          </w:p>
        </w:tc>
        <w:tc>
          <w:tcPr>
            <w:tcW w:w="8036" w:type="dxa"/>
          </w:tcPr>
          <w:p w14:paraId="66C5DCFB" w14:textId="0115B129" w:rsidR="008123DF" w:rsidRDefault="008123DF" w:rsidP="008123DF">
            <w:pPr>
              <w:spacing w:line="240" w:lineRule="auto"/>
            </w:pPr>
            <w:r>
              <w:t xml:space="preserve">Welche ist die kleinste Zahl, die du mit 3 Teilen legen kannst? </w:t>
            </w:r>
            <w:r>
              <w:br/>
              <w:t xml:space="preserve">Zeichne sie auf und erkläre, warum es keine </w:t>
            </w:r>
            <w:r w:rsidR="00AD1C39">
              <w:t xml:space="preserve">kleinere Zahl </w:t>
            </w:r>
            <w:r>
              <w:t>geben kann.</w:t>
            </w:r>
          </w:p>
          <w:p w14:paraId="6B8EE6AE" w14:textId="4DC27B33" w:rsidR="008123DF" w:rsidRDefault="008123DF" w:rsidP="008123DF">
            <w:pPr>
              <w:spacing w:line="240" w:lineRule="auto"/>
            </w:pPr>
          </w:p>
        </w:tc>
      </w:tr>
      <w:tr w:rsidR="008123DF" w14:paraId="52EA44AA" w14:textId="77777777" w:rsidTr="005C24F6">
        <w:tc>
          <w:tcPr>
            <w:tcW w:w="610" w:type="dxa"/>
          </w:tcPr>
          <w:p w14:paraId="4E0AE054" w14:textId="77777777" w:rsidR="008123DF" w:rsidRDefault="008123DF" w:rsidP="008123D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24CDAC6" w14:textId="7F51DA0E" w:rsidR="008123DF" w:rsidRDefault="008123DF" w:rsidP="008123DF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8123DF" w14:paraId="3555C0C3" w14:textId="77777777" w:rsidTr="007A1C42">
              <w:tc>
                <w:tcPr>
                  <w:tcW w:w="8016" w:type="dxa"/>
                </w:tcPr>
                <w:p w14:paraId="0FBBB09A" w14:textId="77777777" w:rsidR="008123DF" w:rsidRDefault="008123DF" w:rsidP="008123DF">
                  <w:pPr>
                    <w:spacing w:line="240" w:lineRule="auto"/>
                  </w:pPr>
                </w:p>
                <w:p w14:paraId="2E72C06A" w14:textId="7A1DED83" w:rsidR="008123DF" w:rsidRDefault="008123DF" w:rsidP="008123DF">
                  <w:pPr>
                    <w:spacing w:line="240" w:lineRule="auto"/>
                  </w:pPr>
                </w:p>
                <w:p w14:paraId="034C6C64" w14:textId="77777777" w:rsidR="008123DF" w:rsidRDefault="008123DF" w:rsidP="008123DF">
                  <w:pPr>
                    <w:spacing w:line="240" w:lineRule="auto"/>
                  </w:pPr>
                </w:p>
                <w:p w14:paraId="25E6EF8D" w14:textId="77777777" w:rsidR="008123DF" w:rsidRDefault="008123DF" w:rsidP="008123DF">
                  <w:pPr>
                    <w:spacing w:line="240" w:lineRule="auto"/>
                  </w:pPr>
                </w:p>
                <w:p w14:paraId="2780C90C" w14:textId="77777777" w:rsidR="008123DF" w:rsidRDefault="008123DF" w:rsidP="008123DF">
                  <w:pPr>
                    <w:spacing w:line="240" w:lineRule="auto"/>
                  </w:pPr>
                </w:p>
                <w:p w14:paraId="12AD8D28" w14:textId="77777777" w:rsidR="008123DF" w:rsidRDefault="008123DF" w:rsidP="008123DF">
                  <w:pPr>
                    <w:spacing w:line="240" w:lineRule="auto"/>
                  </w:pPr>
                </w:p>
                <w:p w14:paraId="270CE910" w14:textId="77777777" w:rsidR="008123DF" w:rsidRDefault="008123DF" w:rsidP="008123DF">
                  <w:pPr>
                    <w:spacing w:line="240" w:lineRule="auto"/>
                  </w:pPr>
                </w:p>
              </w:tc>
            </w:tr>
          </w:tbl>
          <w:p w14:paraId="3A1BADE0" w14:textId="35D0CA4A" w:rsidR="008123DF" w:rsidRDefault="008123DF" w:rsidP="008123DF">
            <w:pPr>
              <w:spacing w:line="240" w:lineRule="auto"/>
            </w:pPr>
            <w:r>
              <w:t xml:space="preserve"> </w:t>
            </w:r>
          </w:p>
        </w:tc>
      </w:tr>
    </w:tbl>
    <w:p w14:paraId="2B40A62A" w14:textId="77777777" w:rsidR="0071032F" w:rsidRDefault="0071032F">
      <w:r>
        <w:rPr>
          <w:b/>
        </w:rPr>
        <w:br w:type="page"/>
      </w:r>
    </w:p>
    <w:tbl>
      <w:tblPr>
        <w:tblW w:w="96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"/>
        <w:gridCol w:w="8960"/>
      </w:tblGrid>
      <w:tr w:rsidR="0071032F" w14:paraId="59874D2A" w14:textId="77777777" w:rsidTr="00867444">
        <w:trPr>
          <w:trHeight w:val="822"/>
        </w:trPr>
        <w:tc>
          <w:tcPr>
            <w:tcW w:w="646" w:type="dxa"/>
          </w:tcPr>
          <w:p w14:paraId="44520F31" w14:textId="47FF6132" w:rsidR="0071032F" w:rsidRDefault="0071032F" w:rsidP="00146F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960" w:type="dxa"/>
          </w:tcPr>
          <w:p w14:paraId="1B1D991A" w14:textId="25DE1204" w:rsidR="0071032F" w:rsidRPr="001C0C6A" w:rsidRDefault="0071032F" w:rsidP="00146F2A">
            <w:pPr>
              <w:pStyle w:val="berschrift2"/>
            </w:pPr>
            <w:r>
              <w:t>Stellenwerte darstellen</w:t>
            </w:r>
          </w:p>
        </w:tc>
      </w:tr>
      <w:tr w:rsidR="0071032F" w14:paraId="1C7469FD" w14:textId="77777777" w:rsidTr="00233713">
        <w:trPr>
          <w:trHeight w:val="654"/>
        </w:trPr>
        <w:tc>
          <w:tcPr>
            <w:tcW w:w="646" w:type="dxa"/>
          </w:tcPr>
          <w:p w14:paraId="463C4081" w14:textId="1F132106" w:rsidR="00FF7077" w:rsidRPr="00FF7077" w:rsidRDefault="0071032F" w:rsidP="00FF7077">
            <w:pPr>
              <w:pStyle w:val="berschrift3"/>
            </w:pPr>
            <w:r w:rsidRPr="001E402C">
              <w:t>2.1</w:t>
            </w:r>
          </w:p>
        </w:tc>
        <w:tc>
          <w:tcPr>
            <w:tcW w:w="8960" w:type="dxa"/>
          </w:tcPr>
          <w:p w14:paraId="10836989" w14:textId="781A6E7D" w:rsidR="0071032F" w:rsidRPr="001E402C" w:rsidRDefault="0071032F" w:rsidP="00146F2A">
            <w:pPr>
              <w:pStyle w:val="berschrift3"/>
            </w:pPr>
            <w:r w:rsidRPr="001E402C">
              <w:t>Zahlen verschieden darstell</w:t>
            </w:r>
            <w:r w:rsidR="00451907">
              <w:t>en</w:t>
            </w:r>
          </w:p>
        </w:tc>
      </w:tr>
      <w:tr w:rsidR="001C0C6A" w14:paraId="184EF364" w14:textId="77777777" w:rsidTr="00233713">
        <w:trPr>
          <w:trHeight w:val="569"/>
        </w:trPr>
        <w:tc>
          <w:tcPr>
            <w:tcW w:w="646" w:type="dxa"/>
          </w:tcPr>
          <w:p w14:paraId="3344F888" w14:textId="4A69A433" w:rsidR="00FF7077" w:rsidRDefault="0054212E" w:rsidP="001C0C6A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E58B2BE" wp14:editId="6476268E">
                  <wp:extent cx="360000" cy="272386"/>
                  <wp:effectExtent l="0" t="0" r="2540" b="0"/>
                  <wp:docPr id="664267087" name="Grafik 66426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6AC2">
              <w:t xml:space="preserve"> </w:t>
            </w:r>
          </w:p>
        </w:tc>
        <w:tc>
          <w:tcPr>
            <w:tcW w:w="8960" w:type="dxa"/>
          </w:tcPr>
          <w:p w14:paraId="167D4FFE" w14:textId="2B160175" w:rsidR="001C0C6A" w:rsidRDefault="001C0C6A" w:rsidP="00346AC2">
            <w:pPr>
              <w:ind w:left="284" w:hanging="284"/>
              <w:rPr>
                <w:noProof/>
              </w:rPr>
            </w:pPr>
            <w:r w:rsidRPr="001C0C6A">
              <w:rPr>
                <w:noProof/>
              </w:rPr>
              <w:t xml:space="preserve">Die Kinder stellen die Zahl 435 unterschiedlich dar. </w:t>
            </w:r>
            <w:r w:rsidR="005D3530">
              <w:rPr>
                <w:noProof/>
              </w:rPr>
              <w:t>Was ist gleich, was ist anders?</w:t>
            </w:r>
            <w:r w:rsidR="00B65000">
              <w:rPr>
                <w:noProof/>
              </w:rPr>
              <w:t xml:space="preserve"> </w:t>
            </w:r>
          </w:p>
          <w:p w14:paraId="77FF4D8C" w14:textId="3417E908" w:rsidR="00B65000" w:rsidRDefault="00346AC2" w:rsidP="0025263D">
            <w:pPr>
              <w:rPr>
                <w:noProof/>
              </w:rPr>
            </w:pPr>
            <w:r>
              <w:rPr>
                <w:noProof/>
              </w:rPr>
              <w:t xml:space="preserve">Welches Kind könnte seine Darstellung </w:t>
            </w:r>
            <w:r w:rsidR="005D3530">
              <w:rPr>
                <w:noProof/>
              </w:rPr>
              <w:t xml:space="preserve">mit der mittleren Sprechblase </w:t>
            </w:r>
            <w:r>
              <w:rPr>
                <w:noProof/>
              </w:rPr>
              <w:t>beschreiben? Erklärt.</w:t>
            </w:r>
          </w:p>
        </w:tc>
      </w:tr>
      <w:tr w:rsidR="00A27870" w14:paraId="267281DF" w14:textId="77777777" w:rsidTr="00233713">
        <w:trPr>
          <w:trHeight w:val="2229"/>
        </w:trPr>
        <w:tc>
          <w:tcPr>
            <w:tcW w:w="646" w:type="dxa"/>
          </w:tcPr>
          <w:p w14:paraId="7AB6750B" w14:textId="5105A8E6" w:rsidR="00A27870" w:rsidRDefault="00A27870" w:rsidP="00A27870">
            <w:pPr>
              <w:spacing w:line="240" w:lineRule="atLeast"/>
            </w:pPr>
          </w:p>
          <w:p w14:paraId="4A230875" w14:textId="77777777" w:rsidR="00FF7077" w:rsidRDefault="00FF7077" w:rsidP="00A27870">
            <w:pPr>
              <w:spacing w:line="240" w:lineRule="atLeast"/>
            </w:pPr>
          </w:p>
          <w:p w14:paraId="003BB91D" w14:textId="77777777" w:rsidR="00FF7077" w:rsidRDefault="00FF7077" w:rsidP="00A27870">
            <w:pPr>
              <w:spacing w:line="240" w:lineRule="atLeast"/>
            </w:pPr>
          </w:p>
          <w:p w14:paraId="2281BA50" w14:textId="77777777" w:rsidR="00FF7077" w:rsidRDefault="00FF7077" w:rsidP="00A27870">
            <w:pPr>
              <w:spacing w:line="240" w:lineRule="atLeast"/>
            </w:pPr>
          </w:p>
          <w:p w14:paraId="2967F9DF" w14:textId="1B22E356" w:rsidR="00451907" w:rsidRDefault="00A55DEC" w:rsidP="00A27870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8736" behindDoc="0" locked="0" layoutInCell="1" allowOverlap="1" wp14:anchorId="51E02ECA" wp14:editId="217018DA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120650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27037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4C386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02ECA" id="Gruppieren 17" o:spid="_x0000_s1055" style="position:absolute;margin-left:28.9pt;margin-top:9.5pt;width:45.75pt;height:55.3pt;z-index:251828736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">
                      <v:shape id="Grafik 7" o:spid="_x0000_s105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83" o:title="" chromakey="white"/>
                      </v:shape>
                      <v:shape id="_x0000_s1057" type="#_x0000_t202" style="position:absolute;left:1248;top:5555;width:4271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14C386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291F423" w14:textId="6DF83A1E" w:rsidR="00451907" w:rsidRDefault="00451907" w:rsidP="00A27870">
            <w:pPr>
              <w:spacing w:line="240" w:lineRule="atLeast"/>
            </w:pPr>
          </w:p>
          <w:p w14:paraId="549F2720" w14:textId="77777777" w:rsidR="00451907" w:rsidRDefault="00451907" w:rsidP="00A27870">
            <w:pPr>
              <w:spacing w:line="240" w:lineRule="atLeast"/>
            </w:pPr>
          </w:p>
          <w:p w14:paraId="1889D99F" w14:textId="77777777" w:rsidR="00451907" w:rsidRDefault="00451907" w:rsidP="00A27870">
            <w:pPr>
              <w:spacing w:line="240" w:lineRule="atLeast"/>
            </w:pPr>
          </w:p>
          <w:p w14:paraId="27DBFCCD" w14:textId="21A20E03" w:rsidR="00451907" w:rsidRDefault="00451907" w:rsidP="00A27870">
            <w:pPr>
              <w:spacing w:line="240" w:lineRule="atLeast"/>
            </w:pPr>
          </w:p>
        </w:tc>
        <w:tc>
          <w:tcPr>
            <w:tcW w:w="8960" w:type="dxa"/>
          </w:tcPr>
          <w:p w14:paraId="188FFA15" w14:textId="44D39999" w:rsidR="0025263D" w:rsidRDefault="0025263D" w:rsidP="00A278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30BA8DA" wp14:editId="4D58CE85">
                      <wp:simplePos x="0" y="0"/>
                      <wp:positionH relativeFrom="column">
                        <wp:posOffset>4044203</wp:posOffset>
                      </wp:positionH>
                      <wp:positionV relativeFrom="paragraph">
                        <wp:posOffset>122407</wp:posOffset>
                      </wp:positionV>
                      <wp:extent cx="1142656" cy="571403"/>
                      <wp:effectExtent l="0" t="0" r="0" b="0"/>
                      <wp:wrapNone/>
                      <wp:docPr id="28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2656" cy="571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7"/>
                                    <w:gridCol w:w="367"/>
                                    <w:gridCol w:w="368"/>
                                    <w:gridCol w:w="368"/>
                                  </w:tblGrid>
                                  <w:tr w:rsidR="001E7D7B" w:rsidRPr="007724DD" w14:paraId="69B19ADC" w14:textId="77777777" w:rsidTr="008E2563">
                                    <w:tc>
                                      <w:tcPr>
                                        <w:tcW w:w="367" w:type="dxa"/>
                                        <w:shd w:val="clear" w:color="auto" w:fill="D9D9D9" w:themeFill="background1" w:themeFillShade="D9"/>
                                      </w:tcPr>
                                      <w:p w14:paraId="64DD16B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shd w:val="clear" w:color="auto" w:fill="D9D9D9" w:themeFill="background1" w:themeFillShade="D9"/>
                                      </w:tcPr>
                                      <w:p w14:paraId="10BD714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D9D9D9" w:themeFill="background1" w:themeFillShade="D9"/>
                                      </w:tcPr>
                                      <w:p w14:paraId="4EAF81DD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D9D9D9" w:themeFill="background1" w:themeFillShade="D9"/>
                                      </w:tcPr>
                                      <w:p w14:paraId="3E15E9A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1E7D7B" w:rsidRPr="00153839" w14:paraId="6EF482B0" w14:textId="77777777" w:rsidTr="008E2563">
                                    <w:tc>
                                      <w:tcPr>
                                        <w:tcW w:w="367" w:type="dxa"/>
                                      </w:tcPr>
                                      <w:p w14:paraId="5D8ED90A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</w:tcPr>
                                      <w:p w14:paraId="4C293CC8" w14:textId="77777777" w:rsidR="001E7D7B" w:rsidRPr="00153839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650DB0ED" w14:textId="77777777" w:rsidR="001E7D7B" w:rsidRPr="00153839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59495FFE" w14:textId="77777777" w:rsidR="001E7D7B" w:rsidRPr="00153839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35469DF6" w14:textId="77777777" w:rsidR="001E7D7B" w:rsidRDefault="001E7D7B" w:rsidP="00B055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BA8DA" id="Textfeld 12" o:spid="_x0000_s1058" type="#_x0000_t202" style="position:absolute;margin-left:318.45pt;margin-top:9.65pt;width:89.95pt;height:4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"/>
                              <w:gridCol w:w="367"/>
                              <w:gridCol w:w="368"/>
                              <w:gridCol w:w="368"/>
                            </w:tblGrid>
                            <w:tr w:rsidR="001E7D7B" w:rsidRPr="007724DD" w14:paraId="69B19ADC" w14:textId="77777777" w:rsidTr="008E2563">
                              <w:tc>
                                <w:tcPr>
                                  <w:tcW w:w="367" w:type="dxa"/>
                                  <w:shd w:val="clear" w:color="auto" w:fill="D9D9D9" w:themeFill="background1" w:themeFillShade="D9"/>
                                </w:tcPr>
                                <w:p w14:paraId="64DD16B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D9D9D9" w:themeFill="background1" w:themeFillShade="D9"/>
                                </w:tcPr>
                                <w:p w14:paraId="10BD714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D9D9D9" w:themeFill="background1" w:themeFillShade="D9"/>
                                </w:tcPr>
                                <w:p w14:paraId="4EAF81DD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D9D9D9" w:themeFill="background1" w:themeFillShade="D9"/>
                                </w:tcPr>
                                <w:p w14:paraId="3E15E9A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E7D7B" w:rsidRPr="00153839" w14:paraId="6EF482B0" w14:textId="77777777" w:rsidTr="008E2563">
                              <w:tc>
                                <w:tcPr>
                                  <w:tcW w:w="367" w:type="dxa"/>
                                </w:tcPr>
                                <w:p w14:paraId="5D8ED90A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4C293CC8" w14:textId="77777777" w:rsidR="001E7D7B" w:rsidRPr="00153839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650DB0ED" w14:textId="77777777" w:rsidR="001E7D7B" w:rsidRPr="00153839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59495FFE" w14:textId="77777777" w:rsidR="001E7D7B" w:rsidRPr="00153839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5469DF6" w14:textId="77777777" w:rsidR="001E7D7B" w:rsidRDefault="001E7D7B" w:rsidP="00B055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4640" behindDoc="0" locked="0" layoutInCell="1" allowOverlap="1" wp14:anchorId="654A90B5" wp14:editId="68B92292">
                      <wp:simplePos x="0" y="0"/>
                      <wp:positionH relativeFrom="column">
                        <wp:posOffset>3446780</wp:posOffset>
                      </wp:positionH>
                      <wp:positionV relativeFrom="paragraph">
                        <wp:posOffset>48419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0AC75" w14:textId="77777777" w:rsidR="00014A1F" w:rsidRPr="008D5126" w:rsidRDefault="00014A1F" w:rsidP="00014A1F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A90B5" id="Gruppieren 16" o:spid="_x0000_s1059" style="position:absolute;margin-left:271.4pt;margin-top:3.8pt;width:51.75pt;height:59.45pt;z-index:251824640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">
                      <v:shape id="Grafik 8" o:spid="_x0000_s106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85" o:title="" chromakey="white"/>
                      </v:shape>
                      <v:shape id="_x0000_s106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4F0AC75" w14:textId="77777777" w:rsidR="00014A1F" w:rsidRPr="008D5126" w:rsidRDefault="00014A1F" w:rsidP="00014A1F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30784" behindDoc="0" locked="0" layoutInCell="1" allowOverlap="1" wp14:anchorId="442D7B57" wp14:editId="5E90813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76200</wp:posOffset>
                      </wp:positionV>
                      <wp:extent cx="645795" cy="722893"/>
                      <wp:effectExtent l="0" t="0" r="0" b="1270"/>
                      <wp:wrapNone/>
                      <wp:docPr id="146038633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69974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784075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493227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D7B57" id="_x0000_s1062" style="position:absolute;margin-left:3.2pt;margin-top:6pt;width:50.85pt;height:56.9pt;z-index:251830784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">
                      <v:shape id="Grafik 6" o:spid="_x0000_s106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">
                        <v:imagedata r:id="rId47" o:title="" chromakey="white"/>
                      </v:shape>
                      <v:shape id="_x0000_s106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493227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677B776F" wp14:editId="51EFFA89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119539</wp:posOffset>
                      </wp:positionV>
                      <wp:extent cx="2220244" cy="423238"/>
                      <wp:effectExtent l="0" t="0" r="2540" b="0"/>
                      <wp:wrapTopAndBottom/>
                      <wp:docPr id="28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0244" cy="423238"/>
                                <a:chOff x="0" y="80"/>
                                <a:chExt cx="2220268" cy="423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Grafik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07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Grafik 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674" y="80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Grafik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874" y="80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Grafik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020" y="4607"/>
                                  <a:ext cx="409575" cy="41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93" name="Gruppieren 293"/>
                              <wpg:cNvGrpSpPr/>
                              <wpg:grpSpPr>
                                <a:xfrm>
                                  <a:off x="1806167" y="22682"/>
                                  <a:ext cx="414101" cy="210170"/>
                                  <a:chOff x="0" y="48"/>
                                  <a:chExt cx="414101" cy="210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4" name="Grafik 2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526" y="48"/>
                                    <a:ext cx="409575" cy="114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Grafik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3330"/>
                                    <a:ext cx="190500" cy="46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616233" id="Gruppieren 15" o:spid="_x0000_s1026" style="position:absolute;margin-left:58.8pt;margin-top:9.4pt;width:174.8pt;height:33.35pt;z-index:251637248" coordorigin="" coordsize="22202,42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">
                      <v:shape id="Grafik 289" o:spid="_x0000_s1027" type="#_x0000_t75" style="position:absolute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">
                        <v:imagedata r:id="rId77" o:title=""/>
                      </v:shape>
                      <v:shape id="Grafik 290" o:spid="_x0000_s1028" type="#_x0000_t75" style="position:absolute;left:4526;width:4096;height:4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">
                        <v:imagedata r:id="rId77" o:title=""/>
                      </v:shape>
                      <v:shape id="Grafik 291" o:spid="_x0000_s1029" type="#_x0000_t75" style="position:absolute;left:9098;width:4096;height:4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">
                        <v:imagedata r:id="rId77" o:title=""/>
                      </v:shape>
                      <v:shape id="Grafik 292" o:spid="_x0000_s1030" type="#_x0000_t75" style="position:absolute;left:13580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">
                        <v:imagedata r:id="rId77" o:title=""/>
                      </v:shape>
                      <v:group id="Gruppieren 293" o:spid="_x0000_s1031" style="position:absolute;left:18061;top:226;width:4141;height:2102" coordorigin=",48" coordsize="414101,21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a1N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">
                        <v:shape id="Grafik 294" o:spid="_x0000_s1032" type="#_x0000_t75" style="position:absolute;left:4526;top:48;width:409575;height:114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">
                          <v:imagedata r:id="rId88" o:title=""/>
                        </v:shape>
                        <v:shape id="Grafik 295" o:spid="_x0000_s1033" type="#_x0000_t75" style="position:absolute;top:163330;width:190500;height:46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">
                          <v:imagedata r:id="rId89" o:title="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</w:p>
          <w:p w14:paraId="0BC69E7B" w14:textId="38056CC0" w:rsidR="0025263D" w:rsidRDefault="005D3530" w:rsidP="00A278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880" behindDoc="0" locked="0" layoutInCell="1" allowOverlap="1" wp14:anchorId="4329DEF6" wp14:editId="7B73E036">
                      <wp:simplePos x="0" y="0"/>
                      <wp:positionH relativeFrom="column">
                        <wp:posOffset>2202722</wp:posOffset>
                      </wp:positionH>
                      <wp:positionV relativeFrom="paragraph">
                        <wp:posOffset>73392</wp:posOffset>
                      </wp:positionV>
                      <wp:extent cx="998220" cy="1016000"/>
                      <wp:effectExtent l="0" t="0" r="17780" b="0"/>
                      <wp:wrapNone/>
                      <wp:docPr id="702566653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8220" cy="1016000"/>
                                <a:chOff x="0" y="0"/>
                                <a:chExt cx="998220" cy="1016000"/>
                              </a:xfrm>
                            </wpg:grpSpPr>
                            <wps:wsp>
                              <wps:cNvPr id="458684989" name="Rechteckige Legende 22152"/>
                              <wps:cNvSpPr/>
                              <wps:spPr>
                                <a:xfrm>
                                  <a:off x="0" y="0"/>
                                  <a:ext cx="998220" cy="612140"/>
                                </a:xfrm>
                                <a:prstGeom prst="wedgeRoundRectCallout">
                                  <a:avLst>
                                    <a:gd name="adj1" fmla="val -206"/>
                                    <a:gd name="adj2" fmla="val 96293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81D136" w14:textId="7C13C381" w:rsidR="00346AC2" w:rsidRPr="00346AC2" w:rsidRDefault="00346AC2" w:rsidP="00346AC2">
                                    <w:pPr>
                                      <w:spacing w:line="240" w:lineRule="auto"/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</w:pP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 xml:space="preserve">4 Hunderter </w:t>
                                    </w: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br/>
                                      <w:t>3 Zehner</w:t>
                                    </w: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br/>
                                      <w:t xml:space="preserve"> </w:t>
                                    </w:r>
                                    <w:r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 xml:space="preserve">5 </w:t>
                                    </w:r>
                                    <w:r w:rsidRPr="00346AC2">
                                      <w:rPr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>Einer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504642" name="Textfeld 5"/>
                              <wps:cNvSpPr txBox="1"/>
                              <wps:spPr>
                                <a:xfrm>
                                  <a:off x="445597" y="719569"/>
                                  <a:ext cx="241364" cy="296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E95209" w14:textId="5B9066E4" w:rsidR="005D3530" w:rsidRPr="005D3530" w:rsidRDefault="005D3530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5D353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29DEF6" id="Gruppieren 6" o:spid="_x0000_s1065" style="position:absolute;margin-left:173.45pt;margin-top:5.8pt;width:78.6pt;height:80pt;z-index:251834880" coordsize="9982,10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">
                      <v:shape id="_x0000_s1066" type="#_x0000_t62" style="position:absolute;width:9982;height:61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" adj="10756,31599" fillcolor="white [3201]" strokecolor="#bfbfbf [2412]" strokeweight="1pt">
                        <v:textbox inset="2mm,1mm,2mm,1mm">
                          <w:txbxContent>
                            <w:p w14:paraId="2681D136" w14:textId="7C13C381" w:rsidR="00346AC2" w:rsidRPr="00346AC2" w:rsidRDefault="00346AC2" w:rsidP="00346AC2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4 Hunderter </w:t>
                              </w: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br/>
                                <w:t>3 Zehner</w:t>
                              </w: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br/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5 </w:t>
                              </w:r>
                              <w:r w:rsidRPr="00346AC2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>Einer</w:t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left:4455;top:7195;width:2414;height:2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" filled="f" stroked="f" strokeweight=".5pt">
                        <v:textbox>
                          <w:txbxContent>
                            <w:p w14:paraId="6FE95209" w14:textId="5B9066E4" w:rsidR="005D3530" w:rsidRPr="005D3530" w:rsidRDefault="005D353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D3530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6AC2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6688" behindDoc="0" locked="0" layoutInCell="1" allowOverlap="1" wp14:anchorId="37BF87DE" wp14:editId="0B01C934">
                      <wp:simplePos x="0" y="0"/>
                      <wp:positionH relativeFrom="column">
                        <wp:posOffset>3734631</wp:posOffset>
                      </wp:positionH>
                      <wp:positionV relativeFrom="paragraph">
                        <wp:posOffset>245200</wp:posOffset>
                      </wp:positionV>
                      <wp:extent cx="547370" cy="694698"/>
                      <wp:effectExtent l="0" t="0" r="0" b="3810"/>
                      <wp:wrapNone/>
                      <wp:docPr id="6417547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09544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71153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8570A5" w14:textId="77777777" w:rsidR="00014A1F" w:rsidRPr="008D5126" w:rsidRDefault="00014A1F" w:rsidP="00014A1F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BF87DE" id="_x0000_s1068" style="position:absolute;margin-left:294.05pt;margin-top:19.3pt;width:43.1pt;height:54.7pt;z-index:25182668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">
                      <v:shape id="Grafik 10" o:spid="_x0000_s106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">
                        <v:imagedata r:id="rId45" o:title="" chromakey="white"/>
                      </v:shape>
                      <v:shape id="_x0000_s1070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8570A5" w14:textId="77777777" w:rsidR="00014A1F" w:rsidRPr="008D5126" w:rsidRDefault="00014A1F" w:rsidP="00014A1F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6A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F5DC907" wp14:editId="6A64F714">
                      <wp:simplePos x="0" y="0"/>
                      <wp:positionH relativeFrom="column">
                        <wp:posOffset>584455</wp:posOffset>
                      </wp:positionH>
                      <wp:positionV relativeFrom="paragraph">
                        <wp:posOffset>182516</wp:posOffset>
                      </wp:positionV>
                      <wp:extent cx="1113790" cy="367030"/>
                      <wp:effectExtent l="139700" t="0" r="16510" b="10160"/>
                      <wp:wrapTopAndBottom/>
                      <wp:docPr id="2215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790" cy="367030"/>
                              </a:xfrm>
                              <a:prstGeom prst="wedgeRoundRectCallout">
                                <a:avLst>
                                  <a:gd name="adj1" fmla="val -60927"/>
                                  <a:gd name="adj2" fmla="val 201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A27930" w14:textId="77777777" w:rsidR="001E7D7B" w:rsidRPr="006518F9" w:rsidRDefault="001E7D7B" w:rsidP="009701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6518F9">
                                    <w:rPr>
                                      <w:color w:val="000000" w:themeColor="text1"/>
                                    </w:rPr>
                                    <w:t>400 + 30 + 5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DC907" id="Rechteckige Legende 22152" o:spid="_x0000_s1071" type="#_x0000_t62" style="position:absolute;margin-left:46pt;margin-top:14.35pt;width:87.7pt;height:28.9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" adj="-2360,15157" fillcolor="white [3201]" strokecolor="#bfbfbf [2412]" strokeweight="1pt">
                      <v:textbox style="mso-fit-shape-to-text:t" inset="2mm,2mm,2mm,2mm">
                        <w:txbxContent>
                          <w:p w14:paraId="40A27930" w14:textId="77777777" w:rsidR="001E7D7B" w:rsidRPr="006518F9" w:rsidRDefault="001E7D7B" w:rsidP="009701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518F9">
                              <w:rPr>
                                <w:color w:val="000000" w:themeColor="text1"/>
                              </w:rPr>
                              <w:t>400 + 30 + 5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2526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4480004" wp14:editId="058BF282">
                      <wp:simplePos x="0" y="0"/>
                      <wp:positionH relativeFrom="column">
                        <wp:posOffset>4285932</wp:posOffset>
                      </wp:positionH>
                      <wp:positionV relativeFrom="paragraph">
                        <wp:posOffset>347262</wp:posOffset>
                      </wp:positionV>
                      <wp:extent cx="592070" cy="366965"/>
                      <wp:effectExtent l="127000" t="0" r="17780" b="14605"/>
                      <wp:wrapTopAndBottom/>
                      <wp:docPr id="223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070" cy="366965"/>
                              </a:xfrm>
                              <a:prstGeom prst="wedgeRoundRectCallout">
                                <a:avLst>
                                  <a:gd name="adj1" fmla="val -68559"/>
                                  <a:gd name="adj2" fmla="val 1743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175F5A" w14:textId="77777777" w:rsidR="001E7D7B" w:rsidRPr="006518F9" w:rsidRDefault="001E7D7B" w:rsidP="009701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80004" id="_x0000_s1072" type="#_x0000_t62" style="position:absolute;margin-left:337.45pt;margin-top:27.35pt;width:46.6pt;height:28.9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" adj="-4009,14566" fillcolor="white [3201]" strokecolor="#bfbfbf [2412]" strokeweight="1pt">
                      <v:textbox inset="2mm,2mm,2mm,2mm">
                        <w:txbxContent>
                          <w:p w14:paraId="48175F5A" w14:textId="77777777" w:rsidR="001E7D7B" w:rsidRPr="006518F9" w:rsidRDefault="001E7D7B" w:rsidP="009701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435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76BFB0DC" w14:textId="77777777" w:rsidR="00A27870" w:rsidRDefault="00A27870" w:rsidP="00346AC2">
            <w:pPr>
              <w:pStyle w:val="Listenabsatz"/>
              <w:numPr>
                <w:ilvl w:val="0"/>
                <w:numId w:val="0"/>
              </w:numPr>
              <w:ind w:left="385"/>
              <w:rPr>
                <w:noProof/>
              </w:rPr>
            </w:pPr>
          </w:p>
          <w:p w14:paraId="3D7E042A" w14:textId="174F9D98" w:rsidR="005D3530" w:rsidRDefault="005D3530" w:rsidP="00346AC2">
            <w:pPr>
              <w:pStyle w:val="Listenabsatz"/>
              <w:numPr>
                <w:ilvl w:val="0"/>
                <w:numId w:val="0"/>
              </w:numPr>
              <w:ind w:left="385"/>
              <w:rPr>
                <w:noProof/>
              </w:rPr>
            </w:pPr>
          </w:p>
        </w:tc>
      </w:tr>
      <w:tr w:rsidR="00B65000" w14:paraId="69C36CB3" w14:textId="77777777" w:rsidTr="00233713">
        <w:trPr>
          <w:trHeight w:val="1094"/>
        </w:trPr>
        <w:tc>
          <w:tcPr>
            <w:tcW w:w="646" w:type="dxa"/>
          </w:tcPr>
          <w:p w14:paraId="34B979B1" w14:textId="2A710350" w:rsidR="00B65000" w:rsidRDefault="00B65000" w:rsidP="00B65000">
            <w:pPr>
              <w:pStyle w:val="berschrift3"/>
            </w:pPr>
            <w:r>
              <w:t>2.2</w:t>
            </w:r>
          </w:p>
        </w:tc>
        <w:tc>
          <w:tcPr>
            <w:tcW w:w="8960" w:type="dxa"/>
          </w:tcPr>
          <w:p w14:paraId="3B595C30" w14:textId="1478DFA2" w:rsidR="00B65000" w:rsidRDefault="00B65000" w:rsidP="00B65000">
            <w:pPr>
              <w:pStyle w:val="berschrift3"/>
              <w:rPr>
                <w:noProof/>
              </w:rPr>
            </w:pPr>
            <w:r>
              <w:rPr>
                <w:noProof/>
              </w:rPr>
              <w:t>Zahlen darstellen und erklären</w:t>
            </w:r>
          </w:p>
          <w:p w14:paraId="4A7E4900" w14:textId="62628FB8" w:rsidR="00B65000" w:rsidRPr="00B65000" w:rsidRDefault="00346AC2" w:rsidP="005D3530">
            <w:pPr>
              <w:spacing w:after="240"/>
              <w:rPr>
                <w:lang w:eastAsia="de-DE"/>
              </w:rPr>
            </w:pPr>
            <w:r>
              <w:rPr>
                <w:color w:val="000000"/>
                <w:lang w:eastAsia="de-DE"/>
              </w:rPr>
              <w:t>Fülle die Tabelle</w:t>
            </w:r>
            <w:r w:rsidR="00140364">
              <w:rPr>
                <w:color w:val="000000"/>
                <w:lang w:eastAsia="de-DE"/>
              </w:rPr>
              <w:t xml:space="preserve"> aus</w:t>
            </w:r>
            <w:r>
              <w:rPr>
                <w:color w:val="000000"/>
                <w:lang w:eastAsia="de-DE"/>
              </w:rPr>
              <w:t xml:space="preserve">. </w:t>
            </w:r>
            <w:r w:rsidR="00DD37C2" w:rsidRPr="00346AC2">
              <w:rPr>
                <w:color w:val="000000"/>
                <w:lang w:eastAsia="de-DE"/>
              </w:rPr>
              <w:t xml:space="preserve">Erkläre </w:t>
            </w:r>
            <w:r w:rsidR="00B65000" w:rsidRPr="00346AC2">
              <w:rPr>
                <w:color w:val="000000"/>
                <w:lang w:eastAsia="de-DE"/>
              </w:rPr>
              <w:t>imm</w:t>
            </w:r>
            <w:r w:rsidR="00B65000" w:rsidRPr="00DB1293">
              <w:rPr>
                <w:color w:val="000000" w:themeColor="text1"/>
                <w:lang w:eastAsia="de-DE"/>
              </w:rPr>
              <w:t>er</w:t>
            </w:r>
            <w:r w:rsidR="00B65000">
              <w:rPr>
                <w:lang w:eastAsia="de-DE"/>
              </w:rPr>
              <w:t xml:space="preserve">, </w:t>
            </w:r>
            <w:r w:rsidR="0054212E">
              <w:rPr>
                <w:lang w:eastAsia="de-DE"/>
              </w:rPr>
              <w:t>woran du die Stellenwerte erkennst.</w:t>
            </w:r>
          </w:p>
        </w:tc>
      </w:tr>
      <w:tr w:rsidR="0083575B" w14:paraId="0FD58C85" w14:textId="77777777" w:rsidTr="00867444">
        <w:trPr>
          <w:trHeight w:val="6747"/>
        </w:trPr>
        <w:tc>
          <w:tcPr>
            <w:tcW w:w="646" w:type="dxa"/>
          </w:tcPr>
          <w:p w14:paraId="708AB7A9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4BD540D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21E607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898265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2BEE6F3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DCC1A70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382C30B8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04B366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3A8C22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2CBEB1BC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80FA53A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1D9EAD9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3253A96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1C6D6561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0338E19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3C9C672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D8720C4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D5A2645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3ECD08BE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131A29B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01FD78E8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1347113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7A3C4C37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46A77A88" w14:textId="77777777" w:rsidR="00451907" w:rsidRDefault="00451907" w:rsidP="008E2563">
            <w:pPr>
              <w:spacing w:line="240" w:lineRule="atLeast"/>
              <w:rPr>
                <w:noProof/>
              </w:rPr>
            </w:pPr>
          </w:p>
          <w:p w14:paraId="10C9301A" w14:textId="53310409" w:rsidR="00451907" w:rsidRDefault="005D3530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464" behindDoc="0" locked="0" layoutInCell="1" allowOverlap="1" wp14:anchorId="585A31A6" wp14:editId="4902C9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255856</wp:posOffset>
                  </wp:positionV>
                  <wp:extent cx="360000" cy="272386"/>
                  <wp:effectExtent l="0" t="0" r="0" b="0"/>
                  <wp:wrapNone/>
                  <wp:docPr id="765662232" name="Grafik 76566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60" w:type="dxa"/>
          </w:tcPr>
          <w:tbl>
            <w:tblPr>
              <w:tblStyle w:val="MSKTabelle"/>
              <w:tblW w:w="8844" w:type="dxa"/>
              <w:tblInd w:w="7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8"/>
              <w:gridCol w:w="1691"/>
              <w:gridCol w:w="1543"/>
              <w:gridCol w:w="709"/>
              <w:gridCol w:w="1843"/>
            </w:tblGrid>
            <w:tr w:rsidR="009E30C5" w:rsidRPr="00F43829" w14:paraId="52F683AB" w14:textId="2F38F689" w:rsidTr="00A2355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5"/>
              </w:trPr>
              <w:tc>
                <w:tcPr>
                  <w:tcW w:w="3058" w:type="dxa"/>
                  <w:tcBorders>
                    <w:right w:val="single" w:sz="4" w:space="0" w:color="A6A6A6"/>
                  </w:tcBorders>
                </w:tcPr>
                <w:p w14:paraId="114709D3" w14:textId="77777777" w:rsidR="00C12690" w:rsidRPr="00A23559" w:rsidRDefault="00C12690" w:rsidP="009E30C5">
                  <w:r w:rsidRPr="00A23559">
                    <w:t>Bild</w:t>
                  </w:r>
                </w:p>
              </w:tc>
              <w:tc>
                <w:tcPr>
                  <w:tcW w:w="1691" w:type="dxa"/>
                  <w:tcBorders>
                    <w:left w:val="single" w:sz="4" w:space="0" w:color="A6A6A6"/>
                  </w:tcBorders>
                </w:tcPr>
                <w:p w14:paraId="6D5095DA" w14:textId="6CDE6C24" w:rsidR="00C12690" w:rsidRPr="00A23559" w:rsidRDefault="00C12690" w:rsidP="001E402C">
                  <w:r w:rsidRPr="00A23559">
                    <w:t>Stellentafel</w:t>
                  </w:r>
                </w:p>
              </w:tc>
              <w:tc>
                <w:tcPr>
                  <w:tcW w:w="1543" w:type="dxa"/>
                  <w:tcBorders>
                    <w:right w:val="single" w:sz="4" w:space="0" w:color="A6A6A6"/>
                  </w:tcBorders>
                </w:tcPr>
                <w:p w14:paraId="4791C0DC" w14:textId="3ED91820" w:rsidR="00C12690" w:rsidRPr="00A23559" w:rsidRDefault="00A23559" w:rsidP="001E402C">
                  <w:r w:rsidRPr="00A23559">
                    <w:t>Zerlegte Zahl</w:t>
                  </w:r>
                </w:p>
              </w:tc>
              <w:tc>
                <w:tcPr>
                  <w:tcW w:w="709" w:type="dxa"/>
                  <w:tcBorders>
                    <w:left w:val="single" w:sz="4" w:space="0" w:color="A6A6A6"/>
                    <w:bottom w:val="single" w:sz="4" w:space="0" w:color="A6A6A6"/>
                  </w:tcBorders>
                </w:tcPr>
                <w:p w14:paraId="3DA08AB8" w14:textId="77777777" w:rsidR="00C12690" w:rsidRPr="00A23559" w:rsidRDefault="00C12690" w:rsidP="001E402C">
                  <w:r w:rsidRPr="00A23559">
                    <w:t>Zahl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6A6A6"/>
                  </w:tcBorders>
                </w:tcPr>
                <w:p w14:paraId="3756ADA0" w14:textId="4D631ECB" w:rsidR="00C12690" w:rsidRPr="00A23559" w:rsidRDefault="0054212E" w:rsidP="005D3530">
                  <w:pPr>
                    <w:jc w:val="left"/>
                  </w:pPr>
                  <w:r w:rsidRPr="00A23559">
                    <w:t>Beschreibung</w:t>
                  </w:r>
                </w:p>
              </w:tc>
            </w:tr>
            <w:tr w:rsidR="009E30C5" w14:paraId="0F8BA36E" w14:textId="134FB463" w:rsidTr="00A23559">
              <w:trPr>
                <w:trHeight w:val="1081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56261442" w14:textId="3A9B7F57" w:rsidR="00C12690" w:rsidRDefault="00C12690" w:rsidP="0083575B">
                  <w:pPr>
                    <w:widowControl w:val="0"/>
                    <w:spacing w:line="240" w:lineRule="auto"/>
                  </w:pP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1763200" behindDoc="0" locked="0" layoutInCell="1" allowOverlap="1" wp14:anchorId="1B77134D" wp14:editId="7D5456F2">
                        <wp:simplePos x="0" y="0"/>
                        <wp:positionH relativeFrom="column">
                          <wp:posOffset>967740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6" name="Grafik 139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1762176" behindDoc="0" locked="0" layoutInCell="1" allowOverlap="1" wp14:anchorId="3653555A" wp14:editId="4927221C">
                        <wp:simplePos x="0" y="0"/>
                        <wp:positionH relativeFrom="column">
                          <wp:posOffset>503555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5" name="Grafik 139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1761152" behindDoc="0" locked="0" layoutInCell="1" allowOverlap="1" wp14:anchorId="70F39EFD" wp14:editId="101D2528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4" name="Grafik 139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64224" behindDoc="0" locked="0" layoutInCell="1" allowOverlap="1" wp14:anchorId="766D3D31" wp14:editId="27988CC2">
                        <wp:simplePos x="0" y="0"/>
                        <wp:positionH relativeFrom="column">
                          <wp:posOffset>1443137</wp:posOffset>
                        </wp:positionH>
                        <wp:positionV relativeFrom="paragraph">
                          <wp:posOffset>126365</wp:posOffset>
                        </wp:positionV>
                        <wp:extent cx="409575" cy="38100"/>
                        <wp:effectExtent l="0" t="0" r="9525" b="0"/>
                        <wp:wrapNone/>
                        <wp:docPr id="13947" name="Grafik 139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7" name="streifen 1.eps"/>
                                <pic:cNvPicPr/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DE3F95A" w14:textId="77777777" w:rsidR="00C12690" w:rsidRDefault="00C12690" w:rsidP="0083575B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5248" behindDoc="0" locked="0" layoutInCell="1" allowOverlap="1" wp14:anchorId="745F4690" wp14:editId="225CB848">
                        <wp:simplePos x="0" y="0"/>
                        <wp:positionH relativeFrom="column">
                          <wp:posOffset>1444869</wp:posOffset>
                        </wp:positionH>
                        <wp:positionV relativeFrom="paragraph">
                          <wp:posOffset>23241</wp:posOffset>
                        </wp:positionV>
                        <wp:extent cx="75711" cy="47625"/>
                        <wp:effectExtent l="0" t="0" r="635" b="0"/>
                        <wp:wrapNone/>
                        <wp:docPr id="13948" name="Grafik 139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8" name="punkte 2.eps"/>
                                <pic:cNvPicPr/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11" cy="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DE1AF35" w14:textId="77777777" w:rsidR="00C12690" w:rsidRDefault="00C12690" w:rsidP="0083575B">
                  <w:pPr>
                    <w:widowControl w:val="0"/>
                    <w:spacing w:line="240" w:lineRule="auto"/>
                  </w:pPr>
                </w:p>
                <w:p w14:paraId="560B8953" w14:textId="51DEC3B7" w:rsidR="00C12690" w:rsidRDefault="00C12690" w:rsidP="0083575B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13A025C6" w14:textId="77777777" w:rsidR="00C12690" w:rsidRDefault="00C12690" w:rsidP="0083575B">
                  <w:pPr>
                    <w:widowControl w:val="0"/>
                    <w:spacing w:line="240" w:lineRule="auto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3F121C27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32"/>
                    </w:trPr>
                    <w:tc>
                      <w:tcPr>
                        <w:tcW w:w="363" w:type="dxa"/>
                      </w:tcPr>
                      <w:p w14:paraId="01D5D0A2" w14:textId="77777777" w:rsidR="00C12690" w:rsidRPr="007724DD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</w:tcPr>
                      <w:p w14:paraId="02B19712" w14:textId="77777777" w:rsidR="00C12690" w:rsidRPr="007724DD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71FD3434" w14:textId="77777777" w:rsidR="00C12690" w:rsidRPr="007724DD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19C8953E" w14:textId="77777777" w:rsidR="00C12690" w:rsidRPr="007724DD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62BE794D" w14:textId="77777777" w:rsidTr="00867444">
                    <w:trPr>
                      <w:trHeight w:val="232"/>
                    </w:trPr>
                    <w:tc>
                      <w:tcPr>
                        <w:tcW w:w="363" w:type="dxa"/>
                      </w:tcPr>
                      <w:p w14:paraId="34CED996" w14:textId="77777777" w:rsidR="00C12690" w:rsidRPr="00BD49A9" w:rsidRDefault="00C12690" w:rsidP="00C069FF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7E7E2C06" w14:textId="77777777" w:rsidR="00C12690" w:rsidRPr="005702B5" w:rsidRDefault="00C12690" w:rsidP="00C069FF">
                        <w:pPr>
                          <w:jc w:val="center"/>
                        </w:pPr>
                        <w:r w:rsidRPr="005702B5">
                          <w:t>3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496BEEE5" w14:textId="77777777" w:rsidR="00C12690" w:rsidRPr="005702B5" w:rsidRDefault="00C12690" w:rsidP="00C069FF">
                        <w:pPr>
                          <w:jc w:val="center"/>
                        </w:pPr>
                        <w:r w:rsidRPr="005702B5">
                          <w:t>1</w:t>
                        </w:r>
                      </w:p>
                    </w:tc>
                    <w:tc>
                      <w:tcPr>
                        <w:tcW w:w="364" w:type="dxa"/>
                      </w:tcPr>
                      <w:p w14:paraId="4CB8A5D3" w14:textId="77777777" w:rsidR="00C12690" w:rsidRPr="005702B5" w:rsidRDefault="00C12690" w:rsidP="00C069FF">
                        <w:pPr>
                          <w:jc w:val="center"/>
                        </w:pPr>
                        <w:r w:rsidRPr="005702B5">
                          <w:t>2</w:t>
                        </w:r>
                      </w:p>
                    </w:tc>
                  </w:tr>
                </w:tbl>
                <w:p w14:paraId="40405D28" w14:textId="77777777" w:rsidR="00C12690" w:rsidRDefault="00C12690" w:rsidP="0083575B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  <w:vAlign w:val="center"/>
                </w:tcPr>
                <w:p w14:paraId="0042ADBD" w14:textId="58EF8EF3" w:rsidR="00C12690" w:rsidRPr="005D3530" w:rsidRDefault="00C12690" w:rsidP="005D3530">
                  <w:pPr>
                    <w:pStyle w:val="SprechbaseBeschreibung"/>
                  </w:pPr>
                  <w:r w:rsidRPr="005D3530">
                    <w:t>300</w:t>
                  </w:r>
                  <w:r w:rsidR="005D3530">
                    <w:t xml:space="preserve"> </w:t>
                  </w:r>
                  <w:r w:rsidRPr="005D3530">
                    <w:t>+</w:t>
                  </w:r>
                  <w:r w:rsidR="005D3530">
                    <w:t xml:space="preserve"> </w:t>
                  </w:r>
                  <w:r w:rsidRPr="005D3530">
                    <w:t>10 + 2</w:t>
                  </w: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0FD5D9" w14:textId="25D3459C" w:rsidR="00C12690" w:rsidRPr="005D3530" w:rsidRDefault="00C12690" w:rsidP="005D3530">
                  <w:pPr>
                    <w:pStyle w:val="SprechbaseBeschreibung"/>
                  </w:pPr>
                  <w:r w:rsidRPr="005D3530">
                    <w:t>312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C7E499" w14:textId="6EA12E35" w:rsidR="00C12690" w:rsidRPr="00FB40B8" w:rsidRDefault="00FB74B3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264" behindDoc="0" locked="0" layoutInCell="1" allowOverlap="1" wp14:anchorId="64C36300" wp14:editId="77995CF9">
                            <wp:simplePos x="0" y="0"/>
                            <wp:positionH relativeFrom="column">
                              <wp:posOffset>-38263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1095375" cy="598170"/>
                            <wp:effectExtent l="241300" t="0" r="9525" b="11430"/>
                            <wp:wrapNone/>
                            <wp:docPr id="1647882274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98170"/>
                                    </a:xfrm>
                                    <a:prstGeom prst="wedgeRoundRectCallout">
                                      <a:avLst>
                                        <a:gd name="adj1" fmla="val -69821"/>
                                        <a:gd name="adj2" fmla="val 2850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2B9E721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3 Hunderter, </w:t>
                                        </w:r>
                                      </w:p>
                                      <w:p w14:paraId="20E49D81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1 Zehner und</w:t>
                                        </w:r>
                                      </w:p>
                                      <w:p w14:paraId="7D7B2065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2 Einer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4C36300" id="_x0000_t62" coordsize="21600,21600" o:spt="62" adj="1350,25920" path="m3600,qx,3600l0@8@12@24,0@9,,18000qy3600,21600l@6,21600@15@27@7,21600,18000,21600qx21600,18000l21600@9@18@30,21600@8,21600,3600qy18000,l@7,0@21@33@6,xe">
                            <v:stroke joinstyle="miter"/>
                            <v:formulas>
                              <v:f eqn="sum 10800 0 #0"/>
                              <v:f eqn="sum 10800 0 #1"/>
                              <v:f eqn="sum #0 0 #1"/>
                              <v:f eqn="sum @0 @1 0"/>
                              <v:f eqn="sum 21600 0 #0"/>
                              <v:f eqn="sum 21600 0 #1"/>
                              <v:f eqn="if @0 3600 12600"/>
                              <v:f eqn="if @0 9000 18000"/>
                              <v:f eqn="if @1 3600 12600"/>
                              <v:f eqn="if @1 9000 18000"/>
                              <v:f eqn="if @2 0 #0"/>
                              <v:f eqn="if @3 @10 0"/>
                              <v:f eqn="if #0 0 @11"/>
                              <v:f eqn="if @2 @6 #0"/>
                              <v:f eqn="if @3 @6 @13"/>
                              <v:f eqn="if @5 @6 @14"/>
                              <v:f eqn="if @2 #0 21600"/>
                              <v:f eqn="if @3 21600 @16"/>
                              <v:f eqn="if @4 21600 @17"/>
                              <v:f eqn="if @2 #0 @6"/>
                              <v:f eqn="if @3 @19 @6"/>
                              <v:f eqn="if #1 @6 @20"/>
                              <v:f eqn="if @2 @8 #1"/>
                              <v:f eqn="if @3 @22 @8"/>
                              <v:f eqn="if #0 @8 @23"/>
                              <v:f eqn="if @2 21600 #1"/>
                              <v:f eqn="if @3 21600 @25"/>
                              <v:f eqn="if @5 21600 @26"/>
                              <v:f eqn="if @2 #1 @8"/>
                              <v:f eqn="if @3 @8 @28"/>
                              <v:f eqn="if @4 @8 @29"/>
                              <v:f eqn="if @2 #1 0"/>
                              <v:f eqn="if @3 @31 0"/>
                              <v:f eqn="if #1 0 @32"/>
                              <v:f eqn="val #0"/>
                              <v:f eqn="val #1"/>
                            </v:formulas>
                            <v:path o:connecttype="custom" o:connectlocs="10800,0;0,10800;10800,21600;21600,10800;@34,@35" textboxrect="791,791,20809,20809"/>
                            <v:handles>
                              <v:h position="#0,#1"/>
                            </v:handles>
                          </v:shapetype>
                          <v:shape id="_x0000_s1073" type="#_x0000_t62" style="position:absolute;margin-left:-3pt;margin-top:3.2pt;width:86.25pt;height:47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" adj="-4281,16957" fillcolor="white [3201]" strokecolor="#bfbfbf [2412]" strokeweight="1pt">
                            <v:textbox inset="2mm,1mm,2mm,1mm">
                              <w:txbxContent>
                                <w:p w14:paraId="32B9E721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 Hunderter, </w:t>
                                  </w:r>
                                </w:p>
                                <w:p w14:paraId="20E49D81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 Zehner und</w:t>
                                  </w:r>
                                </w:p>
                                <w:p w14:paraId="7D7B2065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 Einer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50F0478E" w14:textId="5699A8FB" w:rsidTr="00A23559">
              <w:trPr>
                <w:trHeight w:val="1039"/>
              </w:trPr>
              <w:tc>
                <w:tcPr>
                  <w:tcW w:w="3058" w:type="dxa"/>
                  <w:tcBorders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B095A47" w14:textId="2A16CBCC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9344" behindDoc="0" locked="0" layoutInCell="1" allowOverlap="1" wp14:anchorId="072FFEC5" wp14:editId="1106F1DF">
                        <wp:simplePos x="0" y="0"/>
                        <wp:positionH relativeFrom="column">
                          <wp:posOffset>1444625</wp:posOffset>
                        </wp:positionH>
                        <wp:positionV relativeFrom="paragraph">
                          <wp:posOffset>114935</wp:posOffset>
                        </wp:positionV>
                        <wp:extent cx="408940" cy="114300"/>
                        <wp:effectExtent l="0" t="0" r="0" b="0"/>
                        <wp:wrapNone/>
                        <wp:docPr id="32" name="Grafi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8320" behindDoc="0" locked="0" layoutInCell="1" allowOverlap="1" wp14:anchorId="188E1407" wp14:editId="5279C470">
                        <wp:simplePos x="0" y="0"/>
                        <wp:positionH relativeFrom="column">
                          <wp:posOffset>970915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51" name="Grafik 139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7296" behindDoc="0" locked="0" layoutInCell="1" allowOverlap="1" wp14:anchorId="7EA3B0E5" wp14:editId="2471E105">
                        <wp:simplePos x="0" y="0"/>
                        <wp:positionH relativeFrom="column">
                          <wp:posOffset>510540</wp:posOffset>
                        </wp:positionH>
                        <wp:positionV relativeFrom="paragraph">
                          <wp:posOffset>102870</wp:posOffset>
                        </wp:positionV>
                        <wp:extent cx="409575" cy="418465"/>
                        <wp:effectExtent l="0" t="0" r="9525" b="635"/>
                        <wp:wrapNone/>
                        <wp:docPr id="13950" name="Grafik 139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66272" behindDoc="0" locked="0" layoutInCell="1" allowOverlap="1" wp14:anchorId="55D59AB9" wp14:editId="3FD2389C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49" name="Grafik 13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D94558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70368" behindDoc="0" locked="0" layoutInCell="1" allowOverlap="1" wp14:anchorId="13B29069" wp14:editId="7ED2908F">
                        <wp:simplePos x="0" y="0"/>
                        <wp:positionH relativeFrom="column">
                          <wp:posOffset>1443536</wp:posOffset>
                        </wp:positionH>
                        <wp:positionV relativeFrom="paragraph">
                          <wp:posOffset>49422</wp:posOffset>
                        </wp:positionV>
                        <wp:extent cx="38100" cy="47478"/>
                        <wp:effectExtent l="0" t="0" r="0" b="0"/>
                        <wp:wrapNone/>
                        <wp:docPr id="33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unkte 1.eps"/>
                                <pic:cNvPicPr/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" cy="47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A460E13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1A5A53FB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hideMark/>
                      </w:tcPr>
                      <w:p w14:paraId="728B4E2A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hideMark/>
                      </w:tcPr>
                      <w:p w14:paraId="654288CF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4487483D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14EB1A3D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07EFE613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1654720B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40A7C9C4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7FF43FC3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83F1AB1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15EBC076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4331B5" w14:textId="77777777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CD6A120" w14:textId="6E68EACB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FF4987F" w14:textId="3437A476" w:rsidR="00C12690" w:rsidRPr="008627F0" w:rsidRDefault="00B65000" w:rsidP="005D3530">
                  <w:pPr>
                    <w:pStyle w:val="SprechbaseBeschreibung"/>
                    <w:rPr>
                      <w:color w:val="0000FF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312" behindDoc="0" locked="0" layoutInCell="1" allowOverlap="1" wp14:anchorId="27473258" wp14:editId="34B45E68">
                            <wp:simplePos x="0" y="0"/>
                            <wp:positionH relativeFrom="column">
                              <wp:posOffset>-37628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2172582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664"/>
                                        <a:gd name="adj2" fmla="val 737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402D687" w14:textId="5BAE10D8" w:rsidR="00451907" w:rsidRPr="00B6500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473258" id="_x0000_s1074" type="#_x0000_t62" style="position:absolute;margin-left:-2.95pt;margin-top:3.85pt;width:86.25pt;height:43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" adj="-5111,12393" fillcolor="white [3201]" strokecolor="#bfbfbf [2412]" strokeweight="1pt">
                            <v:textbox inset="2mm,2mm,2mm,2mm">
                              <w:txbxContent>
                                <w:p w14:paraId="3402D687" w14:textId="5BAE10D8" w:rsidR="00451907" w:rsidRPr="00B6500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02E99FB0" w14:textId="458B2EE1" w:rsidTr="00A23559">
              <w:trPr>
                <w:trHeight w:val="1029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CF5E10A" w14:textId="4A6CA2D3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FC6F6ED" w14:textId="671E96CF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3EFBC813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076D7573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195A1E5A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314B260F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2AFFCC3E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324B223E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7F33233C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0D3F76DA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56BF33E7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0037134B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5BEBC6B6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047D2FA7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199BE3B" w14:textId="77777777" w:rsidR="00C12690" w:rsidRPr="005D3530" w:rsidRDefault="00C12690" w:rsidP="005D3530">
                  <w:pPr>
                    <w:pStyle w:val="SprechbaseBeschreibung"/>
                  </w:pPr>
                  <w:r w:rsidRPr="005D3530">
                    <w:t>400 + 9</w:t>
                  </w: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223CFDA" w14:textId="77777777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792596A" w14:textId="41B7333F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288" behindDoc="0" locked="0" layoutInCell="1" allowOverlap="1" wp14:anchorId="2B6C7B8C" wp14:editId="58A0B5D2">
                            <wp:simplePos x="0" y="0"/>
                            <wp:positionH relativeFrom="column">
                              <wp:posOffset>-12228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73741088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080"/>
                                        <a:gd name="adj2" fmla="val 1200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C269F3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4 Hunderter und </w:t>
                                        </w:r>
                                      </w:p>
                                      <w:p w14:paraId="48675257" w14:textId="77777777" w:rsidR="00451907" w:rsidRPr="005D3530" w:rsidRDefault="00451907" w:rsidP="00B65000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9 Einer</w:t>
                                        </w:r>
                                        <w:r w:rsidRPr="005D3530">
                                          <w:rPr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6C7B8C" id="_x0000_s1075" type="#_x0000_t62" style="position:absolute;margin-left:-.95pt;margin-top:4.15pt;width:86.25pt;height:43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" adj="-4985,13393" fillcolor="white [3201]" strokecolor="#bfbfbf [2412]" strokeweight="1pt">
                            <v:textbox inset="2mm,2mm,2mm,2mm">
                              <w:txbxContent>
                                <w:p w14:paraId="07C269F3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4 Hunderter und </w:t>
                                  </w:r>
                                </w:p>
                                <w:p w14:paraId="48675257" w14:textId="77777777" w:rsidR="00451907" w:rsidRPr="005D3530" w:rsidRDefault="00451907" w:rsidP="00B65000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 Einer</w:t>
                                  </w:r>
                                  <w:r w:rsidRPr="005D3530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6020EC1A" w14:textId="147CEBA9" w:rsidTr="00A23559">
              <w:trPr>
                <w:trHeight w:val="1039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9FCCF9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1392" behindDoc="0" locked="0" layoutInCell="1" allowOverlap="1" wp14:anchorId="6B3648BF" wp14:editId="7C6BA76C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1908000" cy="536371"/>
                            <wp:effectExtent l="0" t="0" r="0" b="0"/>
                            <wp:wrapNone/>
                            <wp:docPr id="120" name="Gruppierung 22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1908000" cy="536371"/>
                                      <a:chOff x="112" y="0"/>
                                      <a:chExt cx="1933463" cy="5435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2" name="Grafik 1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" y="0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" name="Grafik 1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48117" y="635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4" name="Grafik 1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97280" y="70041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5" name="Grafik 1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000" y="89599"/>
                                        <a:ext cx="409575" cy="760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6" name="Grafik 1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183" y="212725"/>
                                        <a:ext cx="294908" cy="47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94D912A" id="Gruppierung 22024" o:spid="_x0000_s1026" style="position:absolute;margin-left:-3.45pt;margin-top:3.8pt;width:150.25pt;height:42.25pt;z-index:251771392;mso-width-relative:margin;mso-height-relative:margin" coordorigin="1" coordsize="19334,54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">
                            <o:lock v:ext="edit" aspectratio="t"/>
                            <v:shape id="Grafik 122" o:spid="_x0000_s1027" type="#_x0000_t75" style="position:absolute;left:1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">
                              <v:imagedata r:id="rId96" o:title=""/>
                            </v:shape>
                            <v:shape id="Grafik 123" o:spid="_x0000_s1028" type="#_x0000_t75" style="position:absolute;left:5481;top:6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">
                              <v:imagedata r:id="rId96" o:title=""/>
                            </v:shape>
                            <v:shape id="Grafik 124" o:spid="_x0000_s1029" type="#_x0000_t75" style="position:absolute;left:10972;top:700;width:4096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">
                              <v:imagedata r:id="rId97" o:title=""/>
                            </v:shape>
                            <v:shape id="Grafik 125" o:spid="_x0000_s1030" type="#_x0000_t75" style="position:absolute;left:15240;top:895;width:4095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">
                              <v:imagedata r:id="rId98" o:title=""/>
                            </v:shape>
                            <v:shape id="Grafik 126" o:spid="_x0000_s1031" type="#_x0000_t75" style="position:absolute;left:15241;top:2127;width:2949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">
                              <v:imagedata r:id="rId99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2887427B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80E20E1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2017ED3F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hideMark/>
                      </w:tcPr>
                      <w:p w14:paraId="67DBAB55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hideMark/>
                      </w:tcPr>
                      <w:p w14:paraId="7148C381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0F810DB9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64F82E5F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7401D81F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50F55198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6E480789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C56125F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6D0BAD3C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5CA1B90B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344BD9A" w14:textId="77777777" w:rsidR="00C12690" w:rsidRPr="00FB40B8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F2A9849" w14:textId="57B60A25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769760F" w14:textId="5ACDEDD5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336" behindDoc="0" locked="0" layoutInCell="1" allowOverlap="1" wp14:anchorId="4F9C2012" wp14:editId="59961793">
                            <wp:simplePos x="0" y="0"/>
                            <wp:positionH relativeFrom="column">
                              <wp:posOffset>-9053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1095375" cy="552450"/>
                            <wp:effectExtent l="266700" t="0" r="9525" b="19050"/>
                            <wp:wrapNone/>
                            <wp:docPr id="4215133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2496"/>
                                        <a:gd name="adj2" fmla="val 621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1C51F6D" w14:textId="3FC91785" w:rsidR="00451907" w:rsidRPr="006518F9" w:rsidRDefault="00451907" w:rsidP="0045190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F9C2012" id="_x0000_s1076" type="#_x0000_t62" style="position:absolute;margin-left:-.7pt;margin-top:3.55pt;width:86.25pt;height:43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" adj="-4859,12143" fillcolor="white [3201]" strokecolor="#bfbfbf [2412]" strokeweight="1pt">
                            <v:textbox inset="2mm,2mm,2mm,2mm">
                              <w:txbxContent>
                                <w:p w14:paraId="61C51F6D" w14:textId="3FC91785" w:rsidR="00451907" w:rsidRPr="006518F9" w:rsidRDefault="00451907" w:rsidP="00451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6199648C" w14:textId="43E2D1C0" w:rsidTr="00A23559">
              <w:trPr>
                <w:trHeight w:val="954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0E9B80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4D707995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EF51B2C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noProof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0D7FEA8C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hideMark/>
                      </w:tcPr>
                      <w:p w14:paraId="05CD0AE3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hideMark/>
                      </w:tcPr>
                      <w:p w14:paraId="2627500D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4D36D54B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hideMark/>
                      </w:tcPr>
                      <w:p w14:paraId="4BA17E87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611D0375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F55A6BE" w14:textId="1DE7D8C9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1</w:t>
                        </w: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3EAB579" w14:textId="627458BB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0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2E408C8B" w14:textId="247CE33D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8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7D5C8310" w14:textId="662664D0" w:rsidR="00C12690" w:rsidRPr="00015F19" w:rsidRDefault="00C12690" w:rsidP="00015F19">
                        <w:pPr>
                          <w:jc w:val="center"/>
                        </w:pPr>
                        <w:r w:rsidRPr="00015F19">
                          <w:t>6</w:t>
                        </w:r>
                      </w:p>
                    </w:tc>
                  </w:tr>
                </w:tbl>
                <w:p w14:paraId="1DAD2C65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78CDC83" w14:textId="77777777" w:rsidR="00C12690" w:rsidRPr="00FB40B8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1F43B73" w14:textId="1A43D941" w:rsidR="00C12690" w:rsidRPr="005D3530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F958458" w14:textId="6F0FA003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360" behindDoc="0" locked="0" layoutInCell="1" allowOverlap="1" wp14:anchorId="71D80F80" wp14:editId="762E2356">
                            <wp:simplePos x="0" y="0"/>
                            <wp:positionH relativeFrom="column">
                              <wp:posOffset>-13498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10745802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080"/>
                                        <a:gd name="adj2" fmla="val -1230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0B27C89" w14:textId="2098161F" w:rsidR="00451907" w:rsidRPr="006518F9" w:rsidRDefault="00451907" w:rsidP="0045190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D80F80" id="_x0000_s1077" type="#_x0000_t62" style="position:absolute;margin-left:-1.05pt;margin-top:5.85pt;width:86.25pt;height:43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" adj="-4985,8143" fillcolor="white [3201]" strokecolor="#bfbfbf [2412]" strokeweight="1pt">
                            <v:textbox inset="2mm,2mm,2mm,2mm">
                              <w:txbxContent>
                                <w:p w14:paraId="10B27C89" w14:textId="2098161F" w:rsidR="00451907" w:rsidRPr="006518F9" w:rsidRDefault="00451907" w:rsidP="00451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9E30C5" w14:paraId="36A14E72" w14:textId="56031CC1" w:rsidTr="00A23559">
              <w:trPr>
                <w:trHeight w:val="1039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4B32A6C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786F49B9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06C2BE7" w14:textId="77777777" w:rsidR="00C12690" w:rsidRDefault="00C12690" w:rsidP="00C069FF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C12690" w14:paraId="64B47307" w14:textId="77777777" w:rsidTr="0086744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311A8914" w14:textId="77777777" w:rsidR="00C12690" w:rsidRDefault="00C12690" w:rsidP="00C069FF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62099B7B" w14:textId="77777777" w:rsidR="00C12690" w:rsidRDefault="00C12690" w:rsidP="00C069FF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hideMark/>
                      </w:tcPr>
                      <w:p w14:paraId="259EA802" w14:textId="77777777" w:rsidR="00C12690" w:rsidRDefault="00C12690" w:rsidP="00C069FF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  <w:right w:val="single" w:sz="4" w:space="0" w:color="A6A6A6"/>
                        </w:tcBorders>
                        <w:hideMark/>
                      </w:tcPr>
                      <w:p w14:paraId="52A024E6" w14:textId="77777777" w:rsidR="00C12690" w:rsidRDefault="00C12690" w:rsidP="00C069FF">
                        <w:r>
                          <w:t>E</w:t>
                        </w:r>
                      </w:p>
                    </w:tc>
                  </w:tr>
                  <w:tr w:rsidR="00C12690" w14:paraId="0973FA60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9ADCDD3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BBE0247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636A238D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  <w:right w:val="single" w:sz="4" w:space="0" w:color="A6A6A6"/>
                        </w:tcBorders>
                      </w:tcPr>
                      <w:p w14:paraId="79E2B62E" w14:textId="77777777" w:rsidR="00C12690" w:rsidRPr="00015F19" w:rsidRDefault="00C12690" w:rsidP="00015F19">
                        <w:pPr>
                          <w:jc w:val="center"/>
                        </w:pPr>
                      </w:p>
                    </w:tc>
                  </w:tr>
                </w:tbl>
                <w:p w14:paraId="42F8AEC6" w14:textId="77777777" w:rsidR="00C12690" w:rsidRDefault="00C12690" w:rsidP="00C069F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955C0A3" w14:textId="77777777" w:rsidR="00C12690" w:rsidRPr="00FB40B8" w:rsidRDefault="00C12690" w:rsidP="005D3530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9CC1DD5" w14:textId="36E2A55B" w:rsidR="00C12690" w:rsidRPr="005D3530" w:rsidRDefault="00C12690" w:rsidP="005D3530">
                  <w:pPr>
                    <w:pStyle w:val="SprechbaseBeschreibung"/>
                  </w:pPr>
                  <w:r w:rsidRPr="005D3530">
                    <w:t>2002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072EA75" w14:textId="0E22091C" w:rsidR="00C12690" w:rsidRPr="00FB40B8" w:rsidRDefault="00B65000" w:rsidP="005D3530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384" behindDoc="0" locked="0" layoutInCell="1" allowOverlap="1" wp14:anchorId="1AC649EA" wp14:editId="57961E0D">
                            <wp:simplePos x="0" y="0"/>
                            <wp:positionH relativeFrom="column">
                              <wp:posOffset>-32385</wp:posOffset>
                            </wp:positionH>
                            <wp:positionV relativeFrom="paragraph">
                              <wp:posOffset>63972</wp:posOffset>
                            </wp:positionV>
                            <wp:extent cx="1095375" cy="552450"/>
                            <wp:effectExtent l="165100" t="0" r="9525" b="19050"/>
                            <wp:wrapNone/>
                            <wp:docPr id="21140212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64210"/>
                                        <a:gd name="adj2" fmla="val -2887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AF61D6B" w14:textId="05955DB6" w:rsidR="00451907" w:rsidRPr="006518F9" w:rsidRDefault="00451907" w:rsidP="0045190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C649EA" id="_x0000_s1078" type="#_x0000_t62" style="position:absolute;margin-left:-2.55pt;margin-top:5.05pt;width:86.25pt;height:43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" adj="-3069,4564" fillcolor="white [3201]" strokecolor="#bfbfbf [2412]" strokeweight="1pt">
                            <v:textbox inset="2mm,2mm,2mm,2mm">
                              <w:txbxContent>
                                <w:p w14:paraId="7AF61D6B" w14:textId="05955DB6" w:rsidR="00451907" w:rsidRPr="006518F9" w:rsidRDefault="00451907" w:rsidP="0045190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0D7ED65" w14:textId="6838C4A9" w:rsidR="00451907" w:rsidRDefault="00FB74B3" w:rsidP="0083575B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64DD7DB4" wp14:editId="44A4B989">
                      <wp:simplePos x="0" y="0"/>
                      <wp:positionH relativeFrom="column">
                        <wp:posOffset>5689600</wp:posOffset>
                      </wp:positionH>
                      <wp:positionV relativeFrom="paragraph">
                        <wp:posOffset>2851</wp:posOffset>
                      </wp:positionV>
                      <wp:extent cx="0" cy="501933"/>
                      <wp:effectExtent l="0" t="0" r="12700" b="6350"/>
                      <wp:wrapNone/>
                      <wp:docPr id="914820385" name="Gerade Verbindu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1933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1721FD" id="Gerade Verbindung 1" o:spid="_x0000_s1026" style="position:absolute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pt,.2pt" to="448pt,3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" strokecolor="white [3209]" strokeweight="1pt">
                      <v:stroke joinstyle="miter"/>
                    </v:line>
                  </w:pict>
                </mc:Fallback>
              </mc:AlternateContent>
            </w:r>
          </w:p>
          <w:p w14:paraId="15B7301B" w14:textId="383A1C28" w:rsidR="00EC36D5" w:rsidRDefault="00451907" w:rsidP="0083575B">
            <w:pPr>
              <w:spacing w:line="240" w:lineRule="auto"/>
            </w:pPr>
            <w:r>
              <w:t>Besprecht: Wo</w:t>
            </w:r>
            <w:r w:rsidR="00346AC2">
              <w:t xml:space="preserve"> verstecken sich</w:t>
            </w:r>
            <w:r>
              <w:t xml:space="preserve"> die Zehner in den</w:t>
            </w:r>
            <w:r w:rsidR="0054212E">
              <w:t xml:space="preserve"> verschiedenen</w:t>
            </w:r>
            <w:r>
              <w:t xml:space="preserve"> Darstellungen? </w:t>
            </w:r>
          </w:p>
          <w:p w14:paraId="654B2BA0" w14:textId="125A882B" w:rsidR="0083575B" w:rsidRDefault="00EC36D5" w:rsidP="0083575B">
            <w:pPr>
              <w:spacing w:line="240" w:lineRule="auto"/>
            </w:pPr>
            <w:r>
              <w:t xml:space="preserve">Erklärt: </w:t>
            </w:r>
            <w:r w:rsidR="00B65000">
              <w:t xml:space="preserve">Woran </w:t>
            </w:r>
            <w:r>
              <w:t>erkennt man jeweils, dass es Zehner sind</w:t>
            </w:r>
            <w:r w:rsidR="000B5CA3">
              <w:t>?</w:t>
            </w:r>
          </w:p>
        </w:tc>
      </w:tr>
    </w:tbl>
    <w:p w14:paraId="6E886870" w14:textId="40107A4F" w:rsidR="005D3530" w:rsidRDefault="005D3530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14:paraId="7CF825F0" w14:textId="77777777" w:rsidTr="005D3530">
        <w:tc>
          <w:tcPr>
            <w:tcW w:w="610" w:type="dxa"/>
          </w:tcPr>
          <w:p w14:paraId="2EB63DAF" w14:textId="7089B8EE" w:rsidR="00243737" w:rsidRPr="001E402C" w:rsidRDefault="00243737" w:rsidP="00146F2A">
            <w:pPr>
              <w:pStyle w:val="berschrift3"/>
            </w:pPr>
            <w:r w:rsidRPr="001E402C">
              <w:lastRenderedPageBreak/>
              <w:t>2.</w:t>
            </w:r>
            <w:r w:rsidR="00146F2A">
              <w:t>3</w:t>
            </w:r>
          </w:p>
        </w:tc>
        <w:tc>
          <w:tcPr>
            <w:tcW w:w="8461" w:type="dxa"/>
            <w:gridSpan w:val="2"/>
          </w:tcPr>
          <w:p w14:paraId="20692689" w14:textId="0C255E23" w:rsidR="00243737" w:rsidRPr="001E402C" w:rsidRDefault="00BB588F" w:rsidP="00146F2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 wp14:anchorId="2BD99846" wp14:editId="727EDAE2">
                  <wp:simplePos x="0" y="0"/>
                  <wp:positionH relativeFrom="column">
                    <wp:posOffset>4102531</wp:posOffset>
                  </wp:positionH>
                  <wp:positionV relativeFrom="paragraph">
                    <wp:posOffset>139775</wp:posOffset>
                  </wp:positionV>
                  <wp:extent cx="1385064" cy="736899"/>
                  <wp:effectExtent l="0" t="0" r="0" b="0"/>
                  <wp:wrapNone/>
                  <wp:docPr id="1640978509" name="Grafik 164097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641" cy="742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3737">
              <w:t>Stellenwerte</w:t>
            </w:r>
            <w:r w:rsidR="00015F19">
              <w:t>-Quartett</w:t>
            </w:r>
          </w:p>
        </w:tc>
      </w:tr>
      <w:tr w:rsidR="0083575B" w14:paraId="0B4E2B73" w14:textId="77777777" w:rsidTr="005D3530">
        <w:tc>
          <w:tcPr>
            <w:tcW w:w="610" w:type="dxa"/>
          </w:tcPr>
          <w:p w14:paraId="21654792" w14:textId="77777777" w:rsidR="0083575B" w:rsidRDefault="0083575B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BCF389" wp14:editId="2FCCD6CB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5776C2D" w14:textId="77777777" w:rsidR="0083575B" w:rsidRPr="007A149C" w:rsidRDefault="001029C2" w:rsidP="008E2563">
            <w:pPr>
              <w:pStyle w:val="Nummerierung"/>
            </w:pPr>
            <w:r>
              <w:t>a</w:t>
            </w:r>
            <w:r w:rsidR="0083575B" w:rsidRPr="007A149C">
              <w:t>)</w:t>
            </w:r>
          </w:p>
        </w:tc>
        <w:tc>
          <w:tcPr>
            <w:tcW w:w="8036" w:type="dxa"/>
          </w:tcPr>
          <w:p w14:paraId="681C6232" w14:textId="77777777" w:rsidR="0083575B" w:rsidRDefault="009D3469" w:rsidP="009D3469">
            <w:pPr>
              <w:rPr>
                <w:noProof/>
              </w:rPr>
            </w:pPr>
            <w:r>
              <w:rPr>
                <w:noProof/>
              </w:rPr>
              <w:t xml:space="preserve">Spielt das Quartett zu dritt oder zu viert. </w:t>
            </w:r>
            <w:r w:rsidR="00BB588F">
              <w:rPr>
                <w:noProof/>
              </w:rPr>
              <w:br/>
            </w:r>
            <w:r>
              <w:rPr>
                <w:noProof/>
              </w:rPr>
              <w:t xml:space="preserve">Dies sind die </w:t>
            </w:r>
            <w:r w:rsidRPr="009D3469">
              <w:rPr>
                <w:b/>
                <w:bCs/>
                <w:noProof/>
              </w:rPr>
              <w:t>Spielregeln</w:t>
            </w:r>
            <w:r>
              <w:rPr>
                <w:noProof/>
              </w:rPr>
              <w:t xml:space="preserve">: </w:t>
            </w:r>
          </w:p>
          <w:p w14:paraId="260AE70A" w14:textId="109924A2" w:rsidR="00BB588F" w:rsidRPr="00563011" w:rsidRDefault="00BB588F" w:rsidP="009D3469"/>
        </w:tc>
      </w:tr>
      <w:tr w:rsidR="001029C2" w14:paraId="5AC5190F" w14:textId="77777777" w:rsidTr="005D3530">
        <w:tc>
          <w:tcPr>
            <w:tcW w:w="610" w:type="dxa"/>
          </w:tcPr>
          <w:p w14:paraId="50E592D3" w14:textId="77777777" w:rsidR="001029C2" w:rsidRDefault="001029C2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23E7D66" w14:textId="77777777" w:rsidR="001029C2" w:rsidRDefault="001029C2" w:rsidP="008E2563">
            <w:pPr>
              <w:pStyle w:val="Nummerierung"/>
            </w:pPr>
          </w:p>
        </w:tc>
        <w:tc>
          <w:tcPr>
            <w:tcW w:w="8036" w:type="dxa"/>
          </w:tcPr>
          <w:p w14:paraId="1CECEA47" w14:textId="78CC378A" w:rsidR="001029C2" w:rsidRDefault="009D3469" w:rsidP="009D346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(1) </w:t>
            </w:r>
            <w:r w:rsidR="001029C2">
              <w:rPr>
                <w:noProof/>
              </w:rPr>
              <w:t xml:space="preserve">Die Karten werden gemischt und komplett an die Mitspielenden verteilt. </w:t>
            </w:r>
          </w:p>
          <w:p w14:paraId="47E46B7A" w14:textId="1C5ECE21" w:rsidR="001029C2" w:rsidRDefault="009D3469" w:rsidP="009D346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(2) </w:t>
            </w:r>
            <w:r w:rsidR="001029C2">
              <w:rPr>
                <w:noProof/>
              </w:rPr>
              <w:t>Die Spielerin, die links vom Kartengeber sitzt, beginnt und fragt einen Spieler ihrer Wahl nach einer Karte, die ihr zu einem Quartett fehlt:</w:t>
            </w:r>
          </w:p>
          <w:p w14:paraId="7E58187A" w14:textId="64F53328" w:rsidR="001029C2" w:rsidRDefault="001029C2" w:rsidP="00AE4BEA">
            <w:pPr>
              <w:pStyle w:val="Listenabsatz"/>
              <w:numPr>
                <w:ilvl w:val="0"/>
                <w:numId w:val="24"/>
              </w:numPr>
              <w:ind w:left="568" w:hanging="284"/>
              <w:rPr>
                <w:noProof/>
              </w:rPr>
            </w:pPr>
            <w:r>
              <w:rPr>
                <w:noProof/>
              </w:rPr>
              <w:t xml:space="preserve">„Hast du die 386 als Würfelbild?“ oder </w:t>
            </w:r>
            <w:r w:rsidR="00AE4BEA">
              <w:rPr>
                <w:noProof/>
              </w:rPr>
              <w:t>„…</w:t>
            </w:r>
            <w:r>
              <w:rPr>
                <w:noProof/>
              </w:rPr>
              <w:t>in der Stellentafel?“ oder</w:t>
            </w:r>
          </w:p>
          <w:p w14:paraId="3F7861C5" w14:textId="1EDF8B87" w:rsidR="001029C2" w:rsidRDefault="00FB74B3" w:rsidP="00FB74B3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1029C2">
              <w:rPr>
                <w:noProof/>
              </w:rPr>
              <w:t>„</w:t>
            </w:r>
            <w:r w:rsidR="00AE4BEA">
              <w:rPr>
                <w:noProof/>
              </w:rPr>
              <w:t>…</w:t>
            </w:r>
            <w:r w:rsidR="001029C2">
              <w:rPr>
                <w:noProof/>
              </w:rPr>
              <w:t xml:space="preserve">als </w:t>
            </w:r>
            <w:r w:rsidR="00A23559">
              <w:rPr>
                <w:noProof/>
              </w:rPr>
              <w:t>zerlegte Zahl</w:t>
            </w:r>
            <w:r w:rsidR="001029C2">
              <w:rPr>
                <w:noProof/>
              </w:rPr>
              <w:t xml:space="preserve">?“ oder </w:t>
            </w:r>
            <w:r w:rsidR="00AE4BEA">
              <w:rPr>
                <w:noProof/>
              </w:rPr>
              <w:t xml:space="preserve"> </w:t>
            </w:r>
            <w:r w:rsidR="001029C2">
              <w:rPr>
                <w:noProof/>
              </w:rPr>
              <w:t>„</w:t>
            </w:r>
            <w:r w:rsidR="00AE4BEA">
              <w:rPr>
                <w:noProof/>
              </w:rPr>
              <w:t>…</w:t>
            </w:r>
            <w:r w:rsidR="001029C2">
              <w:rPr>
                <w:noProof/>
              </w:rPr>
              <w:t xml:space="preserve"> als Zahl?“</w:t>
            </w:r>
          </w:p>
          <w:p w14:paraId="084BA806" w14:textId="21B10B88" w:rsidR="001029C2" w:rsidRDefault="009D3469" w:rsidP="009D346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(3) </w:t>
            </w:r>
            <w:r w:rsidR="001029C2">
              <w:rPr>
                <w:noProof/>
              </w:rPr>
              <w:t xml:space="preserve">Hat der Spieler die Karte, muss er sie der Fragerin geben. </w:t>
            </w:r>
          </w:p>
          <w:p w14:paraId="4BAA1C9B" w14:textId="2856EF18" w:rsidR="00AD1C39" w:rsidRDefault="00AD1C39" w:rsidP="00AD1C3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(4) </w:t>
            </w:r>
            <w:r w:rsidR="001029C2">
              <w:rPr>
                <w:noProof/>
              </w:rPr>
              <w:t>Die Fragerin darf weiter fragen, bis ein Spieler die gewünschte Karte nicht besitzt.</w:t>
            </w:r>
            <w:r>
              <w:rPr>
                <w:noProof/>
              </w:rPr>
              <w:t xml:space="preserve"> </w:t>
            </w:r>
            <w:r w:rsidR="001029C2">
              <w:rPr>
                <w:noProof/>
              </w:rPr>
              <w:t xml:space="preserve">Dieser ist nun an der Reihe. </w:t>
            </w:r>
          </w:p>
          <w:p w14:paraId="51060C79" w14:textId="2A1F3261" w:rsidR="00AD1C39" w:rsidRDefault="00AD1C39" w:rsidP="00AD1C39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(5) </w:t>
            </w:r>
            <w:r w:rsidR="001029C2">
              <w:rPr>
                <w:noProof/>
              </w:rPr>
              <w:t>Hat ein Spieler ein vollständiges Quartett, legt er es offen vor sich auf dem Tisch ab.</w:t>
            </w:r>
          </w:p>
          <w:p w14:paraId="59799F68" w14:textId="09DC71BB" w:rsidR="001029C2" w:rsidRDefault="00AD1C39" w:rsidP="0023371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(6) </w:t>
            </w:r>
            <w:r w:rsidR="001029C2">
              <w:rPr>
                <w:noProof/>
              </w:rPr>
              <w:t>Wer am Ende keine Karten mehr auf der Hand hat, gewinnt.</w:t>
            </w:r>
          </w:p>
          <w:p w14:paraId="29E53F96" w14:textId="77777777" w:rsidR="000D488F" w:rsidRPr="001029C2" w:rsidRDefault="000D488F" w:rsidP="001029C2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</w:tc>
      </w:tr>
      <w:tr w:rsidR="000D488F" w14:paraId="29F7047F" w14:textId="77777777" w:rsidTr="005D3530">
        <w:tc>
          <w:tcPr>
            <w:tcW w:w="610" w:type="dxa"/>
          </w:tcPr>
          <w:p w14:paraId="565F3DCC" w14:textId="77777777" w:rsidR="000D488F" w:rsidRDefault="000D488F" w:rsidP="000D488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D94FB11" wp14:editId="60590741">
                  <wp:extent cx="313144" cy="272386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D2A3C9" w14:textId="77777777" w:rsidR="000D488F" w:rsidRPr="007A149C" w:rsidRDefault="000D488F" w:rsidP="000D488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2BE5CD05" w14:textId="26480F5A" w:rsidR="000D488F" w:rsidRPr="00563011" w:rsidRDefault="000D488F" w:rsidP="000D488F">
            <w:pPr>
              <w:rPr>
                <w:noProof/>
              </w:rPr>
            </w:pPr>
            <w:r w:rsidRPr="000D488F">
              <w:rPr>
                <w:noProof/>
              </w:rPr>
              <w:t>Erstellt eigene Quartett-Karten und spielt damit.</w:t>
            </w:r>
          </w:p>
        </w:tc>
      </w:tr>
      <w:tr w:rsidR="00146F2A" w14:paraId="4233EF17" w14:textId="77777777" w:rsidTr="005D3530">
        <w:tc>
          <w:tcPr>
            <w:tcW w:w="610" w:type="dxa"/>
          </w:tcPr>
          <w:p w14:paraId="403529A3" w14:textId="0F19B9B9" w:rsidR="00146F2A" w:rsidRPr="001E402C" w:rsidRDefault="00146F2A" w:rsidP="00146F2A">
            <w:pPr>
              <w:pStyle w:val="berschrift3"/>
            </w:pPr>
            <w:r w:rsidRPr="001E402C">
              <w:t>2.</w:t>
            </w:r>
            <w:r>
              <w:t>4</w:t>
            </w:r>
          </w:p>
        </w:tc>
        <w:tc>
          <w:tcPr>
            <w:tcW w:w="8461" w:type="dxa"/>
            <w:gridSpan w:val="2"/>
          </w:tcPr>
          <w:p w14:paraId="528B39C4" w14:textId="62549E36" w:rsidR="00146F2A" w:rsidRPr="001E402C" w:rsidRDefault="003773CD" w:rsidP="00146F2A">
            <w:pPr>
              <w:pStyle w:val="berschrift3"/>
            </w:pPr>
            <w:r>
              <w:t>Hinzufügen und Wegnehmen von Zehnern und Hundertern</w:t>
            </w:r>
          </w:p>
        </w:tc>
      </w:tr>
      <w:tr w:rsidR="008E408B" w14:paraId="1801B6A5" w14:textId="77777777" w:rsidTr="005D3530">
        <w:tc>
          <w:tcPr>
            <w:tcW w:w="610" w:type="dxa"/>
          </w:tcPr>
          <w:p w14:paraId="27386A23" w14:textId="77777777" w:rsidR="008E408B" w:rsidRDefault="008E408B" w:rsidP="008E2563">
            <w:pPr>
              <w:spacing w:line="240" w:lineRule="atLeast"/>
            </w:pPr>
          </w:p>
          <w:p w14:paraId="26427D3C" w14:textId="77777777" w:rsidR="00EC36D5" w:rsidRDefault="00EC36D5" w:rsidP="008E2563">
            <w:pPr>
              <w:spacing w:line="240" w:lineRule="atLeast"/>
            </w:pPr>
          </w:p>
          <w:p w14:paraId="4FCD2130" w14:textId="77777777" w:rsidR="00EC36D5" w:rsidRDefault="00EC36D5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0B7F152B" w14:textId="77777777" w:rsidR="008E408B" w:rsidRPr="007A149C" w:rsidRDefault="008E408B" w:rsidP="008E2563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255BC739" w14:textId="661A0F8E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>Z</w:t>
            </w:r>
            <w:r w:rsidR="00CD44E2">
              <w:rPr>
                <w:noProof/>
              </w:rPr>
              <w:t>u</w:t>
            </w:r>
            <w:r>
              <w:rPr>
                <w:noProof/>
              </w:rPr>
              <w:t>r Zahl 3 333 kommen 5 Zehner dazu.</w:t>
            </w:r>
            <w:r w:rsidR="00AE4BEA">
              <w:rPr>
                <w:noProof/>
              </w:rPr>
              <w:t xml:space="preserve"> Zeichne in zwei Farben.</w:t>
            </w:r>
          </w:p>
          <w:p w14:paraId="2D7892C3" w14:textId="77777777" w:rsidR="00AE4BEA" w:rsidRDefault="008E408B" w:rsidP="008E408B">
            <w:pPr>
              <w:rPr>
                <w:noProof/>
              </w:rPr>
            </w:pPr>
            <w:r>
              <w:rPr>
                <w:noProof/>
              </w:rPr>
              <w:t xml:space="preserve">Welche Zahl ist es jetzt? </w:t>
            </w:r>
          </w:p>
          <w:p w14:paraId="4CF69CD0" w14:textId="73044405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>An welcher Stelle verändert sich die Stellentafel</w:t>
            </w:r>
            <w:r w:rsidR="000B5CA3">
              <w:rPr>
                <w:noProof/>
              </w:rPr>
              <w:t>?</w:t>
            </w:r>
            <w:r w:rsidR="00AE4BEA">
              <w:rPr>
                <w:noProof/>
              </w:rPr>
              <w:t xml:space="preserve"> Schreibe untereinander.</w:t>
            </w:r>
          </w:p>
          <w:p w14:paraId="67CF5521" w14:textId="77777777" w:rsidR="008E408B" w:rsidRPr="00563011" w:rsidRDefault="008E408B" w:rsidP="00AE4BEA"/>
        </w:tc>
      </w:tr>
      <w:tr w:rsidR="008E408B" w14:paraId="1F53B07C" w14:textId="77777777" w:rsidTr="005D3530">
        <w:tc>
          <w:tcPr>
            <w:tcW w:w="610" w:type="dxa"/>
          </w:tcPr>
          <w:p w14:paraId="14C8A1C0" w14:textId="77777777" w:rsidR="008E408B" w:rsidRDefault="008E408B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FF1F300" w14:textId="77777777" w:rsidR="008E408B" w:rsidRDefault="008E408B" w:rsidP="008E2563">
            <w:pPr>
              <w:pStyle w:val="Nummerierung"/>
            </w:pP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701"/>
              <w:gridCol w:w="2291"/>
            </w:tblGrid>
            <w:tr w:rsidR="008E408B" w:rsidRPr="00F43829" w14:paraId="0471E714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3004464E" w14:textId="77777777" w:rsidR="008E408B" w:rsidRPr="00F43829" w:rsidRDefault="008E408B" w:rsidP="00C069FF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2F09E931" w14:textId="77777777" w:rsidR="008E408B" w:rsidRPr="00F43829" w:rsidRDefault="008E408B" w:rsidP="00C069FF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2A43C1E3" w14:textId="77777777" w:rsidR="008E408B" w:rsidRPr="00F43829" w:rsidRDefault="008E408B" w:rsidP="00C069FF">
                  <w:r>
                    <w:t>Zahl</w:t>
                  </w:r>
                </w:p>
              </w:tc>
            </w:tr>
            <w:tr w:rsidR="00C069FF" w14:paraId="09995C28" w14:textId="77777777" w:rsidTr="007A1C42">
              <w:tc>
                <w:tcPr>
                  <w:tcW w:w="3715" w:type="dxa"/>
                </w:tcPr>
                <w:p w14:paraId="20BA93EE" w14:textId="77777777" w:rsidR="00C069FF" w:rsidRDefault="00C069FF" w:rsidP="00C069FF"/>
                <w:p w14:paraId="30C9C4A3" w14:textId="77777777" w:rsidR="00C069FF" w:rsidRDefault="00C069FF" w:rsidP="00C069FF"/>
                <w:p w14:paraId="47897D60" w14:textId="77777777" w:rsidR="00C069FF" w:rsidRDefault="00C069FF" w:rsidP="00C069FF"/>
                <w:p w14:paraId="009BB5C1" w14:textId="77777777" w:rsidR="00C069FF" w:rsidRDefault="00C069FF" w:rsidP="00C069FF"/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73D1FE2F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4BF4D7A1" w14:textId="77777777" w:rsidR="00C069FF" w:rsidRDefault="00C069FF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0B012417" w14:textId="77777777" w:rsidR="00C069FF" w:rsidRDefault="00C069FF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5D24FB6" w14:textId="77777777" w:rsidR="00C069FF" w:rsidRDefault="00C069FF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048CC4A" w14:textId="77777777" w:rsidR="00C069FF" w:rsidRDefault="00C069FF" w:rsidP="00C069FF">
                        <w:r>
                          <w:t>E</w:t>
                        </w:r>
                      </w:p>
                    </w:tc>
                  </w:tr>
                  <w:tr w:rsidR="00C069FF" w14:paraId="1968E46D" w14:textId="77777777" w:rsidTr="007A1C42">
                    <w:tc>
                      <w:tcPr>
                        <w:tcW w:w="367" w:type="dxa"/>
                      </w:tcPr>
                      <w:p w14:paraId="5A113FF8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2CFE056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BDE3BE0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7ABEB25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  <w:tr w:rsidR="00AE4BEA" w14:paraId="5EAF081D" w14:textId="77777777" w:rsidTr="007A1C42">
                    <w:tc>
                      <w:tcPr>
                        <w:tcW w:w="367" w:type="dxa"/>
                      </w:tcPr>
                      <w:p w14:paraId="2323BA21" w14:textId="77777777" w:rsidR="00AE4BEA" w:rsidRDefault="00AE4BEA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CA8372A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C59226B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128A4CBF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57B2C47" w14:textId="77777777" w:rsidR="00C069FF" w:rsidRDefault="00C069FF" w:rsidP="00C069FF"/>
              </w:tc>
              <w:tc>
                <w:tcPr>
                  <w:tcW w:w="2291" w:type="dxa"/>
                  <w:vAlign w:val="center"/>
                </w:tcPr>
                <w:p w14:paraId="315E4C14" w14:textId="77777777" w:rsidR="00C069FF" w:rsidRPr="00333F2C" w:rsidRDefault="00C069FF" w:rsidP="00C069FF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B71298B" w14:textId="77777777" w:rsidR="008E408B" w:rsidRPr="001029C2" w:rsidRDefault="008E408B" w:rsidP="008E408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8E408B" w14:paraId="3614908C" w14:textId="77777777" w:rsidTr="005D3530">
        <w:tc>
          <w:tcPr>
            <w:tcW w:w="610" w:type="dxa"/>
          </w:tcPr>
          <w:p w14:paraId="68A6499B" w14:textId="77777777" w:rsidR="008E408B" w:rsidRDefault="008E408B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4E62A0DD" w14:textId="77777777" w:rsidR="008E408B" w:rsidRPr="007A149C" w:rsidRDefault="008E408B" w:rsidP="008E408B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38C22B28" w14:textId="43DA256F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>Von der Zahl 1 069 werden 2 Zehner und 1 Einer weggenommen.</w:t>
            </w:r>
            <w:r w:rsidR="00AE4BEA">
              <w:rPr>
                <w:noProof/>
              </w:rPr>
              <w:t xml:space="preserve"> Streiche im Bild durch.</w:t>
            </w:r>
          </w:p>
          <w:p w14:paraId="77E1D0E9" w14:textId="7F41CFC1" w:rsidR="00AE4BEA" w:rsidRDefault="008E408B" w:rsidP="00AE4BEA">
            <w:pPr>
              <w:rPr>
                <w:noProof/>
              </w:rPr>
            </w:pPr>
            <w:r>
              <w:rPr>
                <w:noProof/>
              </w:rPr>
              <w:t xml:space="preserve">Welche Zahl ist es jetzt? </w:t>
            </w:r>
            <w:r w:rsidR="00AE4BEA">
              <w:rPr>
                <w:noProof/>
              </w:rPr>
              <w:t>An welcher Stelle verändert sich die Stellentafel</w:t>
            </w:r>
            <w:r w:rsidR="009D3469">
              <w:rPr>
                <w:noProof/>
              </w:rPr>
              <w:t>?</w:t>
            </w:r>
          </w:p>
          <w:p w14:paraId="3CE847BA" w14:textId="77777777" w:rsidR="008E408B" w:rsidRPr="00563011" w:rsidRDefault="008E408B" w:rsidP="008E408B"/>
        </w:tc>
      </w:tr>
      <w:tr w:rsidR="008E408B" w14:paraId="140A2834" w14:textId="77777777" w:rsidTr="005D3530">
        <w:tc>
          <w:tcPr>
            <w:tcW w:w="610" w:type="dxa"/>
          </w:tcPr>
          <w:p w14:paraId="4DFA2CDD" w14:textId="77777777" w:rsidR="008E408B" w:rsidRDefault="008E408B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11980A9B" w14:textId="77777777" w:rsidR="008E408B" w:rsidRPr="008E408B" w:rsidRDefault="008E408B" w:rsidP="008E408B">
            <w:pPr>
              <w:pStyle w:val="Nummerierung"/>
            </w:pPr>
          </w:p>
        </w:tc>
        <w:tc>
          <w:tcPr>
            <w:tcW w:w="8036" w:type="dxa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701"/>
              <w:gridCol w:w="2291"/>
            </w:tblGrid>
            <w:tr w:rsidR="008E408B" w:rsidRPr="00F43829" w14:paraId="7917DF85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10DB9A81" w14:textId="77777777" w:rsidR="008E408B" w:rsidRPr="00F43829" w:rsidRDefault="008E408B" w:rsidP="00C069FF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53C2F132" w14:textId="77777777" w:rsidR="008E408B" w:rsidRPr="00F43829" w:rsidRDefault="008E408B" w:rsidP="00C069FF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78ABFD0D" w14:textId="77777777" w:rsidR="008E408B" w:rsidRPr="00F43829" w:rsidRDefault="008E408B" w:rsidP="00C069FF">
                  <w:r>
                    <w:t>Zahl</w:t>
                  </w:r>
                </w:p>
              </w:tc>
            </w:tr>
            <w:tr w:rsidR="00C069FF" w14:paraId="7791067D" w14:textId="77777777" w:rsidTr="007A1C42">
              <w:tc>
                <w:tcPr>
                  <w:tcW w:w="3715" w:type="dxa"/>
                </w:tcPr>
                <w:p w14:paraId="23E6DEA4" w14:textId="77777777" w:rsidR="00C069FF" w:rsidRDefault="00C069FF" w:rsidP="00C069FF"/>
                <w:p w14:paraId="6AF7EDA7" w14:textId="77777777" w:rsidR="00C069FF" w:rsidRDefault="00C069FF" w:rsidP="00C069FF"/>
                <w:p w14:paraId="446502B9" w14:textId="77777777" w:rsidR="00C069FF" w:rsidRDefault="00C069FF" w:rsidP="00C069FF"/>
                <w:p w14:paraId="72265223" w14:textId="77777777" w:rsidR="00C069FF" w:rsidRDefault="00C069FF" w:rsidP="00C069FF"/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0F3E93C9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57CCAA86" w14:textId="77777777" w:rsidR="00C069FF" w:rsidRDefault="00C069FF" w:rsidP="00C069FF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61B6B58A" w14:textId="77777777" w:rsidR="00C069FF" w:rsidRDefault="00C069FF" w:rsidP="00C069FF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95F4753" w14:textId="77777777" w:rsidR="00C069FF" w:rsidRDefault="00C069FF" w:rsidP="00C069FF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17400CFA" w14:textId="77777777" w:rsidR="00C069FF" w:rsidRDefault="00C069FF" w:rsidP="00C069FF">
                        <w:r>
                          <w:t>E</w:t>
                        </w:r>
                      </w:p>
                    </w:tc>
                  </w:tr>
                  <w:tr w:rsidR="00C069FF" w14:paraId="4EB38E6A" w14:textId="77777777" w:rsidTr="007A1C42">
                    <w:tc>
                      <w:tcPr>
                        <w:tcW w:w="367" w:type="dxa"/>
                      </w:tcPr>
                      <w:p w14:paraId="6EB84C00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F488ED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D9D9FA9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302D508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  <w:tr w:rsidR="00AE4BEA" w14:paraId="7852FC25" w14:textId="77777777" w:rsidTr="007A1C42">
                    <w:tc>
                      <w:tcPr>
                        <w:tcW w:w="367" w:type="dxa"/>
                      </w:tcPr>
                      <w:p w14:paraId="01CB7A19" w14:textId="77777777" w:rsidR="00AE4BEA" w:rsidRDefault="00AE4BEA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617B066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5D7366A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C4F4691" w14:textId="77777777" w:rsidR="00AE4BEA" w:rsidRDefault="00AE4BEA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62F88AC6" w14:textId="77777777" w:rsidR="00C069FF" w:rsidRDefault="00C069FF" w:rsidP="00C069FF"/>
              </w:tc>
              <w:tc>
                <w:tcPr>
                  <w:tcW w:w="2291" w:type="dxa"/>
                  <w:vAlign w:val="center"/>
                </w:tcPr>
                <w:p w14:paraId="73F0CA62" w14:textId="77777777" w:rsidR="00C069FF" w:rsidRPr="00333F2C" w:rsidRDefault="00C069FF" w:rsidP="00C069FF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11B2D10A" w14:textId="5D330A49" w:rsidR="008E408B" w:rsidRDefault="008E408B" w:rsidP="008E408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8E408B" w14:paraId="253C599D" w14:textId="77777777" w:rsidTr="005D3530">
        <w:tc>
          <w:tcPr>
            <w:tcW w:w="610" w:type="dxa"/>
          </w:tcPr>
          <w:p w14:paraId="2E32793C" w14:textId="77777777" w:rsidR="008E408B" w:rsidRDefault="008E408B" w:rsidP="008E408B">
            <w:pPr>
              <w:spacing w:line="240" w:lineRule="atLeast"/>
            </w:pPr>
          </w:p>
          <w:p w14:paraId="7DC3D41A" w14:textId="77777777" w:rsidR="00EC36D5" w:rsidRDefault="00EC36D5" w:rsidP="008E408B">
            <w:pPr>
              <w:spacing w:line="240" w:lineRule="atLeast"/>
            </w:pPr>
          </w:p>
          <w:p w14:paraId="702D7B64" w14:textId="77777777" w:rsidR="00EC36D5" w:rsidRDefault="00EC36D5" w:rsidP="008E408B">
            <w:pPr>
              <w:spacing w:line="240" w:lineRule="atLeast"/>
            </w:pPr>
          </w:p>
          <w:p w14:paraId="079FF916" w14:textId="77777777" w:rsidR="00EC36D5" w:rsidRDefault="00EC36D5" w:rsidP="008E408B">
            <w:pPr>
              <w:spacing w:line="240" w:lineRule="atLeast"/>
            </w:pPr>
          </w:p>
          <w:p w14:paraId="2E7A0E4B" w14:textId="77777777" w:rsidR="00EC36D5" w:rsidRDefault="00EC36D5" w:rsidP="008E408B">
            <w:pPr>
              <w:spacing w:line="240" w:lineRule="atLeast"/>
            </w:pPr>
          </w:p>
          <w:p w14:paraId="64B515E0" w14:textId="30D6A919" w:rsidR="00EC36D5" w:rsidRDefault="00EC36D5" w:rsidP="008E408B">
            <w:pPr>
              <w:spacing w:line="240" w:lineRule="atLeast"/>
            </w:pPr>
          </w:p>
        </w:tc>
        <w:tc>
          <w:tcPr>
            <w:tcW w:w="425" w:type="dxa"/>
          </w:tcPr>
          <w:p w14:paraId="12151B0E" w14:textId="77777777" w:rsidR="008E408B" w:rsidRPr="008E408B" w:rsidRDefault="008E408B" w:rsidP="008E408B">
            <w:pPr>
              <w:pStyle w:val="Nummerierung"/>
            </w:pPr>
            <w:r w:rsidRPr="008E408B">
              <w:t>c)</w:t>
            </w:r>
          </w:p>
        </w:tc>
        <w:tc>
          <w:tcPr>
            <w:tcW w:w="8036" w:type="dxa"/>
          </w:tcPr>
          <w:p w14:paraId="58C5B5A6" w14:textId="7D064BA0" w:rsidR="00AE4BEA" w:rsidRDefault="009D3469" w:rsidP="005D3530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1714D50F" wp14:editId="315DF423">
                      <wp:simplePos x="0" y="0"/>
                      <wp:positionH relativeFrom="column">
                        <wp:posOffset>4510626</wp:posOffset>
                      </wp:positionH>
                      <wp:positionV relativeFrom="paragraph">
                        <wp:posOffset>-153505</wp:posOffset>
                      </wp:positionV>
                      <wp:extent cx="645795" cy="722893"/>
                      <wp:effectExtent l="0" t="0" r="0" b="1270"/>
                      <wp:wrapNone/>
                      <wp:docPr id="176620481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8384673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0397203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1F356" w14:textId="77777777" w:rsidR="00AE4BEA" w:rsidRPr="008D5126" w:rsidRDefault="00AE4BEA" w:rsidP="009D346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14D50F" id="_x0000_s1079" style="position:absolute;left:0;text-align:left;margin-left:355.15pt;margin-top:-12.1pt;width:50.85pt;height:56.9pt;z-index:25177856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">
                      <v:shape id="Grafik 6" o:spid="_x0000_s1080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">
                        <v:imagedata r:id="rId47" o:title="" chromakey="white"/>
                      </v:shape>
                      <v:shape id="_x0000_s108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AC1F356" w14:textId="77777777" w:rsidR="00AE4BEA" w:rsidRPr="008D5126" w:rsidRDefault="00AE4BEA" w:rsidP="009D346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E408B">
              <w:t xml:space="preserve">Lege zuerst die Zahlen mit dem Würfelmaterial. </w:t>
            </w:r>
          </w:p>
          <w:p w14:paraId="3F574338" w14:textId="1DA85EF1" w:rsidR="005D3530" w:rsidRDefault="00EC36D5" w:rsidP="005D3530">
            <w:pPr>
              <w:pStyle w:val="Listenabsatz"/>
            </w:pPr>
            <w:r>
              <w:t>Erklär</w:t>
            </w:r>
            <w:r w:rsidR="00AE4BEA">
              <w:t>e</w:t>
            </w:r>
            <w:r>
              <w:t xml:space="preserve">, was Leonie meint. </w:t>
            </w:r>
            <w:r w:rsidR="00FF7077">
              <w:t>Zeichne dann die Zahlen auf</w:t>
            </w:r>
            <w:r w:rsidR="00BB588F">
              <w:t>.</w:t>
            </w:r>
            <w:r w:rsidR="00FF7077">
              <w:t xml:space="preserve"> </w:t>
            </w:r>
          </w:p>
          <w:p w14:paraId="0BA812A8" w14:textId="5EAB8DB3" w:rsidR="008E408B" w:rsidRDefault="00BB588F" w:rsidP="005D3530">
            <w:pPr>
              <w:pStyle w:val="Listenabsatz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0DE21FD3" wp14:editId="680C7661">
                      <wp:simplePos x="0" y="0"/>
                      <wp:positionH relativeFrom="column">
                        <wp:posOffset>158451</wp:posOffset>
                      </wp:positionH>
                      <wp:positionV relativeFrom="paragraph">
                        <wp:posOffset>154940</wp:posOffset>
                      </wp:positionV>
                      <wp:extent cx="2266121" cy="670891"/>
                      <wp:effectExtent l="0" t="0" r="0" b="2540"/>
                      <wp:wrapNone/>
                      <wp:docPr id="643052937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121" cy="670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MSKTabelle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648"/>
                                    <w:gridCol w:w="367"/>
                                    <w:gridCol w:w="367"/>
                                    <w:gridCol w:w="368"/>
                                    <w:gridCol w:w="368"/>
                                  </w:tblGrid>
                                  <w:tr w:rsidR="009D3469" w14:paraId="52AC22E6" w14:textId="77777777" w:rsidTr="00BB588F">
                                    <w:tr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tcW w:w="164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BFBFBF" w:themeColor="background1" w:themeShade="BF"/>
                                        </w:tcBorders>
                                        <w:shd w:val="clear" w:color="auto" w:fill="auto"/>
                                      </w:tcPr>
                                      <w:p w14:paraId="11C20DDA" w14:textId="77777777" w:rsidR="009D3469" w:rsidRDefault="009D3469" w:rsidP="009D3469"/>
                                    </w:tc>
                                    <w:tc>
                                      <w:tcPr>
                                        <w:tcW w:w="367" w:type="dxa"/>
                                        <w:tcBorders>
                                          <w:left w:val="single" w:sz="4" w:space="0" w:color="BFBFBF" w:themeColor="background1" w:themeShade="BF"/>
                                        </w:tcBorders>
                                        <w:hideMark/>
                                      </w:tcPr>
                                      <w:p w14:paraId="5C9A0F81" w14:textId="77777777" w:rsidR="009D3469" w:rsidRDefault="009D3469" w:rsidP="009D3469">
                                        <w: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hideMark/>
                                      </w:tcPr>
                                      <w:p w14:paraId="1D51A141" w14:textId="77777777" w:rsidR="009D3469" w:rsidRDefault="009D3469" w:rsidP="009D3469">
                                        <w: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hideMark/>
                                      </w:tcPr>
                                      <w:p w14:paraId="5FA408D6" w14:textId="77777777" w:rsidR="009D3469" w:rsidRDefault="009D3469" w:rsidP="009D3469">
                                        <w: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hideMark/>
                                      </w:tcPr>
                                      <w:p w14:paraId="32F3EBDC" w14:textId="77777777" w:rsidR="009D3469" w:rsidRDefault="009D3469" w:rsidP="009D3469">
                                        <w: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9D3469" w14:paraId="6D925EB6" w14:textId="77777777" w:rsidTr="00BB588F">
                                    <w:tc>
                                      <w:tcPr>
                                        <w:tcW w:w="164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BFBFBF" w:themeColor="background1" w:themeShade="BF"/>
                                        </w:tcBorders>
                                        <w:shd w:val="clear" w:color="auto" w:fill="auto"/>
                                      </w:tcPr>
                                      <w:p w14:paraId="30C3B270" w14:textId="714B3794" w:rsidR="009D3469" w:rsidRPr="009D3469" w:rsidRDefault="00BB588F" w:rsidP="009D3469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 xml:space="preserve">      </w:t>
                                        </w:r>
                                        <w:r w:rsidR="009D3469" w:rsidRPr="009D3469">
                                          <w:rPr>
                                            <w:rFonts w:ascii="Calibri" w:hAnsi="Calibri"/>
                                          </w:rPr>
                                          <w:t xml:space="preserve">2 Hunderter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tcBorders>
                                          <w:left w:val="single" w:sz="4" w:space="0" w:color="BFBFBF" w:themeColor="background1" w:themeShade="BF"/>
                                        </w:tcBorders>
                                      </w:tcPr>
                                      <w:p w14:paraId="5EA14734" w14:textId="77777777" w:rsidR="009D3469" w:rsidRDefault="009D3469" w:rsidP="009D3469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</w:tcPr>
                                      <w:p w14:paraId="6C3591E5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5E2AEFA2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3037F3D7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D3469" w14:paraId="60FDDB02" w14:textId="77777777" w:rsidTr="00BB588F">
                                    <w:tc>
                                      <w:tcPr>
                                        <w:tcW w:w="164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BFBFBF" w:themeColor="background1" w:themeShade="BF"/>
                                        </w:tcBorders>
                                        <w:shd w:val="clear" w:color="auto" w:fill="auto"/>
                                      </w:tcPr>
                                      <w:p w14:paraId="234863A1" w14:textId="03F69894" w:rsidR="009D3469" w:rsidRPr="009D3469" w:rsidRDefault="00BB588F" w:rsidP="009D3469">
                                        <w:pPr>
                                          <w:rPr>
                                            <w:rFonts w:ascii="Calibri" w:hAnsi="Calibri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</w:rPr>
                                          <w:t xml:space="preserve">      </w:t>
                                        </w:r>
                                        <w:r w:rsidR="009D3469" w:rsidRPr="009D3469">
                                          <w:rPr>
                                            <w:rFonts w:ascii="Calibri" w:hAnsi="Calibri"/>
                                          </w:rPr>
                                          <w:t>20 Zehner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tcBorders>
                                          <w:left w:val="single" w:sz="4" w:space="0" w:color="BFBFBF" w:themeColor="background1" w:themeShade="BF"/>
                                        </w:tcBorders>
                                      </w:tcPr>
                                      <w:p w14:paraId="2B22E68A" w14:textId="77777777" w:rsidR="009D3469" w:rsidRDefault="009D3469" w:rsidP="009D3469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</w:tcPr>
                                      <w:p w14:paraId="74F307CF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2A7F7B93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</w:tcPr>
                                      <w:p w14:paraId="77B4751D" w14:textId="77777777" w:rsidR="009D3469" w:rsidRDefault="009D3469" w:rsidP="009D3469">
                                        <w:pPr>
                                          <w:rPr>
                                            <w:rFonts w:ascii="Comic Sans MS" w:hAnsi="Comic Sans MS"/>
                                            <w:sz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9151A54" w14:textId="77777777" w:rsidR="009D3469" w:rsidRDefault="009D34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21FD3" id="Textfeld 4" o:spid="_x0000_s1082" type="#_x0000_t202" style="position:absolute;left:0;text-align:left;margin-left:12.5pt;margin-top:12.2pt;width:178.45pt;height:52.8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" fillcolor="white [3201]" stroked="f" strokeweight=".5pt">
                      <v:textbox>
                        <w:txbxContent>
                          <w:tbl>
                            <w:tblPr>
                              <w:tblStyle w:val="MSKTabelle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8"/>
                              <w:gridCol w:w="367"/>
                              <w:gridCol w:w="367"/>
                              <w:gridCol w:w="368"/>
                              <w:gridCol w:w="368"/>
                            </w:tblGrid>
                            <w:tr w:rsidR="009D3469" w14:paraId="52AC22E6" w14:textId="77777777" w:rsidTr="00BB588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</w:tcPr>
                                <w:p w14:paraId="11C20DDA" w14:textId="77777777" w:rsidR="009D3469" w:rsidRDefault="009D3469" w:rsidP="009D3469"/>
                              </w:tc>
                              <w:tc>
                                <w:tcPr>
                                  <w:tcW w:w="367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  <w:hideMark/>
                                </w:tcPr>
                                <w:p w14:paraId="5C9A0F81" w14:textId="77777777" w:rsidR="009D3469" w:rsidRDefault="009D3469" w:rsidP="009D3469"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hideMark/>
                                </w:tcPr>
                                <w:p w14:paraId="1D51A141" w14:textId="77777777" w:rsidR="009D3469" w:rsidRDefault="009D3469" w:rsidP="009D3469">
                                  <w: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hideMark/>
                                </w:tcPr>
                                <w:p w14:paraId="5FA408D6" w14:textId="77777777" w:rsidR="009D3469" w:rsidRDefault="009D3469" w:rsidP="009D3469">
                                  <w: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hideMark/>
                                </w:tcPr>
                                <w:p w14:paraId="32F3EBDC" w14:textId="77777777" w:rsidR="009D3469" w:rsidRDefault="009D3469" w:rsidP="009D3469">
                                  <w:r>
                                    <w:t>E</w:t>
                                  </w:r>
                                </w:p>
                              </w:tc>
                            </w:tr>
                            <w:tr w:rsidR="009D3469" w14:paraId="6D925EB6" w14:textId="77777777" w:rsidTr="00BB588F"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</w:tcPr>
                                <w:p w14:paraId="30C3B270" w14:textId="714B3794" w:rsidR="009D3469" w:rsidRPr="009D3469" w:rsidRDefault="00BB588F" w:rsidP="009D3469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</w:t>
                                  </w:r>
                                  <w:r w:rsidR="009D3469" w:rsidRPr="009D3469">
                                    <w:rPr>
                                      <w:rFonts w:ascii="Calibri" w:hAnsi="Calibri"/>
                                    </w:rPr>
                                    <w:t xml:space="preserve">2 Hunderter 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14:paraId="5EA14734" w14:textId="77777777" w:rsidR="009D3469" w:rsidRDefault="009D3469" w:rsidP="009D346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6C3591E5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5E2AEFA2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3037F3D7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D3469" w14:paraId="60FDDB02" w14:textId="77777777" w:rsidTr="00BB588F"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BFBFBF" w:themeColor="background1" w:themeShade="BF"/>
                                  </w:tcBorders>
                                  <w:shd w:val="clear" w:color="auto" w:fill="auto"/>
                                </w:tcPr>
                                <w:p w14:paraId="234863A1" w14:textId="03F69894" w:rsidR="009D3469" w:rsidRPr="009D3469" w:rsidRDefault="00BB588F" w:rsidP="009D3469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      </w:t>
                                  </w:r>
                                  <w:r w:rsidR="009D3469" w:rsidRPr="009D3469">
                                    <w:rPr>
                                      <w:rFonts w:ascii="Calibri" w:hAnsi="Calibri"/>
                                    </w:rPr>
                                    <w:t>20 Zehner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tcBorders>
                                    <w:left w:val="single" w:sz="4" w:space="0" w:color="BFBFBF" w:themeColor="background1" w:themeShade="BF"/>
                                  </w:tcBorders>
                                </w:tcPr>
                                <w:p w14:paraId="2B22E68A" w14:textId="77777777" w:rsidR="009D3469" w:rsidRDefault="009D3469" w:rsidP="009D346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</w:tcPr>
                                <w:p w14:paraId="74F307CF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2A7F7B93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14:paraId="77B4751D" w14:textId="77777777" w:rsidR="009D3469" w:rsidRDefault="009D3469" w:rsidP="009D3469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151A54" w14:textId="77777777" w:rsidR="009D3469" w:rsidRDefault="009D3469"/>
                        </w:txbxContent>
                      </v:textbox>
                    </v:shape>
                  </w:pict>
                </mc:Fallback>
              </mc:AlternateContent>
            </w:r>
            <w:r w:rsidRPr="00AE4B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4DD68D73" wp14:editId="200D43A7">
                      <wp:simplePos x="0" y="0"/>
                      <wp:positionH relativeFrom="column">
                        <wp:posOffset>2938406</wp:posOffset>
                      </wp:positionH>
                      <wp:positionV relativeFrom="paragraph">
                        <wp:posOffset>79096</wp:posOffset>
                      </wp:positionV>
                      <wp:extent cx="1594788" cy="478947"/>
                      <wp:effectExtent l="0" t="165100" r="43815" b="16510"/>
                      <wp:wrapNone/>
                      <wp:docPr id="1048204987" name="Rechteckige Legend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4788" cy="478947"/>
                              </a:xfrm>
                              <a:prstGeom prst="wedgeRoundRectCallout">
                                <a:avLst>
                                  <a:gd name="adj1" fmla="val 48975"/>
                                  <a:gd name="adj2" fmla="val -8210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23B1F" w14:textId="77777777" w:rsidR="00AE4BEA" w:rsidRPr="009D3469" w:rsidRDefault="00AE4BEA" w:rsidP="009D3469">
                                  <w:pPr>
                                    <w:pStyle w:val="Transcript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 w:rsidRPr="009D3469">
                                    <w:rPr>
                                      <w:sz w:val="20"/>
                                      <w:szCs w:val="18"/>
                                    </w:rPr>
                                    <w:t>2 Hunderter und 20 Zehner: Das sind gleich viel!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68D73" id="Rechteckige Legende 113" o:spid="_x0000_s1083" type="#_x0000_t62" style="position:absolute;left:0;text-align:left;margin-left:231.35pt;margin-top:6.25pt;width:125.55pt;height:37.7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" adj="21379,-6934" fillcolor="white [3201]" strokecolor="#bfbfbf [2412]" strokeweight="1pt">
                      <v:textbox inset="1mm,,1mm">
                        <w:txbxContent>
                          <w:p w14:paraId="0A923B1F" w14:textId="77777777" w:rsidR="00AE4BEA" w:rsidRPr="009D3469" w:rsidRDefault="00AE4BEA" w:rsidP="009D3469">
                            <w:pPr>
                              <w:pStyle w:val="Transcript"/>
                              <w:rPr>
                                <w:sz w:val="20"/>
                                <w:szCs w:val="18"/>
                              </w:rPr>
                            </w:pPr>
                            <w:r w:rsidRPr="009D3469">
                              <w:rPr>
                                <w:sz w:val="20"/>
                                <w:szCs w:val="18"/>
                              </w:rPr>
                              <w:t>2 Hunderter und 20 Zehner: Das sind gleich viel!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3530">
              <w:t>T</w:t>
            </w:r>
            <w:r w:rsidR="00FF7077">
              <w:t xml:space="preserve">rage sie in die Stellentafel ein. </w:t>
            </w:r>
          </w:p>
          <w:p w14:paraId="2314D317" w14:textId="4A45466D" w:rsidR="009D3469" w:rsidRDefault="009D3469" w:rsidP="00EC36D5">
            <w:pPr>
              <w:spacing w:line="240" w:lineRule="auto"/>
            </w:pPr>
          </w:p>
          <w:p w14:paraId="2FD3A018" w14:textId="4209061C" w:rsidR="009D3469" w:rsidRDefault="009D3469" w:rsidP="00EC36D5">
            <w:pPr>
              <w:spacing w:line="240" w:lineRule="auto"/>
            </w:pPr>
            <w:r>
              <w:t xml:space="preserve">  </w:t>
            </w:r>
          </w:p>
          <w:p w14:paraId="606F0045" w14:textId="6D38321F" w:rsidR="009D3469" w:rsidRDefault="009D3469" w:rsidP="00EC36D5">
            <w:pPr>
              <w:spacing w:line="240" w:lineRule="auto"/>
            </w:pPr>
            <w:r>
              <w:t xml:space="preserve">            </w:t>
            </w:r>
          </w:p>
          <w:p w14:paraId="2C4319AA" w14:textId="0C17E3F8" w:rsidR="009D3469" w:rsidRDefault="009D3469" w:rsidP="00EC36D5">
            <w:pPr>
              <w:spacing w:line="240" w:lineRule="auto"/>
            </w:pPr>
          </w:p>
        </w:tc>
      </w:tr>
      <w:tr w:rsidR="00BB588F" w14:paraId="04D5A189" w14:textId="77777777" w:rsidTr="005D3530">
        <w:tc>
          <w:tcPr>
            <w:tcW w:w="610" w:type="dxa"/>
          </w:tcPr>
          <w:p w14:paraId="0F29CF9C" w14:textId="77777777" w:rsidR="00BB588F" w:rsidRDefault="00BB588F" w:rsidP="008E408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20E5BD4" w14:textId="77777777" w:rsidR="00BB588F" w:rsidRDefault="00BB588F" w:rsidP="008E408B">
            <w:pPr>
              <w:pStyle w:val="Nummerierung"/>
            </w:pPr>
          </w:p>
        </w:tc>
        <w:tc>
          <w:tcPr>
            <w:tcW w:w="8036" w:type="dxa"/>
          </w:tcPr>
          <w:p w14:paraId="0BE5AAC9" w14:textId="77777777" w:rsidR="00BB588F" w:rsidRPr="008E408B" w:rsidRDefault="00BB588F" w:rsidP="009D3469">
            <w:pPr>
              <w:spacing w:line="240" w:lineRule="atLeast"/>
            </w:pPr>
          </w:p>
        </w:tc>
      </w:tr>
      <w:tr w:rsidR="008E408B" w14:paraId="49263E5D" w14:textId="77777777" w:rsidTr="005D3530">
        <w:tc>
          <w:tcPr>
            <w:tcW w:w="610" w:type="dxa"/>
          </w:tcPr>
          <w:p w14:paraId="688558C4" w14:textId="001EE849" w:rsidR="008E408B" w:rsidRDefault="00DD37C2" w:rsidP="008E408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CC1D957" wp14:editId="5CC5F53C">
                  <wp:extent cx="360000" cy="272386"/>
                  <wp:effectExtent l="0" t="0" r="2540" b="0"/>
                  <wp:docPr id="901010045" name="Grafik 90101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EAB4ABE" w14:textId="77777777" w:rsidR="008E408B" w:rsidRPr="007A149C" w:rsidRDefault="008E408B" w:rsidP="008E408B">
            <w:pPr>
              <w:pStyle w:val="Nummerierung"/>
            </w:pPr>
            <w:r>
              <w:t>d</w:t>
            </w:r>
            <w:r w:rsidRPr="007A149C">
              <w:t>)</w:t>
            </w:r>
          </w:p>
        </w:tc>
        <w:tc>
          <w:tcPr>
            <w:tcW w:w="8036" w:type="dxa"/>
          </w:tcPr>
          <w:p w14:paraId="1C000E03" w14:textId="70CCA732" w:rsidR="008E408B" w:rsidRDefault="008E408B" w:rsidP="009D3469">
            <w:pPr>
              <w:spacing w:line="240" w:lineRule="atLeast"/>
            </w:pPr>
            <w:r w:rsidRPr="008E408B">
              <w:t>Denk</w:t>
            </w:r>
            <w:r w:rsidR="009D3469">
              <w:t xml:space="preserve">t euch </w:t>
            </w:r>
            <w:r w:rsidRPr="008E408B">
              <w:t xml:space="preserve">weitere Beispiele aus, wie man Zahlen </w:t>
            </w:r>
            <w:r w:rsidR="00E03C38">
              <w:t xml:space="preserve">wie Leonie </w:t>
            </w:r>
            <w:r w:rsidRPr="008E408B">
              <w:t>unterschiedlich darstellen kann und schreib</w:t>
            </w:r>
            <w:r w:rsidR="009D3469">
              <w:t>t</w:t>
            </w:r>
            <w:r w:rsidRPr="008E408B">
              <w:t xml:space="preserve"> sie auf. Vergleicht eure Lösungen.</w:t>
            </w:r>
          </w:p>
        </w:tc>
      </w:tr>
    </w:tbl>
    <w:p w14:paraId="5B33553E" w14:textId="6F6E3FED" w:rsidR="009D3469" w:rsidRDefault="009D3469" w:rsidP="008E408B">
      <w:pPr>
        <w:sectPr w:rsidR="009D3469" w:rsidSect="004E789A">
          <w:headerReference w:type="default" r:id="rId101"/>
          <w:footerReference w:type="default" r:id="rId10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7614"/>
        <w:gridCol w:w="425"/>
      </w:tblGrid>
      <w:tr w:rsidR="00146F2A" w14:paraId="381D0855" w14:textId="77777777" w:rsidTr="005879A7">
        <w:tc>
          <w:tcPr>
            <w:tcW w:w="610" w:type="dxa"/>
          </w:tcPr>
          <w:p w14:paraId="0790124A" w14:textId="35E3E516" w:rsidR="00146F2A" w:rsidRDefault="00146F2A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3"/>
          </w:tcPr>
          <w:p w14:paraId="3D1A618C" w14:textId="373FAACE" w:rsidR="00146F2A" w:rsidRPr="001C0C6A" w:rsidRDefault="00146F2A" w:rsidP="007A1C42">
            <w:pPr>
              <w:pStyle w:val="berschrift1"/>
            </w:pPr>
            <w:r w:rsidRPr="00146ED1">
              <w:t>Kann ich bündeln und entbündeln?</w:t>
            </w:r>
          </w:p>
        </w:tc>
      </w:tr>
      <w:tr w:rsidR="00146F2A" w14:paraId="1B230289" w14:textId="77777777" w:rsidTr="005879A7">
        <w:tc>
          <w:tcPr>
            <w:tcW w:w="610" w:type="dxa"/>
          </w:tcPr>
          <w:p w14:paraId="448C976F" w14:textId="0E760ECC" w:rsidR="00146F2A" w:rsidRPr="00B74344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609A5104" w14:textId="6FE605CA" w:rsidR="00146F2A" w:rsidRPr="00B74344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Würfelmaterial bündeln und entbündeln</w:t>
            </w:r>
          </w:p>
        </w:tc>
      </w:tr>
      <w:tr w:rsidR="003C704E" w:rsidRPr="00252562" w14:paraId="2D716D13" w14:textId="77777777" w:rsidTr="005879A7">
        <w:tc>
          <w:tcPr>
            <w:tcW w:w="610" w:type="dxa"/>
          </w:tcPr>
          <w:p w14:paraId="024F8D0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E27E3E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4C11E08C" w14:textId="66FB97BD" w:rsidR="003C704E" w:rsidRDefault="003C704E" w:rsidP="003C704E">
            <w:pPr>
              <w:spacing w:line="240" w:lineRule="auto"/>
            </w:pPr>
            <w:r w:rsidRPr="00C66483">
              <w:t xml:space="preserve">Schreibe die Zahl </w:t>
            </w:r>
            <w:r w:rsidR="00115A09">
              <w:t xml:space="preserve">zu </w:t>
            </w:r>
            <w:r w:rsidRPr="00C66483">
              <w:t>dem Bild.</w:t>
            </w:r>
          </w:p>
          <w:p w14:paraId="64E04B66" w14:textId="0B446BA5" w:rsidR="003C704E" w:rsidRDefault="003C704E" w:rsidP="003C704E">
            <w:pPr>
              <w:spacing w:line="240" w:lineRule="auto"/>
            </w:pP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5824"/>
              <w:gridCol w:w="1660"/>
            </w:tblGrid>
            <w:tr w:rsidR="003C704E" w14:paraId="32960889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1"/>
              </w:trPr>
              <w:tc>
                <w:tcPr>
                  <w:tcW w:w="5985" w:type="dxa"/>
                </w:tcPr>
                <w:p w14:paraId="0BB98184" w14:textId="77777777" w:rsidR="003C704E" w:rsidRPr="0053695B" w:rsidRDefault="003C704E" w:rsidP="00146F2A">
                  <w:r>
                    <w:t>B</w:t>
                  </w:r>
                  <w:r w:rsidRPr="0053695B">
                    <w:t>ild</w:t>
                  </w:r>
                </w:p>
              </w:tc>
              <w:tc>
                <w:tcPr>
                  <w:tcW w:w="1701" w:type="dxa"/>
                </w:tcPr>
                <w:p w14:paraId="66AA6949" w14:textId="77777777" w:rsidR="003C704E" w:rsidRPr="0053695B" w:rsidRDefault="003C704E" w:rsidP="00146F2A">
                  <w:r w:rsidRPr="0053695B">
                    <w:t>Zahl</w:t>
                  </w:r>
                </w:p>
              </w:tc>
            </w:tr>
            <w:tr w:rsidR="003C704E" w14:paraId="60B1EDBD" w14:textId="77777777" w:rsidTr="00146F2A">
              <w:trPr>
                <w:trHeight w:val="737"/>
              </w:trPr>
              <w:tc>
                <w:tcPr>
                  <w:tcW w:w="5985" w:type="dxa"/>
                </w:tcPr>
                <w:p w14:paraId="5D53635F" w14:textId="58279149" w:rsidR="003C704E" w:rsidRPr="006C3538" w:rsidRDefault="006C3538" w:rsidP="006C3538"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87424" behindDoc="0" locked="0" layoutInCell="1" allowOverlap="1" wp14:anchorId="040B3B5E" wp14:editId="3FEABF97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67310</wp:posOffset>
                        </wp:positionV>
                        <wp:extent cx="368611" cy="129600"/>
                        <wp:effectExtent l="0" t="0" r="0" b="0"/>
                        <wp:wrapSquare wrapText="bothSides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611" cy="129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1701" w:type="dxa"/>
                </w:tcPr>
                <w:p w14:paraId="63180C86" w14:textId="77777777" w:rsidR="003C704E" w:rsidRPr="00AF0A92" w:rsidRDefault="003C704E" w:rsidP="003C704E"/>
                <w:p w14:paraId="2CA568CB" w14:textId="77777777" w:rsidR="003C704E" w:rsidRPr="00AF0A92" w:rsidRDefault="003C704E" w:rsidP="003C704E"/>
              </w:tc>
            </w:tr>
            <w:tr w:rsidR="003C704E" w14:paraId="445B9DA2" w14:textId="77777777" w:rsidTr="00146F2A">
              <w:trPr>
                <w:trHeight w:val="737"/>
              </w:trPr>
              <w:tc>
                <w:tcPr>
                  <w:tcW w:w="5985" w:type="dxa"/>
                </w:tcPr>
                <w:p w14:paraId="24FA5C21" w14:textId="77777777" w:rsidR="003C704E" w:rsidRPr="00351952" w:rsidRDefault="003C704E" w:rsidP="003C704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16768" behindDoc="0" locked="0" layoutInCell="1" allowOverlap="1" wp14:anchorId="1649D0E3" wp14:editId="5695F230">
                            <wp:simplePos x="0" y="0"/>
                            <wp:positionH relativeFrom="margin">
                              <wp:posOffset>635</wp:posOffset>
                            </wp:positionH>
                            <wp:positionV relativeFrom="margin">
                              <wp:align>center</wp:align>
                            </wp:positionV>
                            <wp:extent cx="2617200" cy="388800"/>
                            <wp:effectExtent l="0" t="0" r="0" b="0"/>
                            <wp:wrapSquare wrapText="bothSides"/>
                            <wp:docPr id="351" name="Gruppieren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616844" cy="388800"/>
                                      <a:chOff x="101" y="0"/>
                                      <a:chExt cx="2859990" cy="42552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89197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5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8361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67394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4" name="Grafik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956491" y="0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2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451092" y="15949"/>
                                        <a:ext cx="408999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95E1D81" id="Gruppieren 351" o:spid="_x0000_s1026" style="position:absolute;margin-left:.05pt;margin-top:0;width:206.1pt;height:30.6pt;z-index:251616768;mso-position-horizontal-relative:margin;mso-position-vertical:center;mso-position-vertical-relative:margin;mso-width-relative:margin;mso-height-relative:margin" coordorigin="1" coordsize="28599,42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">
                            <o:lock v:ext="edit" aspectratio="t"/>
                            <v:shape id="Grafik 5" o:spid="_x0000_s1027" type="#_x0000_t75" style="position:absolute;left:1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">
                              <v:imagedata r:id="rId106" o:title=""/>
                            </v:shape>
                            <v:shape id="Grafik 6" o:spid="_x0000_s1028" type="#_x0000_t75" style="position:absolute;left:4891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">
                              <v:imagedata r:id="rId106" o:title=""/>
                            </v:shape>
                            <v:shape id="Grafik 7" o:spid="_x0000_s1029" type="#_x0000_t75" style="position:absolute;left:9836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OF7yAAAAOEAAAAPAAAAZHJzL2Rvd25yZXYueG1sRI9BawIx&#13;&#10;FITvhf6H8ArearYWRV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DhMOF7yAAAAOEA&#13;&#10;AAAPAAAAAAAAAAAAAAAAAAcCAABkcnMvZG93bnJldi54bWxQSwUGAAAAAAMAAwC3AAAA/AIAAAAA&#13;&#10;">
                              <v:imagedata r:id="rId106" o:title=""/>
                            </v:shape>
                            <v:shape id="Grafik 8" o:spid="_x0000_s1030" type="#_x0000_t75" style="position:absolute;left:14673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">
                              <v:imagedata r:id="rId106" o:title=""/>
                            </v:shape>
                            <v:shape id="Grafik 9" o:spid="_x0000_s1031" type="#_x0000_t75" style="position:absolute;left:19564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TgyAAAAOEAAAAPAAAAZHJzL2Rvd25yZXYueG1sRI9BawIx&#13;&#10;FITvhf6H8ArearZWRF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COfETgyAAAAOEA&#13;&#10;AAAPAAAAAAAAAAAAAAAAAAcCAABkcnMvZG93bnJldi54bWxQSwUGAAAAAAMAAwC3AAAA/AIAAAAA&#13;&#10;">
                              <v:imagedata r:id="rId106" o:title=""/>
                            </v:shape>
                            <v:shape id="Grafik 10" o:spid="_x0000_s1032" type="#_x0000_t75" style="position:absolute;left:24510;top:159;width:4090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">
                              <v:imagedata r:id="rId107" o:title=""/>
                            </v:shape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  <w:p w14:paraId="33AD2A1E" w14:textId="72642841" w:rsidR="003C704E" w:rsidRPr="00AF0A92" w:rsidRDefault="003C704E" w:rsidP="003C704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1535895B" w14:textId="77777777" w:rsidR="003C704E" w:rsidRPr="00351952" w:rsidRDefault="003C704E" w:rsidP="003C704E"/>
                <w:p w14:paraId="41E33456" w14:textId="7749CAB6" w:rsidR="003C704E" w:rsidRPr="00AF0A92" w:rsidRDefault="003C704E" w:rsidP="003C704E"/>
              </w:tc>
            </w:tr>
            <w:tr w:rsidR="003C704E" w14:paraId="3F673B7E" w14:textId="77777777" w:rsidTr="00146F2A">
              <w:trPr>
                <w:trHeight w:val="737"/>
              </w:trPr>
              <w:tc>
                <w:tcPr>
                  <w:tcW w:w="5985" w:type="dxa"/>
                </w:tcPr>
                <w:p w14:paraId="09BB3A41" w14:textId="162D7471" w:rsidR="003C704E" w:rsidRPr="00AF0A92" w:rsidRDefault="00C80E7B" w:rsidP="003C704E">
                  <w:pPr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75136" behindDoc="0" locked="0" layoutInCell="1" allowOverlap="1" wp14:anchorId="6C4DD6D4" wp14:editId="7C079952">
                        <wp:simplePos x="0" y="0"/>
                        <wp:positionH relativeFrom="column">
                          <wp:posOffset>1621790</wp:posOffset>
                        </wp:positionH>
                        <wp:positionV relativeFrom="paragraph">
                          <wp:posOffset>67310</wp:posOffset>
                        </wp:positionV>
                        <wp:extent cx="360000" cy="207016"/>
                        <wp:effectExtent l="0" t="0" r="2540" b="2540"/>
                        <wp:wrapNone/>
                        <wp:docPr id="186" name="Grafik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2070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8512" behindDoc="1" locked="0" layoutInCell="1" allowOverlap="1" wp14:anchorId="4FDB926D" wp14:editId="2F8C8B75">
                        <wp:simplePos x="0" y="0"/>
                        <wp:positionH relativeFrom="column">
                          <wp:posOffset>-1501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6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9536" behindDoc="0" locked="0" layoutInCell="1" allowOverlap="1" wp14:anchorId="120A3F5A" wp14:editId="3DCEDB80">
                        <wp:simplePos x="0" y="0"/>
                        <wp:positionH relativeFrom="column">
                          <wp:posOffset>538714</wp:posOffset>
                        </wp:positionH>
                        <wp:positionV relativeFrom="paragraph">
                          <wp:posOffset>25883</wp:posOffset>
                        </wp:positionV>
                        <wp:extent cx="429694" cy="437552"/>
                        <wp:effectExtent l="0" t="0" r="8890" b="635"/>
                        <wp:wrapNone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50560" behindDoc="0" locked="0" layoutInCell="1" allowOverlap="1" wp14:anchorId="2CA552DE" wp14:editId="43C788BA">
                        <wp:simplePos x="0" y="0"/>
                        <wp:positionH relativeFrom="column">
                          <wp:posOffset>1078827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37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EB68064" w14:textId="4D9DAAE4" w:rsidR="003C704E" w:rsidRPr="00AF0A92" w:rsidRDefault="003C704E" w:rsidP="003C704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6A685FAE" w14:textId="77777777" w:rsidR="003C704E" w:rsidRPr="00AF0A92" w:rsidRDefault="003C704E" w:rsidP="003C704E"/>
                <w:p w14:paraId="412B9105" w14:textId="77777777" w:rsidR="003C704E" w:rsidRPr="00AF0A92" w:rsidRDefault="003C704E" w:rsidP="003C704E"/>
              </w:tc>
            </w:tr>
          </w:tbl>
          <w:p w14:paraId="76621FF8" w14:textId="2F9C2E66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3C704E" w:rsidRPr="00252562" w14:paraId="2288F8F8" w14:textId="77777777" w:rsidTr="005879A7">
        <w:tc>
          <w:tcPr>
            <w:tcW w:w="610" w:type="dxa"/>
          </w:tcPr>
          <w:p w14:paraId="73722EA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753BDF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2" w:type="dxa"/>
            <w:vAlign w:val="center"/>
          </w:tcPr>
          <w:p w14:paraId="7286CDA0" w14:textId="042A847F" w:rsidR="003C704E" w:rsidRDefault="003C704E" w:rsidP="00115A09">
            <w:r>
              <w:t xml:space="preserve">Tara und Jonas legen </w:t>
            </w:r>
            <w:r w:rsidR="00115A09">
              <w:t>jeder eine Zahl</w:t>
            </w:r>
            <w:r>
              <w:t xml:space="preserve">. </w:t>
            </w:r>
          </w:p>
          <w:p w14:paraId="4F0EAA2C" w14:textId="7E00FAB6" w:rsidR="00C80E7B" w:rsidRDefault="003C704E" w:rsidP="00115A09">
            <w:r>
              <w:t xml:space="preserve">Wie viel haben sie zusammen? </w:t>
            </w:r>
          </w:p>
          <w:p w14:paraId="16458BB5" w14:textId="44572D81" w:rsidR="0033091D" w:rsidRDefault="0033091D"/>
          <w:tbl>
            <w:tblPr>
              <w:tblStyle w:val="MSKTabelle"/>
              <w:tblW w:w="7539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  <w:gridCol w:w="1508"/>
              <w:gridCol w:w="1508"/>
              <w:gridCol w:w="1508"/>
              <w:gridCol w:w="1508"/>
            </w:tblGrid>
            <w:tr w:rsidR="0033091D" w:rsidRPr="00D73BE2" w14:paraId="4DA1A432" w14:textId="77777777" w:rsidTr="00B86FD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680"/>
              </w:trPr>
              <w:tc>
                <w:tcPr>
                  <w:tcW w:w="0" w:type="dxa"/>
                  <w:gridSpan w:val="2"/>
                </w:tcPr>
                <w:p w14:paraId="496DD549" w14:textId="329015ED" w:rsidR="0033091D" w:rsidRDefault="0033091D" w:rsidP="0033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Tara</w:t>
                  </w:r>
                </w:p>
              </w:tc>
              <w:tc>
                <w:tcPr>
                  <w:tcW w:w="0" w:type="dxa"/>
                  <w:gridSpan w:val="2"/>
                </w:tcPr>
                <w:p w14:paraId="23355A3A" w14:textId="041E6844" w:rsidR="0033091D" w:rsidRPr="00D73BE2" w:rsidRDefault="0033091D" w:rsidP="0033091D">
                  <w:r>
                    <w:t>Jonas</w:t>
                  </w:r>
                </w:p>
              </w:tc>
              <w:tc>
                <w:tcPr>
                  <w:tcW w:w="0" w:type="dxa"/>
                  <w:tcBorders>
                    <w:bottom w:val="single" w:sz="4" w:space="0" w:color="A6A6A6"/>
                  </w:tcBorders>
                </w:tcPr>
                <w:p w14:paraId="50D31A38" w14:textId="6BE1EF74" w:rsidR="0033091D" w:rsidRPr="00D73BE2" w:rsidRDefault="0033091D" w:rsidP="0033091D">
                  <w:r>
                    <w:t>Zusammen</w:t>
                  </w:r>
                </w:p>
              </w:tc>
            </w:tr>
            <w:tr w:rsidR="003A68C9" w:rsidRPr="00D73BE2" w14:paraId="4D926A29" w14:textId="77777777" w:rsidTr="00B86FDE">
              <w:trPr>
                <w:trHeight w:hRule="exact" w:val="680"/>
              </w:trPr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480894E6" w14:textId="7942BC2D" w:rsidR="00115A09" w:rsidRDefault="00115A09" w:rsidP="00115A09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2544" behindDoc="0" locked="0" layoutInCell="1" allowOverlap="1" wp14:anchorId="318EC40A" wp14:editId="58670B82">
                            <wp:simplePos x="0" y="0"/>
                            <wp:positionH relativeFrom="margin">
                              <wp:posOffset>2274</wp:posOffset>
                            </wp:positionH>
                            <wp:positionV relativeFrom="margin">
                              <wp:posOffset>21126</wp:posOffset>
                            </wp:positionV>
                            <wp:extent cx="923258" cy="379636"/>
                            <wp:effectExtent l="0" t="0" r="4445" b="1905"/>
                            <wp:wrapNone/>
                            <wp:docPr id="364" name="Gruppieren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923258" cy="379636"/>
                                      <a:chOff x="471" y="0"/>
                                      <a:chExt cx="1015961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2" name="Grafik 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1" y="0"/>
                                        <a:ext cx="40863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1" name="Grafik 23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61829" y="22857"/>
                                        <a:ext cx="554603" cy="874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CDF60B" id="Gruppieren 364" o:spid="_x0000_s1026" style="position:absolute;margin-left:.2pt;margin-top:1.65pt;width:72.7pt;height:29.9pt;z-index:251692544;mso-position-horizontal-relative:margin;mso-position-vertical-relative:margin;mso-width-relative:margin;mso-height-relative:margin" coordorigin="4" coordsize="10159,4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">
                            <o:lock v:ext="edit" aspectratio="t"/>
                            <v:shape id="Grafik 22" o:spid="_x0000_s1027" type="#_x0000_t75" style="position:absolute;left:4;width:4087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">
                              <v:imagedata r:id="rId112" o:title=""/>
                            </v:shape>
                            <v:shape id="Grafik 23" o:spid="_x0000_s1028" type="#_x0000_t75" style="position:absolute;left:4618;top:228;width:5546;height: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">
                              <v:imagedata r:id="rId113" o:title=""/>
                              <o:lock v:ext="edit" aspectratio="f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  <w:p w14:paraId="0C45080F" w14:textId="56BAB0BA" w:rsidR="00115A09" w:rsidRDefault="00115A09" w:rsidP="00115A09"/>
                <w:p w14:paraId="4F52EC62" w14:textId="77777777" w:rsidR="00115A09" w:rsidRDefault="00115A09" w:rsidP="00115A09"/>
              </w:tc>
              <w:tc>
                <w:tcPr>
                  <w:tcW w:w="0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9BEE30" w14:textId="77777777" w:rsidR="00115A09" w:rsidRDefault="00115A09" w:rsidP="00115A09">
                  <w:pPr>
                    <w:rPr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left w:val="single" w:sz="4" w:space="0" w:color="A6A6A6"/>
                    <w:right w:val="nil"/>
                  </w:tcBorders>
                </w:tcPr>
                <w:p w14:paraId="3B4349A3" w14:textId="3A49C4B0" w:rsidR="00115A09" w:rsidRDefault="00115A0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698688" behindDoc="0" locked="0" layoutInCell="1" allowOverlap="1" wp14:anchorId="08CFEA2C" wp14:editId="6AC2A7CA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22225</wp:posOffset>
                        </wp:positionV>
                        <wp:extent cx="432000" cy="79200"/>
                        <wp:effectExtent l="0" t="0" r="0" b="0"/>
                        <wp:wrapNone/>
                        <wp:docPr id="243" name="Grafik 2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3" name="Grafik 2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000" cy="7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F6CCA7C" w14:textId="563F13B3" w:rsidR="00115A09" w:rsidRDefault="00115A09" w:rsidP="00115A09"/>
              </w:tc>
              <w:tc>
                <w:tcPr>
                  <w:tcW w:w="0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E31B03" w14:textId="77777777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A0A97A" w14:textId="66A5F634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3A68C9" w:rsidRPr="00D73BE2" w14:paraId="1B788188" w14:textId="77777777" w:rsidTr="00B86FDE">
              <w:trPr>
                <w:trHeight w:hRule="exact" w:val="680"/>
              </w:trPr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04FF939F" w14:textId="6F722CB3" w:rsidR="00115A09" w:rsidRDefault="00F0314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707904" behindDoc="0" locked="0" layoutInCell="1" allowOverlap="1" wp14:anchorId="6F7FF233" wp14:editId="6EDFD5B9">
                        <wp:simplePos x="0" y="0"/>
                        <wp:positionH relativeFrom="column">
                          <wp:posOffset>433775</wp:posOffset>
                        </wp:positionH>
                        <wp:positionV relativeFrom="paragraph">
                          <wp:posOffset>43180</wp:posOffset>
                        </wp:positionV>
                        <wp:extent cx="468000" cy="324520"/>
                        <wp:effectExtent l="0" t="0" r="1905" b="5715"/>
                        <wp:wrapNone/>
                        <wp:docPr id="219" name="Grafik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245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836928" behindDoc="0" locked="0" layoutInCell="1" allowOverlap="1" wp14:anchorId="499C80F9" wp14:editId="6E92B374">
                        <wp:simplePos x="0" y="0"/>
                        <wp:positionH relativeFrom="column">
                          <wp:posOffset>8122</wp:posOffset>
                        </wp:positionH>
                        <wp:positionV relativeFrom="paragraph">
                          <wp:posOffset>31867</wp:posOffset>
                        </wp:positionV>
                        <wp:extent cx="371103" cy="379095"/>
                        <wp:effectExtent l="0" t="0" r="0" b="0"/>
                        <wp:wrapNone/>
                        <wp:docPr id="874196409" name="Grafik 874196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103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BCEDD61" w14:textId="44B189B8" w:rsidR="00115A09" w:rsidRDefault="00115A09" w:rsidP="00115A09"/>
                <w:p w14:paraId="2A0FA8EF" w14:textId="77777777" w:rsidR="00115A09" w:rsidRDefault="00115A09" w:rsidP="00115A09"/>
              </w:tc>
              <w:tc>
                <w:tcPr>
                  <w:tcW w:w="0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A095E2" w14:textId="77777777" w:rsidR="00115A09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left w:val="single" w:sz="4" w:space="0" w:color="A6A6A6"/>
                    <w:right w:val="nil"/>
                  </w:tcBorders>
                </w:tcPr>
                <w:p w14:paraId="35D0925F" w14:textId="64FFFECB" w:rsidR="00115A09" w:rsidRDefault="00F03149" w:rsidP="00115A09"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1710976" behindDoc="0" locked="0" layoutInCell="1" allowOverlap="1" wp14:anchorId="4F06B797" wp14:editId="2653D0D3">
                        <wp:simplePos x="0" y="0"/>
                        <wp:positionH relativeFrom="column">
                          <wp:posOffset>1146175</wp:posOffset>
                        </wp:positionH>
                        <wp:positionV relativeFrom="paragraph">
                          <wp:posOffset>38100</wp:posOffset>
                        </wp:positionV>
                        <wp:extent cx="468000" cy="329601"/>
                        <wp:effectExtent l="0" t="0" r="1905" b="635"/>
                        <wp:wrapNone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296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41024" behindDoc="0" locked="0" layoutInCell="1" allowOverlap="1" wp14:anchorId="0CD9D5D8" wp14:editId="4B2B77B1">
                        <wp:simplePos x="0" y="0"/>
                        <wp:positionH relativeFrom="column">
                          <wp:posOffset>427507</wp:posOffset>
                        </wp:positionH>
                        <wp:positionV relativeFrom="paragraph">
                          <wp:posOffset>981</wp:posOffset>
                        </wp:positionV>
                        <wp:extent cx="429694" cy="437552"/>
                        <wp:effectExtent l="0" t="0" r="8890" b="635"/>
                        <wp:wrapNone/>
                        <wp:docPr id="916592994" name="Grafik 9165929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38976" behindDoc="0" locked="0" layoutInCell="1" allowOverlap="1" wp14:anchorId="559F1E9B" wp14:editId="33625F5C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1905</wp:posOffset>
                        </wp:positionV>
                        <wp:extent cx="429694" cy="437552"/>
                        <wp:effectExtent l="0" t="0" r="8890" b="635"/>
                        <wp:wrapNone/>
                        <wp:docPr id="568517591" name="Grafik 5685175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D8C0D2C" w14:textId="4C1E004C" w:rsidR="00115A09" w:rsidRDefault="00115A09" w:rsidP="00115A09"/>
              </w:tc>
              <w:tc>
                <w:tcPr>
                  <w:tcW w:w="0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61B8C545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E20F7A" w14:textId="2E8FE7B5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3A68C9" w:rsidRPr="00D73BE2" w14:paraId="2AF1EE49" w14:textId="77777777" w:rsidTr="00B86FDE">
              <w:trPr>
                <w:trHeight w:hRule="exact" w:val="680"/>
              </w:trPr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790DF972" w14:textId="0D44CFD6" w:rsidR="00115A09" w:rsidRDefault="00115A0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708928" behindDoc="0" locked="0" layoutInCell="1" allowOverlap="1" wp14:anchorId="576FFA5B" wp14:editId="37A15F7B">
                        <wp:simplePos x="0" y="0"/>
                        <wp:positionH relativeFrom="column">
                          <wp:posOffset>1200785</wp:posOffset>
                        </wp:positionH>
                        <wp:positionV relativeFrom="paragraph">
                          <wp:posOffset>49530</wp:posOffset>
                        </wp:positionV>
                        <wp:extent cx="468000" cy="323911"/>
                        <wp:effectExtent l="0" t="0" r="1905" b="6350"/>
                        <wp:wrapNone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2391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5616" behindDoc="0" locked="0" layoutInCell="1" allowOverlap="1" wp14:anchorId="559AA020" wp14:editId="13C08D1D">
                        <wp:simplePos x="0" y="0"/>
                        <wp:positionH relativeFrom="column">
                          <wp:posOffset>1796</wp:posOffset>
                        </wp:positionH>
                        <wp:positionV relativeFrom="paragraph">
                          <wp:posOffset>19050</wp:posOffset>
                        </wp:positionV>
                        <wp:extent cx="371346" cy="379636"/>
                        <wp:effectExtent l="0" t="0" r="0" b="1905"/>
                        <wp:wrapNone/>
                        <wp:docPr id="255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5" name="Grafik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6640" behindDoc="0" locked="0" layoutInCell="1" allowOverlap="1" wp14:anchorId="0FF533F8" wp14:editId="5CF25EEF">
                        <wp:simplePos x="0" y="0"/>
                        <wp:positionH relativeFrom="column">
                          <wp:posOffset>401299</wp:posOffset>
                        </wp:positionH>
                        <wp:positionV relativeFrom="paragraph">
                          <wp:posOffset>19050</wp:posOffset>
                        </wp:positionV>
                        <wp:extent cx="371346" cy="379636"/>
                        <wp:effectExtent l="0" t="0" r="0" b="1905"/>
                        <wp:wrapNone/>
                        <wp:docPr id="257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7" name="Grafik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7664" behindDoc="0" locked="0" layoutInCell="1" allowOverlap="1" wp14:anchorId="469E7442" wp14:editId="5930E904">
                        <wp:simplePos x="0" y="0"/>
                        <wp:positionH relativeFrom="column">
                          <wp:posOffset>800804</wp:posOffset>
                        </wp:positionH>
                        <wp:positionV relativeFrom="paragraph">
                          <wp:posOffset>19050</wp:posOffset>
                        </wp:positionV>
                        <wp:extent cx="371346" cy="379636"/>
                        <wp:effectExtent l="0" t="0" r="0" b="1905"/>
                        <wp:wrapNone/>
                        <wp:docPr id="254" name="Grafi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Grafik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8278FB7" w14:textId="3ACE093A" w:rsidR="00115A09" w:rsidRDefault="00115A09" w:rsidP="00115A09"/>
                <w:p w14:paraId="10C1185B" w14:textId="77777777" w:rsidR="00115A09" w:rsidRDefault="00115A09" w:rsidP="00115A09"/>
              </w:tc>
              <w:tc>
                <w:tcPr>
                  <w:tcW w:w="0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FD676CC" w14:textId="77777777" w:rsidR="00115A09" w:rsidRDefault="00115A09" w:rsidP="00115A09">
                  <w:pPr>
                    <w:tabs>
                      <w:tab w:val="right" w:pos="2820"/>
                    </w:tabs>
                    <w:rPr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left w:val="single" w:sz="4" w:space="0" w:color="A6A6A6"/>
                    <w:right w:val="nil"/>
                  </w:tcBorders>
                </w:tcPr>
                <w:p w14:paraId="5AD0095D" w14:textId="6BA2F0E2" w:rsidR="00115A09" w:rsidRDefault="0033091D" w:rsidP="00115A09">
                  <w:pPr>
                    <w:tabs>
                      <w:tab w:val="right" w:pos="2820"/>
                    </w:tabs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2000" behindDoc="0" locked="0" layoutInCell="1" allowOverlap="1" wp14:anchorId="0866F7B5" wp14:editId="0301C480">
                        <wp:simplePos x="0" y="0"/>
                        <wp:positionH relativeFrom="column">
                          <wp:posOffset>1221740</wp:posOffset>
                        </wp:positionH>
                        <wp:positionV relativeFrom="paragraph">
                          <wp:posOffset>49530</wp:posOffset>
                        </wp:positionV>
                        <wp:extent cx="468000" cy="387603"/>
                        <wp:effectExtent l="0" t="0" r="1905" b="6350"/>
                        <wp:wrapNone/>
                        <wp:docPr id="304" name="Grafik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000" cy="38760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15A09">
                    <w:rPr>
                      <w:noProof/>
                    </w:rPr>
                    <w:drawing>
                      <wp:anchor distT="0" distB="0" distL="114300" distR="114300" simplePos="0" relativeHeight="251704832" behindDoc="0" locked="0" layoutInCell="1" allowOverlap="1" wp14:anchorId="29EB4D62" wp14:editId="153C495D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18415</wp:posOffset>
                        </wp:positionV>
                        <wp:extent cx="371346" cy="379636"/>
                        <wp:effectExtent l="0" t="0" r="0" b="1905"/>
                        <wp:wrapNone/>
                        <wp:docPr id="13940" name="Grafik 139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0" name="Grafik 139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rPr>
                      <w:noProof/>
                    </w:rPr>
                    <w:drawing>
                      <wp:anchor distT="0" distB="0" distL="114300" distR="114300" simplePos="0" relativeHeight="251705856" behindDoc="0" locked="0" layoutInCell="1" allowOverlap="1" wp14:anchorId="2832E6A1" wp14:editId="44D72BA2">
                        <wp:simplePos x="0" y="0"/>
                        <wp:positionH relativeFrom="column">
                          <wp:posOffset>407670</wp:posOffset>
                        </wp:positionH>
                        <wp:positionV relativeFrom="paragraph">
                          <wp:posOffset>18415</wp:posOffset>
                        </wp:positionV>
                        <wp:extent cx="371346" cy="379636"/>
                        <wp:effectExtent l="0" t="0" r="0" b="1905"/>
                        <wp:wrapNone/>
                        <wp:docPr id="13941" name="Grafik 139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1" name="Grafik 139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rPr>
                      <w:noProof/>
                    </w:rPr>
                    <w:drawing>
                      <wp:anchor distT="0" distB="0" distL="114300" distR="114300" simplePos="0" relativeHeight="251706880" behindDoc="0" locked="0" layoutInCell="1" allowOverlap="1" wp14:anchorId="4A047AF9" wp14:editId="0DB1BE32">
                        <wp:simplePos x="0" y="0"/>
                        <wp:positionH relativeFrom="column">
                          <wp:posOffset>814705</wp:posOffset>
                        </wp:positionH>
                        <wp:positionV relativeFrom="paragraph">
                          <wp:posOffset>18415</wp:posOffset>
                        </wp:positionV>
                        <wp:extent cx="371346" cy="379636"/>
                        <wp:effectExtent l="0" t="0" r="0" b="1905"/>
                        <wp:wrapNone/>
                        <wp:docPr id="13942" name="Grafik 139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2" name="Grafik 139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tab/>
                  </w:r>
                </w:p>
                <w:p w14:paraId="7A04185D" w14:textId="77777777" w:rsidR="00115A09" w:rsidRDefault="00115A09" w:rsidP="00115A09"/>
              </w:tc>
              <w:tc>
                <w:tcPr>
                  <w:tcW w:w="0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3359ED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790FD" w14:textId="0874E2F4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1E4F3F16" w14:textId="77777777" w:rsidR="003C704E" w:rsidRPr="00CE7DCF" w:rsidRDefault="003C704E" w:rsidP="00115A09">
            <w:r>
              <w:t xml:space="preserve"> </w:t>
            </w:r>
          </w:p>
        </w:tc>
        <w:tc>
          <w:tcPr>
            <w:tcW w:w="424" w:type="dxa"/>
            <w:vAlign w:val="bottom"/>
          </w:tcPr>
          <w:p w14:paraId="6133FD4A" w14:textId="5AE25E79" w:rsidR="003C704E" w:rsidRPr="00CE7DCF" w:rsidRDefault="00AD1C39" w:rsidP="003C704E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0912" behindDoc="0" locked="0" layoutInCell="1" allowOverlap="1" wp14:anchorId="57EDDC79" wp14:editId="4DC4E4A9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-2392045</wp:posOffset>
                  </wp:positionV>
                  <wp:extent cx="222885" cy="700405"/>
                  <wp:effectExtent l="0" t="0" r="5715" b="0"/>
                  <wp:wrapNone/>
                  <wp:docPr id="836392236" name="Grafik 83639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6F2A" w14:paraId="7A290368" w14:textId="77777777" w:rsidTr="005879A7">
        <w:tc>
          <w:tcPr>
            <w:tcW w:w="610" w:type="dxa"/>
          </w:tcPr>
          <w:p w14:paraId="032B937E" w14:textId="45E0C3D4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39C5F3DC" w14:textId="3799EDED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Zahlen bündeln und entbündeln</w:t>
            </w:r>
          </w:p>
        </w:tc>
      </w:tr>
      <w:tr w:rsidR="003C704E" w:rsidRPr="00252562" w14:paraId="568456ED" w14:textId="77777777" w:rsidTr="005879A7">
        <w:tc>
          <w:tcPr>
            <w:tcW w:w="610" w:type="dxa"/>
          </w:tcPr>
          <w:p w14:paraId="6BBBA8EA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4C0E59" w14:textId="77777777" w:rsidR="003C704E" w:rsidRPr="00B74344" w:rsidRDefault="003C704E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15CF3132" w14:textId="77777777" w:rsidR="003C704E" w:rsidRDefault="003C704E" w:rsidP="003C704E">
            <w:pPr>
              <w:spacing w:line="240" w:lineRule="auto"/>
            </w:pPr>
            <w:r w:rsidRPr="002C381B">
              <w:t>Trage in die Stellentafel ein und schreibe die Zahl auf.</w:t>
            </w:r>
          </w:p>
          <w:p w14:paraId="489EFBDE" w14:textId="303731B5" w:rsidR="003C704E" w:rsidRDefault="003C704E" w:rsidP="003C704E">
            <w:pPr>
              <w:spacing w:line="240" w:lineRule="auto"/>
            </w:pPr>
          </w:p>
          <w:tbl>
            <w:tblPr>
              <w:tblStyle w:val="MSKTabelle"/>
              <w:tblW w:w="7258" w:type="dxa"/>
              <w:tblLayout w:type="fixed"/>
              <w:tblLook w:val="04A0" w:firstRow="1" w:lastRow="0" w:firstColumn="1" w:lastColumn="0" w:noHBand="0" w:noVBand="1"/>
            </w:tblPr>
            <w:tblGrid>
              <w:gridCol w:w="4275"/>
              <w:gridCol w:w="1777"/>
              <w:gridCol w:w="1206"/>
            </w:tblGrid>
            <w:tr w:rsidR="003C704E" w14:paraId="73D70E02" w14:textId="77777777" w:rsidTr="003F723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275" w:type="dxa"/>
                </w:tcPr>
                <w:p w14:paraId="1631500A" w14:textId="69122F07" w:rsidR="003C704E" w:rsidRPr="0053695B" w:rsidRDefault="003C704E" w:rsidP="00014A1F">
                  <w:pPr>
                    <w:jc w:val="left"/>
                  </w:pPr>
                </w:p>
              </w:tc>
              <w:tc>
                <w:tcPr>
                  <w:tcW w:w="1777" w:type="dxa"/>
                </w:tcPr>
                <w:p w14:paraId="7CD841AE" w14:textId="77777777" w:rsidR="003C704E" w:rsidRPr="0053695B" w:rsidRDefault="003C704E" w:rsidP="003F7237">
                  <w:r>
                    <w:t>Stellentafel</w:t>
                  </w:r>
                </w:p>
              </w:tc>
              <w:tc>
                <w:tcPr>
                  <w:tcW w:w="1206" w:type="dxa"/>
                </w:tcPr>
                <w:p w14:paraId="0F5CBD4E" w14:textId="77777777" w:rsidR="003C704E" w:rsidRPr="0053695B" w:rsidRDefault="003C704E" w:rsidP="003F7237">
                  <w:r>
                    <w:t>Zahl</w:t>
                  </w:r>
                </w:p>
              </w:tc>
            </w:tr>
            <w:tr w:rsidR="00C069FF" w14:paraId="265845DB" w14:textId="77777777" w:rsidTr="00BC4F1A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1F9DBEA7" w14:textId="0D06E326" w:rsidR="00C069FF" w:rsidRDefault="00C069FF" w:rsidP="00BC4F1A">
                  <w:r>
                    <w:t>3 Tausender, 1 Zehner, 10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1E9E2BC6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0D6BB837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7886D2BF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674FCF23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7BCA6553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9E1ACFB" w14:textId="77777777" w:rsidTr="007A1C42">
                    <w:tc>
                      <w:tcPr>
                        <w:tcW w:w="367" w:type="dxa"/>
                      </w:tcPr>
                      <w:p w14:paraId="3501FFE8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8C32AD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2505A57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3FA6B7B0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4637685D" w14:textId="77777777" w:rsidR="00C069FF" w:rsidRDefault="00C069FF" w:rsidP="00C069FF"/>
              </w:tc>
              <w:tc>
                <w:tcPr>
                  <w:tcW w:w="1206" w:type="dxa"/>
                  <w:vAlign w:val="center"/>
                </w:tcPr>
                <w:p w14:paraId="0DB9A76A" w14:textId="77777777" w:rsidR="00C069FF" w:rsidRPr="0035610D" w:rsidRDefault="00C069FF" w:rsidP="00C069FF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  <w:tr w:rsidR="00C069FF" w14:paraId="00FBAF04" w14:textId="77777777" w:rsidTr="00BC4F1A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3EBFBDB4" w14:textId="5C44D4C9" w:rsidR="00C069FF" w:rsidRDefault="00C069FF" w:rsidP="00BC4F1A">
                  <w:r>
                    <w:t>20 Hunderter, 4 Zehner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7761E75E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61B6156A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216063A5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09DB6625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0EA4B92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A93C0E9" w14:textId="77777777" w:rsidTr="007A1C42">
                    <w:tc>
                      <w:tcPr>
                        <w:tcW w:w="367" w:type="dxa"/>
                      </w:tcPr>
                      <w:p w14:paraId="01F5FE5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52BB09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82362CA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0918B24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41A7D78" w14:textId="77777777" w:rsidR="00C069FF" w:rsidRDefault="00C069FF" w:rsidP="00C069FF"/>
              </w:tc>
              <w:tc>
                <w:tcPr>
                  <w:tcW w:w="1206" w:type="dxa"/>
                  <w:vAlign w:val="center"/>
                </w:tcPr>
                <w:p w14:paraId="1EB42BA9" w14:textId="77777777" w:rsidR="00C069FF" w:rsidRPr="005B33E7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C069FF" w14:paraId="2756BDE2" w14:textId="77777777" w:rsidTr="00BC4F1A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5275DDE8" w14:textId="77777777" w:rsidR="00C069FF" w:rsidRPr="009A1702" w:rsidRDefault="00C069FF" w:rsidP="00BC4F1A">
                  <w:r>
                    <w:t>6 Tausender, 2 Hunderter, 42 Zehner, 5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6EE87039" w14:textId="77777777" w:rsidTr="007A1C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hideMark/>
                      </w:tcPr>
                      <w:p w14:paraId="115CACE0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hideMark/>
                      </w:tcPr>
                      <w:p w14:paraId="2B60B52A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3812D10B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hideMark/>
                      </w:tcPr>
                      <w:p w14:paraId="44EA6318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5164557" w14:textId="77777777" w:rsidTr="007A1C42">
                    <w:tc>
                      <w:tcPr>
                        <w:tcW w:w="367" w:type="dxa"/>
                      </w:tcPr>
                      <w:p w14:paraId="6626391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369D17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D96C54F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C1C4F2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7505AC04" w14:textId="77777777" w:rsidR="00C069FF" w:rsidRDefault="00C069FF" w:rsidP="00C069FF"/>
              </w:tc>
              <w:tc>
                <w:tcPr>
                  <w:tcW w:w="1206" w:type="dxa"/>
                  <w:vAlign w:val="center"/>
                </w:tcPr>
                <w:p w14:paraId="58CF64B1" w14:textId="77777777" w:rsidR="00C069FF" w:rsidRPr="00585F0D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</w:tbl>
          <w:p w14:paraId="45BF49F0" w14:textId="77777777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D61806" w:rsidRPr="00252562" w14:paraId="622644A6" w14:textId="4B88862D" w:rsidTr="005879A7">
        <w:tc>
          <w:tcPr>
            <w:tcW w:w="610" w:type="dxa"/>
          </w:tcPr>
          <w:p w14:paraId="2E079AAA" w14:textId="77777777" w:rsidR="00D61806" w:rsidRPr="00252562" w:rsidRDefault="00D61806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4C53A0E" w14:textId="77777777" w:rsidR="00D61806" w:rsidRPr="00B74344" w:rsidRDefault="00D61806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4" w:type="dxa"/>
          </w:tcPr>
          <w:p w14:paraId="4D51242B" w14:textId="6E26D818" w:rsidR="00D61806" w:rsidRDefault="00D61806" w:rsidP="003C704E">
            <w:pPr>
              <w:tabs>
                <w:tab w:val="left" w:pos="6613"/>
              </w:tabs>
              <w:spacing w:line="240" w:lineRule="auto"/>
            </w:pPr>
            <w:r w:rsidRPr="00D521C6">
              <w:t>Erkläre deine Lösung zur letzten Aufgabe (6</w:t>
            </w:r>
            <w:r w:rsidR="00140364">
              <w:t xml:space="preserve"> </w:t>
            </w:r>
            <w:r w:rsidRPr="00D521C6">
              <w:t>T, 2</w:t>
            </w:r>
            <w:r w:rsidR="00140364">
              <w:t xml:space="preserve"> </w:t>
            </w:r>
            <w:r w:rsidRPr="00D521C6">
              <w:t>H, 42 Z, 5 E):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329"/>
            </w:tblGrid>
            <w:tr w:rsidR="00D61806" w14:paraId="46B73BA3" w14:textId="77777777" w:rsidTr="00B86FDE">
              <w:tc>
                <w:tcPr>
                  <w:tcW w:w="7329" w:type="dxa"/>
                </w:tcPr>
                <w:p w14:paraId="523B3209" w14:textId="74004301" w:rsidR="00D61806" w:rsidRDefault="00D61806" w:rsidP="003C704E"/>
                <w:p w14:paraId="1CA01350" w14:textId="77777777" w:rsidR="00D61806" w:rsidRDefault="00D61806" w:rsidP="003C704E"/>
                <w:p w14:paraId="4A234913" w14:textId="43FB595D" w:rsidR="00D61806" w:rsidRDefault="00D61806" w:rsidP="003C704E"/>
              </w:tc>
            </w:tr>
          </w:tbl>
          <w:p w14:paraId="74AB13DF" w14:textId="77777777" w:rsidR="00D61806" w:rsidRPr="00CE7DCF" w:rsidRDefault="00D61806" w:rsidP="003C704E"/>
        </w:tc>
        <w:tc>
          <w:tcPr>
            <w:tcW w:w="425" w:type="dxa"/>
            <w:vAlign w:val="bottom"/>
          </w:tcPr>
          <w:p w14:paraId="4F904476" w14:textId="5559DE83" w:rsidR="00D61806" w:rsidRPr="00D521C6" w:rsidRDefault="00D61806" w:rsidP="005879A7">
            <w:pPr>
              <w:tabs>
                <w:tab w:val="left" w:pos="6613"/>
              </w:tabs>
              <w:spacing w:line="240" w:lineRule="auto"/>
              <w:jc w:val="right"/>
            </w:pPr>
          </w:p>
        </w:tc>
      </w:tr>
    </w:tbl>
    <w:p w14:paraId="313D6C3B" w14:textId="73BA22ED" w:rsidR="003C704E" w:rsidRDefault="00B1171C">
      <w:pPr>
        <w:sectPr w:rsidR="003C704E" w:rsidSect="004E789A">
          <w:headerReference w:type="default" r:id="rId119"/>
          <w:headerReference w:type="first" r:id="rId12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  <w:r>
        <w:rPr>
          <w:noProof/>
          <w:sz w:val="18"/>
          <w:szCs w:val="18"/>
        </w:rPr>
        <w:drawing>
          <wp:anchor distT="0" distB="0" distL="114300" distR="114300" simplePos="0" relativeHeight="251752960" behindDoc="0" locked="0" layoutInCell="1" allowOverlap="1" wp14:anchorId="6EDBD44C" wp14:editId="53E8702E">
            <wp:simplePos x="0" y="0"/>
            <wp:positionH relativeFrom="column">
              <wp:posOffset>5599430</wp:posOffset>
            </wp:positionH>
            <wp:positionV relativeFrom="paragraph">
              <wp:posOffset>-1106170</wp:posOffset>
            </wp:positionV>
            <wp:extent cx="222885" cy="700405"/>
            <wp:effectExtent l="0" t="0" r="5715" b="0"/>
            <wp:wrapNone/>
            <wp:docPr id="1592828991" name="Grafik 159282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ilies.ep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8"/>
      </w:tblGrid>
      <w:tr w:rsidR="00B74344" w14:paraId="109ABB8A" w14:textId="77777777" w:rsidTr="007A1C42">
        <w:tc>
          <w:tcPr>
            <w:tcW w:w="610" w:type="dxa"/>
          </w:tcPr>
          <w:p w14:paraId="3D03EBB6" w14:textId="77777777" w:rsidR="00B74344" w:rsidRDefault="00B74344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3"/>
          </w:tcPr>
          <w:p w14:paraId="5A768A0B" w14:textId="00864857" w:rsidR="00B74344" w:rsidRPr="001C0C6A" w:rsidRDefault="00B74344" w:rsidP="007A1C42">
            <w:pPr>
              <w:pStyle w:val="berschrift1"/>
            </w:pPr>
            <w:r w:rsidRPr="00B74344">
              <w:t>Ich kann bündeln und entbündeln</w:t>
            </w:r>
          </w:p>
        </w:tc>
      </w:tr>
      <w:tr w:rsidR="00B74344" w14:paraId="4E430A54" w14:textId="77777777" w:rsidTr="007A1C42">
        <w:tc>
          <w:tcPr>
            <w:tcW w:w="610" w:type="dxa"/>
          </w:tcPr>
          <w:p w14:paraId="1B19540F" w14:textId="77777777" w:rsidR="00B74344" w:rsidRPr="00B74344" w:rsidRDefault="00B74344" w:rsidP="00B74344">
            <w:pPr>
              <w:pStyle w:val="berschrift2"/>
            </w:pPr>
            <w:r w:rsidRPr="00B74344">
              <w:t>1</w:t>
            </w:r>
          </w:p>
        </w:tc>
        <w:tc>
          <w:tcPr>
            <w:tcW w:w="8461" w:type="dxa"/>
            <w:gridSpan w:val="3"/>
          </w:tcPr>
          <w:p w14:paraId="35BA7C65" w14:textId="40D3E3A9" w:rsidR="00B74344" w:rsidRPr="00B74344" w:rsidRDefault="00B74344" w:rsidP="00B74344">
            <w:pPr>
              <w:pStyle w:val="berschrift2"/>
            </w:pPr>
            <w:r w:rsidRPr="00B74344">
              <w:t>Würfelmaterial bündeln und entbündeln</w:t>
            </w:r>
          </w:p>
        </w:tc>
      </w:tr>
      <w:tr w:rsidR="00B74344" w14:paraId="3F4B2AF2" w14:textId="77777777" w:rsidTr="007A1C42">
        <w:tc>
          <w:tcPr>
            <w:tcW w:w="610" w:type="dxa"/>
          </w:tcPr>
          <w:p w14:paraId="595551C1" w14:textId="4C25211A" w:rsidR="00B74344" w:rsidRPr="00B74344" w:rsidRDefault="00B74344" w:rsidP="00B74344">
            <w:pPr>
              <w:pStyle w:val="berschrift3"/>
            </w:pPr>
            <w:r>
              <w:t>1.1</w:t>
            </w:r>
          </w:p>
        </w:tc>
        <w:tc>
          <w:tcPr>
            <w:tcW w:w="8461" w:type="dxa"/>
            <w:gridSpan w:val="3"/>
          </w:tcPr>
          <w:p w14:paraId="392E4649" w14:textId="7B2BB428" w:rsidR="00B74344" w:rsidRPr="00B74344" w:rsidRDefault="00B74344" w:rsidP="00B74344">
            <w:pPr>
              <w:pStyle w:val="berschrift3"/>
            </w:pPr>
            <w:r>
              <w:t>Wie viele?</w:t>
            </w:r>
          </w:p>
        </w:tc>
      </w:tr>
      <w:tr w:rsidR="00643F9F" w14:paraId="7B73E87A" w14:textId="77777777" w:rsidTr="009D3469">
        <w:trPr>
          <w:trHeight w:val="1495"/>
        </w:trPr>
        <w:tc>
          <w:tcPr>
            <w:tcW w:w="610" w:type="dxa"/>
          </w:tcPr>
          <w:p w14:paraId="18529EB6" w14:textId="77777777" w:rsidR="00643F9F" w:rsidRDefault="00643F9F" w:rsidP="00643F9F">
            <w:pPr>
              <w:spacing w:line="240" w:lineRule="atLeast"/>
            </w:pPr>
            <w:bookmarkStart w:id="1" w:name="_Hlk120184449"/>
            <w:r>
              <w:rPr>
                <w:noProof/>
              </w:rPr>
              <w:drawing>
                <wp:inline distT="0" distB="0" distL="0" distR="0" wp14:anchorId="1212E17F" wp14:editId="678E6502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465DF815" w:rsidR="00643F9F" w:rsidRPr="007A149C" w:rsidRDefault="00643F9F" w:rsidP="00643F9F">
            <w:pPr>
              <w:pStyle w:val="Nummerierung"/>
            </w:pPr>
            <w:r w:rsidRPr="007A149C">
              <w:t>a)</w:t>
            </w:r>
          </w:p>
        </w:tc>
        <w:tc>
          <w:tcPr>
            <w:tcW w:w="8036" w:type="dxa"/>
            <w:gridSpan w:val="2"/>
          </w:tcPr>
          <w:p w14:paraId="4BCA007E" w14:textId="5CE69FC2" w:rsidR="001B547C" w:rsidRDefault="001B547C" w:rsidP="00643F9F">
            <w:pPr>
              <w:spacing w:line="240" w:lineRule="auto"/>
            </w:pPr>
            <w:r>
              <w:t>Jonas schreibt zu</w:t>
            </w:r>
            <w:r w:rsidR="00CB38B1">
              <w:t xml:space="preserve"> diese</w:t>
            </w:r>
            <w:r>
              <w:t xml:space="preserve">m Bild </w:t>
            </w:r>
            <w:r w:rsidR="00CB38B1">
              <w:t xml:space="preserve">die Zahl 2515, </w:t>
            </w:r>
            <w:r w:rsidR="003518F2">
              <w:t xml:space="preserve">aber Tara </w:t>
            </w:r>
            <w:r w:rsidR="00F91536">
              <w:t>findet einen Fehler</w:t>
            </w:r>
            <w:r w:rsidR="00DD37C2">
              <w:t>.</w:t>
            </w:r>
            <w:r w:rsidR="005D3530">
              <w:br/>
            </w:r>
          </w:p>
          <w:p w14:paraId="6904E28B" w14:textId="08CB4A6C" w:rsidR="002E55B9" w:rsidRDefault="00BB588F" w:rsidP="00643F9F">
            <w:pPr>
              <w:spacing w:line="24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6CD86040" wp14:editId="2CA59694">
                      <wp:simplePos x="0" y="0"/>
                      <wp:positionH relativeFrom="column">
                        <wp:posOffset>1480683</wp:posOffset>
                      </wp:positionH>
                      <wp:positionV relativeFrom="paragraph">
                        <wp:posOffset>239372</wp:posOffset>
                      </wp:positionV>
                      <wp:extent cx="635635" cy="722630"/>
                      <wp:effectExtent l="0" t="0" r="0" b="127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3563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09931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315E7" w14:textId="77777777" w:rsidR="00CB38B1" w:rsidRPr="008D5126" w:rsidRDefault="00CB38B1" w:rsidP="00CB38B1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D86040" id="Gruppieren 20" o:spid="_x0000_s1084" style="position:absolute;margin-left:116.6pt;margin-top:18.85pt;width:50.05pt;height:56.9pt;flip:x;z-index:251784704;mso-width-relative:margin;mso-height-relative:margin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">
                      <v:shape id="Grafik 4" o:spid="_x0000_s108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">
                        <v:imagedata r:id="rId122" o:title="" chromakey="white"/>
                      </v:shape>
                      <v:shape id="_x0000_s1086" type="#_x0000_t202" style="position:absolute;left:109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315E7" w14:textId="77777777" w:rsidR="00CB38B1" w:rsidRPr="008D5126" w:rsidRDefault="00CB38B1" w:rsidP="00CB38B1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D353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7616" behindDoc="0" locked="0" layoutInCell="1" allowOverlap="1" wp14:anchorId="2F9778EC" wp14:editId="664189A1">
                      <wp:simplePos x="0" y="0"/>
                      <wp:positionH relativeFrom="column">
                        <wp:posOffset>2981492</wp:posOffset>
                      </wp:positionH>
                      <wp:positionV relativeFrom="paragraph">
                        <wp:posOffset>239874</wp:posOffset>
                      </wp:positionV>
                      <wp:extent cx="2082800" cy="635480"/>
                      <wp:effectExtent l="0" t="0" r="0" b="0"/>
                      <wp:wrapNone/>
                      <wp:docPr id="140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2800" cy="635480"/>
                                <a:chOff x="218591" y="220530"/>
                                <a:chExt cx="2083919" cy="63735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324" name="Rechteckige Legende 324"/>
                              <wps:cNvSpPr/>
                              <wps:spPr>
                                <a:xfrm>
                                  <a:off x="218591" y="220530"/>
                                  <a:ext cx="1265683" cy="505487"/>
                                </a:xfrm>
                                <a:prstGeom prst="wedgeRoundRectCallout">
                                  <a:avLst>
                                    <a:gd name="adj1" fmla="val 59201"/>
                                    <a:gd name="adj2" fmla="val 4318"/>
                                    <a:gd name="adj3" fmla="val 16667"/>
                                  </a:avLst>
                                </a:prstGeom>
                                <a:ln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BAB40D" w14:textId="45A71C74" w:rsidR="001E7D7B" w:rsidRPr="005D3530" w:rsidRDefault="003518F2" w:rsidP="00BB588F">
                                    <w:pPr>
                                      <w:pStyle w:val="SprechbaseBeschreibung"/>
                                    </w:pPr>
                                    <w:r w:rsidRPr="005D3530">
                                      <w:t>Aber das sind zu viele Einer!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36000" rIns="9144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Textfeld 32"/>
                              <wps:cNvSpPr txBox="1"/>
                              <wps:spPr>
                                <a:xfrm>
                                  <a:off x="1731010" y="629285"/>
                                  <a:ext cx="5715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9298F2" w14:textId="77777777" w:rsidR="001E7D7B" w:rsidRDefault="001E7D7B" w:rsidP="002E55B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9778EC" id="_x0000_s1087" style="position:absolute;margin-left:234.75pt;margin-top:18.9pt;width:164pt;height:50.05pt;z-index:251567616;mso-width-relative:margin;mso-height-relative:margin" coordorigin="2185,2205" coordsize="20839,63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">
                      <v:shape id="_x0000_s1088" type="#_x0000_t62" style="position:absolute;left:2185;top:2205;width:12657;height:50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" adj="23587,11733" fillcolor="white [3201]" strokecolor="#737373 [3206]" strokeweight="1pt">
                        <v:textbox inset=",1mm,,2mm">
                          <w:txbxContent>
                            <w:p w14:paraId="68BAB40D" w14:textId="45A71C74" w:rsidR="001E7D7B" w:rsidRPr="005D3530" w:rsidRDefault="003518F2" w:rsidP="00BB588F">
                              <w:pPr>
                                <w:pStyle w:val="SprechbaseBeschreibung"/>
                              </w:pPr>
                              <w:r w:rsidRPr="005D3530">
                                <w:t>Aber das sind zu viele Einer!</w:t>
                              </w:r>
                            </w:p>
                          </w:txbxContent>
                        </v:textbox>
                      </v:shape>
                      <v:shape id="Textfeld 32" o:spid="_x0000_s1089" type="#_x0000_t202" style="position:absolute;left:17310;top:6292;width:5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" filled="f" stroked="f">
                        <v:textbox inset="1mm,0,1mm,0">
                          <w:txbxContent>
                            <w:p w14:paraId="049298F2" w14:textId="77777777" w:rsidR="001E7D7B" w:rsidRDefault="001E7D7B" w:rsidP="002E55B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B38B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6752" behindDoc="0" locked="0" layoutInCell="1" allowOverlap="1" wp14:anchorId="531E31C0" wp14:editId="13CFF98F">
                      <wp:simplePos x="0" y="0"/>
                      <wp:positionH relativeFrom="column">
                        <wp:posOffset>4242739</wp:posOffset>
                      </wp:positionH>
                      <wp:positionV relativeFrom="paragraph">
                        <wp:posOffset>103801</wp:posOffset>
                      </wp:positionV>
                      <wp:extent cx="547370" cy="694698"/>
                      <wp:effectExtent l="0" t="0" r="0" b="3810"/>
                      <wp:wrapNone/>
                      <wp:docPr id="133264749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026383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46983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B7C9AA" w14:textId="77777777" w:rsidR="00CB38B1" w:rsidRPr="008D5126" w:rsidRDefault="00CB38B1" w:rsidP="00CB38B1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E31C0" id="_x0000_s1090" style="position:absolute;margin-left:334.05pt;margin-top:8.15pt;width:43.1pt;height:54.7pt;z-index:25178675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">
                      <v:shape id="Grafik 10" o:spid="_x0000_s109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">
                        <v:imagedata r:id="rId45" o:title="" chromakey="white"/>
                      </v:shape>
                      <v:shape id="_x0000_s109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EB7C9AA" w14:textId="77777777" w:rsidR="00CB38B1" w:rsidRPr="008D5126" w:rsidRDefault="00CB38B1" w:rsidP="00CB38B1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5A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63A7182D" wp14:editId="5145DC4B">
                      <wp:simplePos x="0" y="0"/>
                      <wp:positionH relativeFrom="column">
                        <wp:posOffset>1651717</wp:posOffset>
                      </wp:positionH>
                      <wp:positionV relativeFrom="paragraph">
                        <wp:posOffset>33573</wp:posOffset>
                      </wp:positionV>
                      <wp:extent cx="636712" cy="362779"/>
                      <wp:effectExtent l="0" t="0" r="0" b="0"/>
                      <wp:wrapNone/>
                      <wp:docPr id="1424370464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712" cy="3627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418C62" w14:textId="407ED2D8" w:rsidR="00075A3F" w:rsidRPr="00075A3F" w:rsidRDefault="00075A3F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075A3F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2515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7182D" id="Textfeld 5" o:spid="_x0000_s1093" type="#_x0000_t202" style="position:absolute;margin-left:130.05pt;margin-top:2.65pt;width:50.15pt;height:28.5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" filled="f" stroked="f" strokeweight=".5pt">
                      <v:textbox>
                        <w:txbxContent>
                          <w:p w14:paraId="5D418C62" w14:textId="407ED2D8" w:rsidR="00075A3F" w:rsidRPr="00075A3F" w:rsidRDefault="00075A3F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075A3F">
                              <w:rPr>
                                <w:rFonts w:ascii="Comic Sans MS" w:hAnsi="Comic Sans MS"/>
                                <w:color w:val="0070C0"/>
                              </w:rPr>
                              <w:t>2515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547C">
              <w:rPr>
                <w:noProof/>
              </w:rPr>
              <w:drawing>
                <wp:inline distT="0" distB="0" distL="0" distR="0" wp14:anchorId="0A5FC2CC" wp14:editId="33C40A1F">
                  <wp:extent cx="1744317" cy="462915"/>
                  <wp:effectExtent l="0" t="0" r="0" b="0"/>
                  <wp:docPr id="139616926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69268" name="Grafik 1396169268"/>
                          <pic:cNvPicPr/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487"/>
                          <a:stretch/>
                        </pic:blipFill>
                        <pic:spPr bwMode="auto">
                          <a:xfrm>
                            <a:off x="0" y="0"/>
                            <a:ext cx="1758116" cy="466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9F" w14:paraId="05CA03B1" w14:textId="77777777" w:rsidTr="007F4209">
        <w:trPr>
          <w:trHeight w:val="269"/>
        </w:trPr>
        <w:tc>
          <w:tcPr>
            <w:tcW w:w="610" w:type="dxa"/>
          </w:tcPr>
          <w:p w14:paraId="28AA856F" w14:textId="77777777" w:rsidR="001B547C" w:rsidRDefault="001B547C" w:rsidP="00643F9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0CDC991" w14:textId="77777777" w:rsidR="00643F9F" w:rsidRDefault="00643F9F" w:rsidP="007610A9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76E1D130" w14:textId="35DFC857" w:rsidR="002E55B9" w:rsidRDefault="00F03149" w:rsidP="003518F2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17B0811B" wp14:editId="24D198A3">
                      <wp:simplePos x="0" y="0"/>
                      <wp:positionH relativeFrom="column">
                        <wp:posOffset>2203423</wp:posOffset>
                      </wp:positionH>
                      <wp:positionV relativeFrom="paragraph">
                        <wp:posOffset>52705</wp:posOffset>
                      </wp:positionV>
                      <wp:extent cx="1264920" cy="395605"/>
                      <wp:effectExtent l="228600" t="0" r="17780" b="10795"/>
                      <wp:wrapNone/>
                      <wp:docPr id="1794367605" name="Rechteckige Legend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395605"/>
                              </a:xfrm>
                              <a:prstGeom prst="wedgeRoundRectCallout">
                                <a:avLst>
                                  <a:gd name="adj1" fmla="val -65465"/>
                                  <a:gd name="adj2" fmla="val -34436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26325" w14:textId="669050FA" w:rsidR="00F03149" w:rsidRPr="005D3530" w:rsidRDefault="00F03149" w:rsidP="00F03149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Dann muss ich vielleicht tauschen?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3600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0811B" id="Rechteckige Legende 324" o:spid="_x0000_s1094" type="#_x0000_t62" style="position:absolute;margin-left:173.5pt;margin-top:4.15pt;width:99.6pt;height:31.1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" adj="-3340,3362" fillcolor="white [3201]" strokecolor="#737373 [3206]" strokeweight="1pt">
                      <v:textbox inset=",1mm,,0">
                        <w:txbxContent>
                          <w:p w14:paraId="2E626325" w14:textId="669050FA" w:rsidR="00F03149" w:rsidRPr="005D3530" w:rsidRDefault="00F03149" w:rsidP="00F0314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Dann muss ich vielleicht tauschen?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04CA19" w14:textId="1E6E6FEA" w:rsidR="00F03149" w:rsidRDefault="00F03149" w:rsidP="003518F2">
            <w:pPr>
              <w:spacing w:line="240" w:lineRule="auto"/>
            </w:pPr>
          </w:p>
        </w:tc>
      </w:tr>
      <w:tr w:rsidR="00F96B1A" w14:paraId="1CC3258C" w14:textId="77777777" w:rsidTr="00867FEB">
        <w:trPr>
          <w:trHeight w:val="1297"/>
        </w:trPr>
        <w:tc>
          <w:tcPr>
            <w:tcW w:w="610" w:type="dxa"/>
          </w:tcPr>
          <w:p w14:paraId="47D4404E" w14:textId="77777777" w:rsidR="001B547C" w:rsidRDefault="001B547C" w:rsidP="00F96B1A">
            <w:pPr>
              <w:spacing w:line="240" w:lineRule="atLeast"/>
            </w:pPr>
          </w:p>
          <w:p w14:paraId="25A41B70" w14:textId="77777777" w:rsidR="001B547C" w:rsidRDefault="001B547C" w:rsidP="00F96B1A">
            <w:pPr>
              <w:spacing w:line="240" w:lineRule="atLeast"/>
            </w:pPr>
          </w:p>
          <w:p w14:paraId="527D50B7" w14:textId="77777777" w:rsidR="001B547C" w:rsidRDefault="001B547C" w:rsidP="00F96B1A">
            <w:pPr>
              <w:spacing w:line="240" w:lineRule="atLeast"/>
            </w:pPr>
          </w:p>
          <w:p w14:paraId="5FE30ECF" w14:textId="31A316C1" w:rsidR="001B547C" w:rsidRDefault="001B547C" w:rsidP="00F96B1A">
            <w:pPr>
              <w:spacing w:line="240" w:lineRule="atLeast"/>
            </w:pPr>
          </w:p>
          <w:p w14:paraId="31FC5247" w14:textId="2CB09D02" w:rsidR="00F96B1A" w:rsidRDefault="00F96B1A" w:rsidP="00F96B1A">
            <w:pPr>
              <w:spacing w:line="240" w:lineRule="atLeast"/>
            </w:pPr>
          </w:p>
        </w:tc>
        <w:tc>
          <w:tcPr>
            <w:tcW w:w="425" w:type="dxa"/>
          </w:tcPr>
          <w:p w14:paraId="37ED3161" w14:textId="77777777" w:rsidR="00F96B1A" w:rsidRPr="007A149C" w:rsidRDefault="00F96B1A" w:rsidP="007610A9">
            <w:pPr>
              <w:pStyle w:val="Nummerierung"/>
            </w:pPr>
          </w:p>
        </w:tc>
        <w:tc>
          <w:tcPr>
            <w:tcW w:w="8036" w:type="dxa"/>
            <w:gridSpan w:val="2"/>
            <w:vAlign w:val="center"/>
          </w:tcPr>
          <w:p w14:paraId="07F71BB5" w14:textId="6F1C5983" w:rsidR="001B547C" w:rsidRDefault="001B547C" w:rsidP="007F4209">
            <w:r>
              <w:t xml:space="preserve">Besprecht: </w:t>
            </w:r>
          </w:p>
          <w:p w14:paraId="7E4051C7" w14:textId="150787A3" w:rsidR="001B547C" w:rsidRDefault="001B547C" w:rsidP="000B5CA3">
            <w:pPr>
              <w:pStyle w:val="Listenabsatz"/>
            </w:pPr>
            <w:r>
              <w:t xml:space="preserve">Was hat sich Jonas überlegt? </w:t>
            </w:r>
          </w:p>
          <w:p w14:paraId="65FE61C0" w14:textId="1C1D5EDB" w:rsidR="005D3530" w:rsidRDefault="001B547C" w:rsidP="005D3530">
            <w:pPr>
              <w:pStyle w:val="Listenabsatz"/>
            </w:pPr>
            <w:r>
              <w:t xml:space="preserve">Warum </w:t>
            </w:r>
            <w:r w:rsidR="005D3530">
              <w:t xml:space="preserve">sollte </w:t>
            </w:r>
            <w:r w:rsidR="00F03149">
              <w:t xml:space="preserve">er hier </w:t>
            </w:r>
            <w:r w:rsidR="005D3530">
              <w:t xml:space="preserve">die Einer </w:t>
            </w:r>
            <w:r w:rsidR="00F91536">
              <w:t>bündeln</w:t>
            </w:r>
            <w:r w:rsidR="005D3530">
              <w:t>?</w:t>
            </w:r>
          </w:p>
          <w:p w14:paraId="19318B8B" w14:textId="6F24EC30" w:rsidR="001B547C" w:rsidRPr="00D53CEA" w:rsidRDefault="000600D0" w:rsidP="005D3530">
            <w:pPr>
              <w:pStyle w:val="Listenabsatz"/>
            </w:pPr>
            <w:r>
              <w:t xml:space="preserve">Verbessert </w:t>
            </w:r>
            <w:r w:rsidR="001B547C">
              <w:t xml:space="preserve">Jonas Fehler. </w:t>
            </w:r>
          </w:p>
        </w:tc>
      </w:tr>
      <w:tr w:rsidR="00643F9F" w14:paraId="52926D6E" w14:textId="77777777" w:rsidTr="005C24F6">
        <w:tc>
          <w:tcPr>
            <w:tcW w:w="610" w:type="dxa"/>
          </w:tcPr>
          <w:p w14:paraId="51D89959" w14:textId="77777777" w:rsidR="00643F9F" w:rsidRDefault="00643F9F" w:rsidP="00643F9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7FCCBC" w14:textId="77777777" w:rsidR="00643F9F" w:rsidRPr="007610A9" w:rsidRDefault="00643F9F" w:rsidP="007610A9">
            <w:pPr>
              <w:pStyle w:val="Nummerierung"/>
            </w:pPr>
          </w:p>
        </w:tc>
        <w:tc>
          <w:tcPr>
            <w:tcW w:w="4018" w:type="dxa"/>
          </w:tcPr>
          <w:p w14:paraId="25169F09" w14:textId="017DA2CD" w:rsidR="00643F9F" w:rsidRDefault="00643F9F" w:rsidP="00871C2C">
            <w:pPr>
              <w:spacing w:line="240" w:lineRule="auto"/>
            </w:pPr>
          </w:p>
        </w:tc>
        <w:tc>
          <w:tcPr>
            <w:tcW w:w="4018" w:type="dxa"/>
          </w:tcPr>
          <w:p w14:paraId="0534B863" w14:textId="77777777" w:rsidR="007610A9" w:rsidRDefault="007610A9" w:rsidP="009D3469">
            <w:pPr>
              <w:pStyle w:val="Ausflltext"/>
            </w:pPr>
          </w:p>
        </w:tc>
      </w:tr>
      <w:tr w:rsidR="002D1886" w14:paraId="0548ED75" w14:textId="77777777" w:rsidTr="006259AD">
        <w:trPr>
          <w:trHeight w:val="1245"/>
        </w:trPr>
        <w:tc>
          <w:tcPr>
            <w:tcW w:w="610" w:type="dxa"/>
          </w:tcPr>
          <w:p w14:paraId="567CE908" w14:textId="56CB1E4A" w:rsidR="007610A9" w:rsidRDefault="00F91536" w:rsidP="007610A9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55DA8B" wp14:editId="7924CCC1">
                  <wp:extent cx="360000" cy="272386"/>
                  <wp:effectExtent l="0" t="0" r="2540" b="0"/>
                  <wp:docPr id="308231029" name="Grafik 30823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21E4B0" w14:textId="77777777" w:rsidR="001B547C" w:rsidRDefault="007610A9" w:rsidP="007610A9">
            <w:pPr>
              <w:pStyle w:val="Nummerierung"/>
            </w:pPr>
            <w:r w:rsidRPr="007610A9">
              <w:t>b)</w:t>
            </w:r>
          </w:p>
          <w:p w14:paraId="553B0EEA" w14:textId="77777777" w:rsidR="001B547C" w:rsidRDefault="001B547C" w:rsidP="007610A9">
            <w:pPr>
              <w:pStyle w:val="Nummerierung"/>
            </w:pPr>
          </w:p>
          <w:p w14:paraId="13386624" w14:textId="77777777" w:rsidR="001B547C" w:rsidRDefault="001B547C" w:rsidP="007610A9">
            <w:pPr>
              <w:pStyle w:val="Nummerierung"/>
            </w:pPr>
          </w:p>
          <w:p w14:paraId="73C6F3AC" w14:textId="77777777" w:rsidR="001B547C" w:rsidRDefault="001B547C" w:rsidP="007610A9">
            <w:pPr>
              <w:pStyle w:val="Nummerierung"/>
            </w:pPr>
          </w:p>
          <w:p w14:paraId="4B3D98B9" w14:textId="77777777" w:rsidR="001B547C" w:rsidRDefault="001B547C" w:rsidP="007610A9">
            <w:pPr>
              <w:pStyle w:val="Nummerierung"/>
            </w:pPr>
          </w:p>
          <w:p w14:paraId="7590E1BE" w14:textId="77777777" w:rsidR="001B547C" w:rsidRDefault="001B547C" w:rsidP="007610A9">
            <w:pPr>
              <w:pStyle w:val="Nummerierung"/>
            </w:pPr>
          </w:p>
          <w:p w14:paraId="75806533" w14:textId="4A03CC9F" w:rsidR="001B547C" w:rsidRDefault="001B547C" w:rsidP="007610A9">
            <w:pPr>
              <w:pStyle w:val="Nummerierung"/>
            </w:pPr>
          </w:p>
          <w:p w14:paraId="1104AA1B" w14:textId="69514206" w:rsidR="007610A9" w:rsidRPr="007610A9" w:rsidRDefault="007610A9" w:rsidP="007610A9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33F8D621" w14:textId="6903D924" w:rsidR="001B547C" w:rsidRDefault="001B547C" w:rsidP="001B547C">
            <w:pPr>
              <w:spacing w:line="240" w:lineRule="auto"/>
            </w:pPr>
            <w:r>
              <w:rPr>
                <w:noProof/>
              </w:rPr>
              <w:t xml:space="preserve">Beim </w:t>
            </w:r>
            <w:r w:rsidR="00AD1C39">
              <w:rPr>
                <w:noProof/>
              </w:rPr>
              <w:t xml:space="preserve">Bündeln </w:t>
            </w:r>
            <w:r>
              <w:rPr>
                <w:noProof/>
              </w:rPr>
              <w:t xml:space="preserve">verändert sich die Menge nicht. Die Zahl bleibt gleich groß. </w:t>
            </w:r>
          </w:p>
          <w:p w14:paraId="21156BCD" w14:textId="560A696C" w:rsidR="001B547C" w:rsidRDefault="001B547C" w:rsidP="001B547C">
            <w:pPr>
              <w:spacing w:line="240" w:lineRule="auto"/>
              <w:rPr>
                <w:b/>
                <w:noProof/>
              </w:rPr>
            </w:pPr>
            <w:r>
              <w:t xml:space="preserve">Was ist das Gleiche? Verbindet. </w:t>
            </w:r>
            <w:r w:rsidR="007610A9">
              <w:rPr>
                <w:b/>
                <w:noProof/>
              </w:rPr>
              <w:t xml:space="preserve"> </w:t>
            </w:r>
          </w:p>
          <w:p w14:paraId="4F003E92" w14:textId="122935E5" w:rsidR="001B547C" w:rsidRDefault="0092281D" w:rsidP="007610A9">
            <w:pPr>
              <w:spacing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2055314" wp14:editId="61E8FD03">
                  <wp:extent cx="5102860" cy="1020445"/>
                  <wp:effectExtent l="0" t="0" r="2540" b="0"/>
                  <wp:docPr id="75377108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771081" name="Grafik 753771081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86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68869" w14:textId="01BEEE96" w:rsidR="001B547C" w:rsidRPr="001B547C" w:rsidRDefault="001B547C" w:rsidP="009D3469">
            <w:pPr>
              <w:tabs>
                <w:tab w:val="left" w:pos="2387"/>
              </w:tabs>
            </w:pPr>
          </w:p>
        </w:tc>
      </w:tr>
      <w:tr w:rsidR="009073CA" w14:paraId="73368BB3" w14:textId="77777777" w:rsidTr="005C24F6">
        <w:tc>
          <w:tcPr>
            <w:tcW w:w="610" w:type="dxa"/>
          </w:tcPr>
          <w:p w14:paraId="239B7838" w14:textId="2EA8ACB4" w:rsidR="009073CA" w:rsidRDefault="0092281D" w:rsidP="007610A9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64A10" wp14:editId="54C087C1">
                  <wp:extent cx="360000" cy="272386"/>
                  <wp:effectExtent l="0" t="0" r="2540" b="0"/>
                  <wp:docPr id="1571030004" name="Grafik 157103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5FC939" w14:textId="5DF0B528" w:rsidR="009073CA" w:rsidRPr="007610A9" w:rsidRDefault="0092281D" w:rsidP="007610A9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2"/>
          </w:tcPr>
          <w:p w14:paraId="466D893C" w14:textId="66AB1D43" w:rsidR="009073CA" w:rsidRDefault="00817132" w:rsidP="009D3469">
            <w:pPr>
              <w:rPr>
                <w:noProof/>
              </w:rPr>
            </w:pPr>
            <w:r>
              <w:rPr>
                <w:noProof/>
              </w:rPr>
              <w:t>Bei e</w:t>
            </w:r>
            <w:r w:rsidR="007F4209">
              <w:rPr>
                <w:noProof/>
              </w:rPr>
              <w:t>inige</w:t>
            </w:r>
            <w:r>
              <w:rPr>
                <w:noProof/>
              </w:rPr>
              <w:t>n</w:t>
            </w:r>
            <w:r w:rsidR="00337E6F">
              <w:rPr>
                <w:noProof/>
              </w:rPr>
              <w:t xml:space="preserve"> Zahl</w:t>
            </w:r>
            <w:r w:rsidR="000600D0">
              <w:rPr>
                <w:noProof/>
              </w:rPr>
              <w:t>bilder</w:t>
            </w:r>
            <w:r w:rsidR="00337E6F">
              <w:rPr>
                <w:noProof/>
              </w:rPr>
              <w:t xml:space="preserve"> </w:t>
            </w:r>
            <w:r w:rsidR="000600D0">
              <w:rPr>
                <w:noProof/>
              </w:rPr>
              <w:t>k</w:t>
            </w:r>
            <w:r w:rsidR="00BB588F">
              <w:rPr>
                <w:noProof/>
              </w:rPr>
              <w:t>annst du</w:t>
            </w:r>
            <w:r w:rsidR="000600D0">
              <w:rPr>
                <w:noProof/>
              </w:rPr>
              <w:t xml:space="preserve"> </w:t>
            </w:r>
            <w:r>
              <w:rPr>
                <w:noProof/>
              </w:rPr>
              <w:t>noch bündeln</w:t>
            </w:r>
            <w:r w:rsidR="000600D0">
              <w:rPr>
                <w:noProof/>
              </w:rPr>
              <w:t xml:space="preserve">, </w:t>
            </w:r>
            <w:r>
              <w:rPr>
                <w:noProof/>
              </w:rPr>
              <w:t xml:space="preserve">bevor </w:t>
            </w:r>
            <w:r w:rsidR="00BB588F">
              <w:rPr>
                <w:noProof/>
              </w:rPr>
              <w:t>du</w:t>
            </w:r>
            <w:r w:rsidR="000600D0">
              <w:rPr>
                <w:noProof/>
              </w:rPr>
              <w:t xml:space="preserve"> die Zahlen aufschreib</w:t>
            </w:r>
            <w:r w:rsidR="00BB588F">
              <w:rPr>
                <w:noProof/>
              </w:rPr>
              <w:t>s</w:t>
            </w:r>
            <w:r>
              <w:rPr>
                <w:noProof/>
              </w:rPr>
              <w:t>t</w:t>
            </w:r>
            <w:r w:rsidR="007F4209">
              <w:rPr>
                <w:noProof/>
              </w:rPr>
              <w:t xml:space="preserve">. </w:t>
            </w:r>
            <w:r w:rsidR="007F4209">
              <w:rPr>
                <w:noProof/>
              </w:rPr>
              <w:br/>
            </w:r>
            <w:r w:rsidR="001B547C">
              <w:rPr>
                <w:noProof/>
              </w:rPr>
              <w:t xml:space="preserve">Wo muss </w:t>
            </w:r>
            <w:r w:rsidR="005D3530">
              <w:rPr>
                <w:noProof/>
              </w:rPr>
              <w:t xml:space="preserve">zum Bündeln getauscht </w:t>
            </w:r>
            <w:r w:rsidR="001B547C">
              <w:rPr>
                <w:noProof/>
              </w:rPr>
              <w:t>werden? Wo nicht? Kreuz</w:t>
            </w:r>
            <w:r w:rsidR="000B5CA3">
              <w:rPr>
                <w:noProof/>
              </w:rPr>
              <w:t>e</w:t>
            </w:r>
            <w:r w:rsidR="001B547C">
              <w:rPr>
                <w:noProof/>
              </w:rPr>
              <w:t xml:space="preserve"> an und erklär</w:t>
            </w:r>
            <w:r w:rsidR="000B5CA3">
              <w:rPr>
                <w:noProof/>
              </w:rPr>
              <w:t>e</w:t>
            </w:r>
            <w:r w:rsidR="001B547C">
              <w:rPr>
                <w:noProof/>
              </w:rPr>
              <w:t xml:space="preserve">. </w:t>
            </w:r>
          </w:p>
        </w:tc>
      </w:tr>
      <w:tr w:rsidR="009073CA" w14:paraId="11759B0E" w14:textId="77777777" w:rsidTr="005C24F6">
        <w:tc>
          <w:tcPr>
            <w:tcW w:w="610" w:type="dxa"/>
          </w:tcPr>
          <w:p w14:paraId="0B497A81" w14:textId="77777777" w:rsidR="009073CA" w:rsidRDefault="009073CA" w:rsidP="009073CA">
            <w:pPr>
              <w:spacing w:line="240" w:lineRule="atLeast"/>
            </w:pPr>
          </w:p>
          <w:p w14:paraId="382F0C7D" w14:textId="77777777" w:rsidR="007F4209" w:rsidRDefault="007F4209" w:rsidP="009073CA">
            <w:pPr>
              <w:spacing w:line="240" w:lineRule="atLeast"/>
            </w:pPr>
          </w:p>
          <w:p w14:paraId="740983F1" w14:textId="77777777" w:rsidR="007F4209" w:rsidRDefault="007F4209" w:rsidP="009073CA">
            <w:pPr>
              <w:spacing w:line="240" w:lineRule="atLeast"/>
            </w:pPr>
          </w:p>
          <w:p w14:paraId="24D45DFB" w14:textId="77777777" w:rsidR="007F4209" w:rsidRDefault="007F4209" w:rsidP="009073CA">
            <w:pPr>
              <w:spacing w:line="240" w:lineRule="atLeast"/>
            </w:pPr>
          </w:p>
          <w:p w14:paraId="10255B59" w14:textId="77777777" w:rsidR="007F4209" w:rsidRDefault="007F4209" w:rsidP="009073CA">
            <w:pPr>
              <w:spacing w:line="240" w:lineRule="atLeast"/>
            </w:pPr>
          </w:p>
          <w:p w14:paraId="76D6CD3E" w14:textId="77777777" w:rsidR="007F4209" w:rsidRDefault="007F4209" w:rsidP="009073CA">
            <w:pPr>
              <w:spacing w:line="240" w:lineRule="atLeast"/>
            </w:pPr>
          </w:p>
          <w:p w14:paraId="17859099" w14:textId="77777777" w:rsidR="007F4209" w:rsidRDefault="007F4209" w:rsidP="009073CA">
            <w:pPr>
              <w:spacing w:line="240" w:lineRule="atLeast"/>
            </w:pPr>
          </w:p>
          <w:p w14:paraId="4456BB26" w14:textId="77777777" w:rsidR="007F4209" w:rsidRDefault="007F4209" w:rsidP="009073CA">
            <w:pPr>
              <w:spacing w:line="240" w:lineRule="atLeast"/>
            </w:pPr>
          </w:p>
          <w:p w14:paraId="63E8BD6D" w14:textId="77777777" w:rsidR="007F4209" w:rsidRDefault="007F4209" w:rsidP="009073CA">
            <w:pPr>
              <w:spacing w:line="240" w:lineRule="atLeast"/>
            </w:pPr>
          </w:p>
          <w:p w14:paraId="145876F2" w14:textId="77777777" w:rsidR="007F4209" w:rsidRDefault="007F4209" w:rsidP="009073CA">
            <w:pPr>
              <w:spacing w:line="240" w:lineRule="atLeast"/>
            </w:pPr>
          </w:p>
          <w:p w14:paraId="145E60C7" w14:textId="77777777" w:rsidR="007F4209" w:rsidRDefault="007F4209" w:rsidP="009073CA">
            <w:pPr>
              <w:spacing w:line="240" w:lineRule="atLeast"/>
            </w:pPr>
          </w:p>
          <w:p w14:paraId="1550FCDC" w14:textId="77777777" w:rsidR="007F4209" w:rsidRDefault="007F4209" w:rsidP="009073CA">
            <w:pPr>
              <w:spacing w:line="240" w:lineRule="atLeast"/>
            </w:pPr>
          </w:p>
          <w:p w14:paraId="4FCAB24A" w14:textId="77777777" w:rsidR="007F4209" w:rsidRDefault="007F4209" w:rsidP="009073CA">
            <w:pPr>
              <w:spacing w:line="240" w:lineRule="atLeast"/>
            </w:pPr>
          </w:p>
          <w:p w14:paraId="1D3AD827" w14:textId="77777777" w:rsidR="007F4209" w:rsidRDefault="007F4209" w:rsidP="009073CA">
            <w:pPr>
              <w:spacing w:line="240" w:lineRule="atLeast"/>
            </w:pPr>
          </w:p>
          <w:p w14:paraId="40F2C2CD" w14:textId="77777777" w:rsidR="007F4209" w:rsidRDefault="007F4209" w:rsidP="009073CA">
            <w:pPr>
              <w:spacing w:line="240" w:lineRule="atLeast"/>
            </w:pPr>
          </w:p>
          <w:p w14:paraId="64E947B4" w14:textId="77777777" w:rsidR="007F4209" w:rsidRDefault="007F4209" w:rsidP="009073CA">
            <w:pPr>
              <w:spacing w:line="240" w:lineRule="atLeast"/>
            </w:pPr>
          </w:p>
          <w:p w14:paraId="0E9A481E" w14:textId="45B1509B" w:rsidR="007F4209" w:rsidRDefault="007F4209" w:rsidP="009073CA">
            <w:pPr>
              <w:spacing w:line="240" w:lineRule="atLeast"/>
            </w:pPr>
          </w:p>
        </w:tc>
        <w:tc>
          <w:tcPr>
            <w:tcW w:w="425" w:type="dxa"/>
          </w:tcPr>
          <w:p w14:paraId="4FCD6490" w14:textId="2D21621B" w:rsidR="009073CA" w:rsidRPr="007A149C" w:rsidRDefault="009073CA" w:rsidP="009073CA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7CD1A360" w14:textId="53AE1B7C" w:rsidR="009073CA" w:rsidRDefault="004C59F2" w:rsidP="0092281D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7168" behindDoc="0" locked="0" layoutInCell="1" allowOverlap="1" wp14:anchorId="67FA8C49" wp14:editId="36A0CC55">
                  <wp:simplePos x="0" y="0"/>
                  <wp:positionH relativeFrom="column">
                    <wp:posOffset>112</wp:posOffset>
                  </wp:positionH>
                  <wp:positionV relativeFrom="paragraph">
                    <wp:posOffset>44450</wp:posOffset>
                  </wp:positionV>
                  <wp:extent cx="3810000" cy="3218815"/>
                  <wp:effectExtent l="0" t="0" r="0" b="0"/>
                  <wp:wrapNone/>
                  <wp:docPr id="580799995" name="Grafik 2" descr="Ein Bild, das Text, Screenshot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799995" name="Grafik 2" descr="Ein Bild, das Text, Screenshot, Schrift, Zahl enthält.&#10;&#10;Automatisch generierte Beschreibun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1C2C" w14:paraId="173B3108" w14:textId="77777777" w:rsidTr="005C24F6">
        <w:tc>
          <w:tcPr>
            <w:tcW w:w="610" w:type="dxa"/>
          </w:tcPr>
          <w:p w14:paraId="7C0BD29E" w14:textId="77777777" w:rsidR="00871C2C" w:rsidRDefault="00871C2C" w:rsidP="00871C2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C9BFE1E" w14:textId="77777777" w:rsidR="00871C2C" w:rsidRDefault="00871C2C" w:rsidP="00871C2C">
            <w:pPr>
              <w:pStyle w:val="Nummerierung"/>
            </w:pPr>
          </w:p>
        </w:tc>
        <w:tc>
          <w:tcPr>
            <w:tcW w:w="4018" w:type="dxa"/>
          </w:tcPr>
          <w:p w14:paraId="522A2135" w14:textId="341E3409" w:rsidR="00871C2C" w:rsidRDefault="00871C2C" w:rsidP="00871C2C">
            <w:pPr>
              <w:spacing w:line="240" w:lineRule="auto"/>
            </w:pPr>
          </w:p>
        </w:tc>
        <w:tc>
          <w:tcPr>
            <w:tcW w:w="4018" w:type="dxa"/>
          </w:tcPr>
          <w:p w14:paraId="337B2B5C" w14:textId="0333DFF4" w:rsidR="00871C2C" w:rsidRDefault="00871C2C" w:rsidP="007F4209">
            <w:pPr>
              <w:pStyle w:val="Ausflltext"/>
            </w:pPr>
          </w:p>
        </w:tc>
      </w:tr>
      <w:tr w:rsidR="006259AD" w14:paraId="225CB564" w14:textId="77777777" w:rsidTr="007A1C42">
        <w:tc>
          <w:tcPr>
            <w:tcW w:w="610" w:type="dxa"/>
          </w:tcPr>
          <w:p w14:paraId="08E435C0" w14:textId="36B7C423" w:rsidR="006259AD" w:rsidRPr="00B74344" w:rsidRDefault="006259AD" w:rsidP="007A1C42">
            <w:pPr>
              <w:pStyle w:val="berschrift3"/>
            </w:pPr>
            <w:r>
              <w:lastRenderedPageBreak/>
              <w:t>1.2</w:t>
            </w:r>
          </w:p>
        </w:tc>
        <w:tc>
          <w:tcPr>
            <w:tcW w:w="8461" w:type="dxa"/>
            <w:gridSpan w:val="3"/>
          </w:tcPr>
          <w:p w14:paraId="35EEB9DA" w14:textId="7033A656" w:rsidR="006259AD" w:rsidRPr="00B74344" w:rsidRDefault="006259AD" w:rsidP="007A1C42">
            <w:pPr>
              <w:pStyle w:val="berschrift3"/>
            </w:pPr>
            <w:r>
              <w:t xml:space="preserve">Zahlen </w:t>
            </w:r>
            <w:r w:rsidR="0092281D">
              <w:t>verändern</w:t>
            </w:r>
          </w:p>
        </w:tc>
      </w:tr>
      <w:tr w:rsidR="00004F79" w14:paraId="0B96D86F" w14:textId="77777777" w:rsidTr="007751B1">
        <w:trPr>
          <w:trHeight w:val="3647"/>
        </w:trPr>
        <w:tc>
          <w:tcPr>
            <w:tcW w:w="610" w:type="dxa"/>
          </w:tcPr>
          <w:p w14:paraId="091DD3E3" w14:textId="77777777" w:rsidR="00004F79" w:rsidRDefault="00004F79" w:rsidP="0075050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566742" w14:textId="77777777" w:rsidR="00004F79" w:rsidRDefault="00004F79" w:rsidP="00750506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05C426DF" w14:textId="7791A286" w:rsidR="00004F79" w:rsidRDefault="00004F79" w:rsidP="00750506">
            <w:r w:rsidRPr="00004F79">
              <w:t xml:space="preserve">Die Zahl wird in jeder Zeile </w:t>
            </w:r>
            <w:r w:rsidRPr="00F15181">
              <w:rPr>
                <w:b/>
              </w:rPr>
              <w:t>um</w:t>
            </w:r>
            <w:r w:rsidRPr="00004F79">
              <w:t xml:space="preserve"> </w:t>
            </w:r>
            <w:r w:rsidRPr="00927D4F">
              <w:rPr>
                <w:b/>
              </w:rPr>
              <w:t xml:space="preserve">1 </w:t>
            </w:r>
            <w:r w:rsidRPr="00004F79">
              <w:t>größer. Zeichne sie und schreib</w:t>
            </w:r>
            <w:r w:rsidR="00DD37C2">
              <w:t>e</w:t>
            </w:r>
            <w:r w:rsidRPr="00004F79">
              <w:t xml:space="preserve"> als Zahl.</w:t>
            </w:r>
          </w:p>
          <w:p w14:paraId="5113EEF6" w14:textId="32393D86" w:rsidR="00004F79" w:rsidRDefault="00004F79" w:rsidP="00750506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843"/>
            </w:tblGrid>
            <w:tr w:rsidR="00927D4F" w14:paraId="302FD8BC" w14:textId="77777777" w:rsidTr="006259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99" w:type="dxa"/>
                  <w:hideMark/>
                </w:tcPr>
                <w:p w14:paraId="04C324D1" w14:textId="77777777" w:rsidR="00927D4F" w:rsidRDefault="00927D4F" w:rsidP="006259AD">
                  <w:r>
                    <w:t>Bild</w:t>
                  </w:r>
                </w:p>
              </w:tc>
              <w:tc>
                <w:tcPr>
                  <w:tcW w:w="1843" w:type="dxa"/>
                  <w:hideMark/>
                </w:tcPr>
                <w:p w14:paraId="4D682A69" w14:textId="77777777" w:rsidR="00927D4F" w:rsidRDefault="00927D4F" w:rsidP="006259AD">
                  <w:r>
                    <w:t>Zahl</w:t>
                  </w:r>
                </w:p>
              </w:tc>
            </w:tr>
            <w:tr w:rsidR="00927D4F" w14:paraId="398A965E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369A6EED" w14:textId="3F899DF2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6160" behindDoc="0" locked="0" layoutInCell="1" allowOverlap="1" wp14:anchorId="29596DB3" wp14:editId="4A91DB8B">
                        <wp:simplePos x="0" y="0"/>
                        <wp:positionH relativeFrom="column">
                          <wp:posOffset>1361661</wp:posOffset>
                        </wp:positionH>
                        <wp:positionV relativeFrom="paragraph">
                          <wp:posOffset>85090</wp:posOffset>
                        </wp:positionV>
                        <wp:extent cx="396000" cy="260815"/>
                        <wp:effectExtent l="0" t="0" r="4445" b="6350"/>
                        <wp:wrapNone/>
                        <wp:docPr id="310" name="Grafik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2608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1952" behindDoc="0" locked="0" layoutInCell="1" allowOverlap="1" wp14:anchorId="7878F6F2" wp14:editId="22712E6D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69215</wp:posOffset>
                        </wp:positionV>
                        <wp:extent cx="409575" cy="419100"/>
                        <wp:effectExtent l="0" t="0" r="9525" b="0"/>
                        <wp:wrapNone/>
                        <wp:docPr id="99" name="Grafik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4000" behindDoc="0" locked="0" layoutInCell="1" allowOverlap="1" wp14:anchorId="31FC934E" wp14:editId="2FFE8AFD">
                        <wp:simplePos x="0" y="0"/>
                        <wp:positionH relativeFrom="column">
                          <wp:posOffset>914400</wp:posOffset>
                        </wp:positionH>
                        <wp:positionV relativeFrom="paragraph">
                          <wp:posOffset>71120</wp:posOffset>
                        </wp:positionV>
                        <wp:extent cx="409575" cy="419100"/>
                        <wp:effectExtent l="0" t="0" r="9525" b="0"/>
                        <wp:wrapNone/>
                        <wp:docPr id="96" name="Grafik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2976" behindDoc="0" locked="0" layoutInCell="1" allowOverlap="1" wp14:anchorId="7ACEEE59" wp14:editId="6B0EC092">
                        <wp:simplePos x="0" y="0"/>
                        <wp:positionH relativeFrom="column">
                          <wp:posOffset>481965</wp:posOffset>
                        </wp:positionH>
                        <wp:positionV relativeFrom="paragraph">
                          <wp:posOffset>71120</wp:posOffset>
                        </wp:positionV>
                        <wp:extent cx="409575" cy="419100"/>
                        <wp:effectExtent l="0" t="0" r="9525" b="0"/>
                        <wp:wrapNone/>
                        <wp:docPr id="95" name="Grafik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D9E50A3" w14:textId="1511E8C7" w:rsidR="00927D4F" w:rsidRDefault="00927D4F" w:rsidP="006259AD"/>
                <w:p w14:paraId="1D88758D" w14:textId="2A1B0A23" w:rsidR="00927D4F" w:rsidRDefault="00927D4F" w:rsidP="006259AD"/>
              </w:tc>
              <w:tc>
                <w:tcPr>
                  <w:tcW w:w="1843" w:type="dxa"/>
                  <w:vAlign w:val="center"/>
                  <w:hideMark/>
                </w:tcPr>
                <w:p w14:paraId="17127120" w14:textId="77777777" w:rsidR="00927D4F" w:rsidRDefault="00927D4F" w:rsidP="005D3530">
                  <w:pPr>
                    <w:pStyle w:val="SprechbaseBeschreibung"/>
                  </w:pPr>
                  <w:r>
                    <w:t>358</w:t>
                  </w:r>
                </w:p>
              </w:tc>
            </w:tr>
            <w:tr w:rsidR="00927D4F" w14:paraId="73E88F41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14B76167" w14:textId="2D9E5270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7184" behindDoc="0" locked="0" layoutInCell="1" allowOverlap="1" wp14:anchorId="681DE26C" wp14:editId="58A04DF8">
                        <wp:simplePos x="0" y="0"/>
                        <wp:positionH relativeFrom="column">
                          <wp:posOffset>1355903</wp:posOffset>
                        </wp:positionH>
                        <wp:positionV relativeFrom="paragraph">
                          <wp:posOffset>67310</wp:posOffset>
                        </wp:positionV>
                        <wp:extent cx="396000" cy="278533"/>
                        <wp:effectExtent l="0" t="0" r="4445" b="7620"/>
                        <wp:wrapNone/>
                        <wp:docPr id="314" name="Grafik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27853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5024" behindDoc="0" locked="0" layoutInCell="1" allowOverlap="1" wp14:anchorId="1D191E63" wp14:editId="5326DF9B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68580</wp:posOffset>
                        </wp:positionV>
                        <wp:extent cx="409575" cy="419100"/>
                        <wp:effectExtent l="0" t="0" r="9525" b="0"/>
                        <wp:wrapNone/>
                        <wp:docPr id="151" name="Grafik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7072" behindDoc="0" locked="0" layoutInCell="1" allowOverlap="1" wp14:anchorId="1862CB02" wp14:editId="2EAFC597">
                        <wp:simplePos x="0" y="0"/>
                        <wp:positionH relativeFrom="column">
                          <wp:posOffset>914400</wp:posOffset>
                        </wp:positionH>
                        <wp:positionV relativeFrom="paragraph">
                          <wp:posOffset>67945</wp:posOffset>
                        </wp:positionV>
                        <wp:extent cx="409575" cy="419100"/>
                        <wp:effectExtent l="0" t="0" r="9525" b="0"/>
                        <wp:wrapNone/>
                        <wp:docPr id="91" name="Grafik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6048" behindDoc="0" locked="0" layoutInCell="1" allowOverlap="1" wp14:anchorId="67E4B80F" wp14:editId="155D1308">
                        <wp:simplePos x="0" y="0"/>
                        <wp:positionH relativeFrom="column">
                          <wp:posOffset>481330</wp:posOffset>
                        </wp:positionH>
                        <wp:positionV relativeFrom="paragraph">
                          <wp:posOffset>67945</wp:posOffset>
                        </wp:positionV>
                        <wp:extent cx="409575" cy="419100"/>
                        <wp:effectExtent l="0" t="0" r="9525" b="0"/>
                        <wp:wrapNone/>
                        <wp:docPr id="90" name="Grafik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20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A206A4F" w14:textId="1F85B464" w:rsidR="00927D4F" w:rsidRDefault="00927D4F" w:rsidP="006259AD"/>
                <w:p w14:paraId="289B33E4" w14:textId="77777777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6522677A" w14:textId="77777777" w:rsidR="00927D4F" w:rsidRDefault="00927D4F" w:rsidP="005D3530">
                  <w:pPr>
                    <w:pStyle w:val="SprechbaseBeschreibung"/>
                  </w:pPr>
                </w:p>
              </w:tc>
            </w:tr>
            <w:tr w:rsidR="00927D4F" w14:paraId="3FF6B1BF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3BCCABF2" w14:textId="7ED5FC81" w:rsidR="00927D4F" w:rsidRDefault="00927D4F" w:rsidP="006259AD"/>
                <w:p w14:paraId="35ED3C28" w14:textId="7C551BD2" w:rsidR="00927D4F" w:rsidRDefault="00927D4F" w:rsidP="006259AD"/>
                <w:p w14:paraId="69298AD1" w14:textId="12169EC5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79BF6E48" w14:textId="77777777" w:rsidR="00927D4F" w:rsidRDefault="00927D4F" w:rsidP="005D3530">
                  <w:pPr>
                    <w:pStyle w:val="SprechbaseBeschreibung"/>
                  </w:pPr>
                </w:p>
              </w:tc>
            </w:tr>
          </w:tbl>
          <w:p w14:paraId="760DD44F" w14:textId="77777777" w:rsidR="00004F79" w:rsidRPr="00D53CEA" w:rsidRDefault="00927D4F" w:rsidP="00750506">
            <w:r>
              <w:t xml:space="preserve"> </w:t>
            </w:r>
          </w:p>
        </w:tc>
      </w:tr>
      <w:tr w:rsidR="00004F79" w14:paraId="08FA2A2D" w14:textId="77777777" w:rsidTr="007751B1">
        <w:tc>
          <w:tcPr>
            <w:tcW w:w="610" w:type="dxa"/>
          </w:tcPr>
          <w:p w14:paraId="34F9C602" w14:textId="77777777" w:rsidR="00004F79" w:rsidRDefault="00004F79" w:rsidP="00750506">
            <w:pPr>
              <w:spacing w:line="240" w:lineRule="atLeast"/>
            </w:pPr>
          </w:p>
        </w:tc>
        <w:tc>
          <w:tcPr>
            <w:tcW w:w="425" w:type="dxa"/>
          </w:tcPr>
          <w:p w14:paraId="6D2E1098" w14:textId="77777777" w:rsidR="00004F79" w:rsidRPr="007A149C" w:rsidRDefault="00004F79" w:rsidP="00750506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  <w:gridSpan w:val="2"/>
          </w:tcPr>
          <w:p w14:paraId="1B3F7734" w14:textId="218DA564" w:rsidR="00004F79" w:rsidRDefault="00927D4F" w:rsidP="00750506">
            <w:pPr>
              <w:ind w:left="284" w:hanging="284"/>
              <w:rPr>
                <w:noProof/>
              </w:rPr>
            </w:pPr>
            <w:r w:rsidRPr="00927D4F">
              <w:rPr>
                <w:noProof/>
              </w:rPr>
              <w:t xml:space="preserve">Die Zahl wird in jeder Zeile </w:t>
            </w:r>
            <w:r w:rsidRPr="00F15181">
              <w:rPr>
                <w:b/>
                <w:noProof/>
              </w:rPr>
              <w:t>um</w:t>
            </w:r>
            <w:r w:rsidRPr="00927D4F">
              <w:rPr>
                <w:noProof/>
              </w:rPr>
              <w:t xml:space="preserve"> </w:t>
            </w:r>
            <w:r w:rsidRPr="00927D4F">
              <w:rPr>
                <w:b/>
                <w:noProof/>
              </w:rPr>
              <w:t>10</w:t>
            </w:r>
            <w:r w:rsidRPr="00927D4F">
              <w:rPr>
                <w:noProof/>
              </w:rPr>
              <w:t xml:space="preserve"> größer. Zeichne sie und schreib</w:t>
            </w:r>
            <w:r w:rsidR="00DD37C2">
              <w:rPr>
                <w:noProof/>
              </w:rPr>
              <w:t>e</w:t>
            </w:r>
            <w:r w:rsidRPr="00927D4F">
              <w:rPr>
                <w:noProof/>
              </w:rPr>
              <w:t xml:space="preserve"> als Zahl.</w:t>
            </w:r>
          </w:p>
          <w:p w14:paraId="6CCCD397" w14:textId="77777777" w:rsidR="00927D4F" w:rsidRDefault="00927D4F" w:rsidP="00750506">
            <w:pPr>
              <w:ind w:left="284" w:hanging="284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843"/>
            </w:tblGrid>
            <w:tr w:rsidR="00927D4F" w14:paraId="19CDF168" w14:textId="77777777" w:rsidTr="006259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99" w:type="dxa"/>
                  <w:hideMark/>
                </w:tcPr>
                <w:p w14:paraId="08DE2F8F" w14:textId="77777777" w:rsidR="00927D4F" w:rsidRDefault="00927D4F" w:rsidP="006259AD">
                  <w:r>
                    <w:t>Bild</w:t>
                  </w:r>
                </w:p>
              </w:tc>
              <w:tc>
                <w:tcPr>
                  <w:tcW w:w="1843" w:type="dxa"/>
                  <w:hideMark/>
                </w:tcPr>
                <w:p w14:paraId="4ED34369" w14:textId="77777777" w:rsidR="00927D4F" w:rsidRDefault="00927D4F" w:rsidP="006259AD">
                  <w:r>
                    <w:t>Zahl</w:t>
                  </w:r>
                </w:p>
              </w:tc>
            </w:tr>
            <w:tr w:rsidR="00927D4F" w14:paraId="39E2D5C8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0CB2E998" w14:textId="0F70FC31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8208" behindDoc="0" locked="0" layoutInCell="1" allowOverlap="1" wp14:anchorId="2FFD2B9A" wp14:editId="18DC0135">
                        <wp:simplePos x="0" y="0"/>
                        <wp:positionH relativeFrom="column">
                          <wp:posOffset>904958</wp:posOffset>
                        </wp:positionH>
                        <wp:positionV relativeFrom="paragraph">
                          <wp:posOffset>61070</wp:posOffset>
                        </wp:positionV>
                        <wp:extent cx="395605" cy="407035"/>
                        <wp:effectExtent l="0" t="0" r="4445" b="0"/>
                        <wp:wrapNone/>
                        <wp:docPr id="320" name="Grafik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4070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9120" behindDoc="0" locked="0" layoutInCell="1" allowOverlap="1" wp14:anchorId="50A450B8" wp14:editId="22012431">
                        <wp:simplePos x="0" y="0"/>
                        <wp:positionH relativeFrom="column">
                          <wp:posOffset>447040</wp:posOffset>
                        </wp:positionH>
                        <wp:positionV relativeFrom="paragraph">
                          <wp:posOffset>49530</wp:posOffset>
                        </wp:positionV>
                        <wp:extent cx="409575" cy="419100"/>
                        <wp:effectExtent l="0" t="0" r="9525" b="0"/>
                        <wp:wrapNone/>
                        <wp:docPr id="88" name="Grafik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88096" behindDoc="0" locked="0" layoutInCell="1" allowOverlap="1" wp14:anchorId="49081636" wp14:editId="283C07BA">
                        <wp:simplePos x="0" y="0"/>
                        <wp:positionH relativeFrom="column">
                          <wp:posOffset>10160</wp:posOffset>
                        </wp:positionH>
                        <wp:positionV relativeFrom="paragraph">
                          <wp:posOffset>49530</wp:posOffset>
                        </wp:positionV>
                        <wp:extent cx="409575" cy="419100"/>
                        <wp:effectExtent l="0" t="0" r="9525" b="0"/>
                        <wp:wrapNone/>
                        <wp:docPr id="87" name="Grafik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6B81248" w14:textId="5F38C530" w:rsidR="00927D4F" w:rsidRDefault="00927D4F" w:rsidP="006259AD"/>
                <w:p w14:paraId="1EA2387D" w14:textId="496621D3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505DCF34" w14:textId="1229EA44" w:rsidR="00927D4F" w:rsidRDefault="00927D4F" w:rsidP="006259AD">
                  <w:pPr>
                    <w:pStyle w:val="berschrift2"/>
                    <w:jc w:val="center"/>
                  </w:pPr>
                </w:p>
              </w:tc>
            </w:tr>
            <w:tr w:rsidR="00927D4F" w14:paraId="4C8235A2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4E3035F8" w14:textId="7C3B8880" w:rsidR="00927D4F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79232" behindDoc="0" locked="0" layoutInCell="1" allowOverlap="1" wp14:anchorId="1CB8926A" wp14:editId="4B270720">
                        <wp:simplePos x="0" y="0"/>
                        <wp:positionH relativeFrom="column">
                          <wp:posOffset>899122</wp:posOffset>
                        </wp:positionH>
                        <wp:positionV relativeFrom="paragraph">
                          <wp:posOffset>47176</wp:posOffset>
                        </wp:positionV>
                        <wp:extent cx="399831" cy="407894"/>
                        <wp:effectExtent l="0" t="0" r="635" b="0"/>
                        <wp:wrapNone/>
                        <wp:docPr id="342" name="Grafik 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831" cy="4078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90144" behindDoc="0" locked="0" layoutInCell="1" allowOverlap="1" wp14:anchorId="6F9ED025" wp14:editId="20D6396E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46990</wp:posOffset>
                        </wp:positionV>
                        <wp:extent cx="409575" cy="419100"/>
                        <wp:effectExtent l="0" t="0" r="9525" b="0"/>
                        <wp:wrapNone/>
                        <wp:docPr id="84" name="Grafik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27D4F">
                    <w:rPr>
                      <w:noProof/>
                    </w:rPr>
                    <w:drawing>
                      <wp:anchor distT="0" distB="0" distL="114300" distR="114300" simplePos="0" relativeHeight="251591168" behindDoc="0" locked="0" layoutInCell="1" allowOverlap="1" wp14:anchorId="415B8201" wp14:editId="5565EB54">
                        <wp:simplePos x="0" y="0"/>
                        <wp:positionH relativeFrom="column">
                          <wp:posOffset>446405</wp:posOffset>
                        </wp:positionH>
                        <wp:positionV relativeFrom="paragraph">
                          <wp:posOffset>47625</wp:posOffset>
                        </wp:positionV>
                        <wp:extent cx="409575" cy="419100"/>
                        <wp:effectExtent l="0" t="0" r="9525" b="0"/>
                        <wp:wrapNone/>
                        <wp:docPr id="82" name="Grafik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A933C8B" w14:textId="77777777" w:rsidR="00927D4F" w:rsidRDefault="00927D4F" w:rsidP="006259AD"/>
                <w:p w14:paraId="6D8664FA" w14:textId="2FD71352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57DCCBC5" w14:textId="77777777" w:rsidR="00927D4F" w:rsidRDefault="00927D4F" w:rsidP="006259AD">
                  <w:pPr>
                    <w:pStyle w:val="berschrift2"/>
                    <w:jc w:val="center"/>
                  </w:pPr>
                </w:p>
              </w:tc>
            </w:tr>
            <w:tr w:rsidR="00927D4F" w14:paraId="7EAB8047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3A50655D" w14:textId="7E5FD639" w:rsidR="00927D4F" w:rsidRDefault="00927D4F" w:rsidP="006259AD"/>
                <w:p w14:paraId="394D6EA3" w14:textId="1306D9C6" w:rsidR="00927D4F" w:rsidRDefault="00927D4F" w:rsidP="006259AD"/>
                <w:p w14:paraId="6A9A327D" w14:textId="77777777" w:rsidR="00927D4F" w:rsidRDefault="00927D4F" w:rsidP="006259AD"/>
              </w:tc>
              <w:tc>
                <w:tcPr>
                  <w:tcW w:w="1843" w:type="dxa"/>
                  <w:vAlign w:val="center"/>
                </w:tcPr>
                <w:p w14:paraId="388FC5FE" w14:textId="77777777" w:rsidR="00927D4F" w:rsidRDefault="00927D4F" w:rsidP="006259AD">
                  <w:pPr>
                    <w:pStyle w:val="berschrift2"/>
                    <w:jc w:val="center"/>
                  </w:pPr>
                </w:p>
              </w:tc>
            </w:tr>
          </w:tbl>
          <w:p w14:paraId="14653049" w14:textId="77777777" w:rsidR="00004F79" w:rsidRPr="008026EF" w:rsidRDefault="00927D4F" w:rsidP="00927D4F">
            <w:r>
              <w:t xml:space="preserve"> </w:t>
            </w:r>
          </w:p>
        </w:tc>
      </w:tr>
      <w:tr w:rsidR="004D537D" w14:paraId="3A218FAE" w14:textId="77777777" w:rsidTr="007751B1">
        <w:tc>
          <w:tcPr>
            <w:tcW w:w="610" w:type="dxa"/>
          </w:tcPr>
          <w:p w14:paraId="0030C908" w14:textId="77777777" w:rsidR="004D537D" w:rsidRDefault="004D537D" w:rsidP="004D537D">
            <w:pPr>
              <w:spacing w:line="240" w:lineRule="atLeast"/>
            </w:pPr>
          </w:p>
        </w:tc>
        <w:tc>
          <w:tcPr>
            <w:tcW w:w="425" w:type="dxa"/>
          </w:tcPr>
          <w:p w14:paraId="6A9CF2B9" w14:textId="77777777" w:rsidR="004D537D" w:rsidRDefault="004D537D" w:rsidP="004D537D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2"/>
          </w:tcPr>
          <w:p w14:paraId="2218939A" w14:textId="0DF3A387" w:rsidR="004D537D" w:rsidRDefault="004D537D" w:rsidP="004D537D">
            <w:pPr>
              <w:spacing w:line="240" w:lineRule="auto"/>
            </w:pPr>
            <w:r>
              <w:t xml:space="preserve">Die Zahl wird </w:t>
            </w:r>
            <w:r w:rsidR="0092281D">
              <w:t xml:space="preserve">in jeder Zeile </w:t>
            </w:r>
            <w:r w:rsidRPr="00F15181">
              <w:rPr>
                <w:b/>
              </w:rPr>
              <w:t>um</w:t>
            </w:r>
            <w:r>
              <w:t xml:space="preserve"> </w:t>
            </w:r>
            <w:r>
              <w:rPr>
                <w:b/>
              </w:rPr>
              <w:t>1 000</w:t>
            </w:r>
            <w:r>
              <w:t xml:space="preserve"> größer. Zeichne</w:t>
            </w:r>
            <w:r w:rsidR="0092281D">
              <w:t xml:space="preserve"> </w:t>
            </w:r>
            <w:r>
              <w:t>sie und schreib</w:t>
            </w:r>
            <w:r w:rsidR="00DD37C2">
              <w:t>e</w:t>
            </w:r>
            <w:r>
              <w:t xml:space="preserve"> als Zahl.</w:t>
            </w:r>
            <w:r w:rsidR="00140364">
              <w:t xml:space="preserve"> </w:t>
            </w:r>
          </w:p>
          <w:p w14:paraId="23E34E7E" w14:textId="77777777" w:rsidR="004D537D" w:rsidRDefault="004D537D" w:rsidP="004D537D">
            <w:pPr>
              <w:spacing w:line="240" w:lineRule="auto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99"/>
              <w:gridCol w:w="1843"/>
            </w:tblGrid>
            <w:tr w:rsidR="004D537D" w14:paraId="5C7B9A7E" w14:textId="77777777" w:rsidTr="006259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99" w:type="dxa"/>
                  <w:hideMark/>
                </w:tcPr>
                <w:p w14:paraId="6246FF8E" w14:textId="77777777" w:rsidR="004D537D" w:rsidRDefault="004D537D" w:rsidP="006259AD">
                  <w:r>
                    <w:t>Bild</w:t>
                  </w:r>
                </w:p>
              </w:tc>
              <w:tc>
                <w:tcPr>
                  <w:tcW w:w="1843" w:type="dxa"/>
                  <w:hideMark/>
                </w:tcPr>
                <w:p w14:paraId="58C6C4E0" w14:textId="77777777" w:rsidR="004D537D" w:rsidRDefault="004D537D" w:rsidP="006259AD">
                  <w:r>
                    <w:t>Zahl</w:t>
                  </w:r>
                </w:p>
              </w:tc>
            </w:tr>
            <w:tr w:rsidR="004D537D" w14:paraId="21F527B1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0CE2BACE" w14:textId="362D1D7A" w:rsidR="004D537D" w:rsidRDefault="00FA3E8E" w:rsidP="006259AD">
                  <w:r>
                    <w:rPr>
                      <w:noProof/>
                    </w:rPr>
                    <w:drawing>
                      <wp:anchor distT="0" distB="0" distL="114300" distR="114300" simplePos="0" relativeHeight="251680256" behindDoc="0" locked="0" layoutInCell="1" allowOverlap="1" wp14:anchorId="391F2D23" wp14:editId="33492B4C">
                        <wp:simplePos x="0" y="0"/>
                        <wp:positionH relativeFrom="column">
                          <wp:posOffset>498076</wp:posOffset>
                        </wp:positionH>
                        <wp:positionV relativeFrom="paragraph">
                          <wp:posOffset>66040</wp:posOffset>
                        </wp:positionV>
                        <wp:extent cx="396000" cy="91980"/>
                        <wp:effectExtent l="0" t="0" r="4445" b="3810"/>
                        <wp:wrapNone/>
                        <wp:docPr id="347" name="Grafik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919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37D">
                    <w:rPr>
                      <w:noProof/>
                    </w:rPr>
                    <w:drawing>
                      <wp:anchor distT="0" distB="0" distL="114300" distR="114300" simplePos="0" relativeHeight="251592192" behindDoc="0" locked="0" layoutInCell="1" allowOverlap="1" wp14:anchorId="3541246C" wp14:editId="4201E276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49530</wp:posOffset>
                        </wp:positionV>
                        <wp:extent cx="409575" cy="419100"/>
                        <wp:effectExtent l="0" t="0" r="9525" b="0"/>
                        <wp:wrapNone/>
                        <wp:docPr id="76" name="Grafik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1251AF1" w14:textId="10F9F29C" w:rsidR="004D537D" w:rsidRDefault="004D537D" w:rsidP="006259AD"/>
                <w:p w14:paraId="378792E7" w14:textId="69EAD7DB" w:rsidR="004D537D" w:rsidRDefault="004D537D" w:rsidP="006259AD"/>
              </w:tc>
              <w:tc>
                <w:tcPr>
                  <w:tcW w:w="1843" w:type="dxa"/>
                </w:tcPr>
                <w:p w14:paraId="671B6B6D" w14:textId="77777777" w:rsidR="004D537D" w:rsidRDefault="004D537D" w:rsidP="006259AD">
                  <w:pPr>
                    <w:rPr>
                      <w:sz w:val="24"/>
                    </w:rPr>
                  </w:pPr>
                </w:p>
              </w:tc>
            </w:tr>
            <w:tr w:rsidR="004D537D" w14:paraId="5292A629" w14:textId="77777777" w:rsidTr="006259AD">
              <w:trPr>
                <w:trHeight w:val="851"/>
              </w:trPr>
              <w:tc>
                <w:tcPr>
                  <w:tcW w:w="5699" w:type="dxa"/>
                </w:tcPr>
                <w:p w14:paraId="550064C7" w14:textId="77777777" w:rsidR="004D537D" w:rsidRDefault="004D537D" w:rsidP="006259AD"/>
                <w:p w14:paraId="0B26F7F8" w14:textId="77777777" w:rsidR="004D537D" w:rsidRDefault="004D537D" w:rsidP="006259AD"/>
                <w:p w14:paraId="7103981E" w14:textId="77777777" w:rsidR="004D537D" w:rsidRDefault="004D537D" w:rsidP="006259AD"/>
              </w:tc>
              <w:tc>
                <w:tcPr>
                  <w:tcW w:w="1843" w:type="dxa"/>
                </w:tcPr>
                <w:p w14:paraId="31EFAB7D" w14:textId="77777777" w:rsidR="004D537D" w:rsidRDefault="004D537D" w:rsidP="006259AD"/>
              </w:tc>
            </w:tr>
          </w:tbl>
          <w:p w14:paraId="5EFD653C" w14:textId="77777777" w:rsidR="004D537D" w:rsidRDefault="004D537D" w:rsidP="004D537D">
            <w:pPr>
              <w:spacing w:line="240" w:lineRule="auto"/>
            </w:pPr>
            <w:r>
              <w:t xml:space="preserve"> </w:t>
            </w:r>
          </w:p>
        </w:tc>
      </w:tr>
      <w:tr w:rsidR="004E1347" w14:paraId="2A6B5EAF" w14:textId="77777777" w:rsidTr="007751B1">
        <w:tc>
          <w:tcPr>
            <w:tcW w:w="610" w:type="dxa"/>
          </w:tcPr>
          <w:p w14:paraId="3491DABB" w14:textId="77777777" w:rsidR="004E1347" w:rsidRDefault="004E1347" w:rsidP="004E1347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76636AF" wp14:editId="5671546C">
                  <wp:extent cx="360000" cy="272386"/>
                  <wp:effectExtent l="0" t="0" r="2540" b="0"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A810D93" w14:textId="77777777" w:rsidR="004E1347" w:rsidRPr="007A149C" w:rsidRDefault="004E1347" w:rsidP="004E1347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2"/>
          </w:tcPr>
          <w:p w14:paraId="32408707" w14:textId="52B457D1" w:rsidR="004E1347" w:rsidRDefault="0092281D" w:rsidP="004E1347">
            <w:pPr>
              <w:rPr>
                <w:noProof/>
              </w:rPr>
            </w:pPr>
            <w:r>
              <w:rPr>
                <w:noProof/>
              </w:rPr>
              <w:t xml:space="preserve">Erklärt: Welche Regel gilt beim </w:t>
            </w:r>
            <w:r w:rsidR="000600D0">
              <w:rPr>
                <w:noProof/>
              </w:rPr>
              <w:t>Bündeln</w:t>
            </w:r>
            <w:r>
              <w:rPr>
                <w:noProof/>
              </w:rPr>
              <w:t>?</w:t>
            </w:r>
          </w:p>
          <w:p w14:paraId="2B9CF597" w14:textId="77777777" w:rsidR="0092281D" w:rsidRDefault="0092281D" w:rsidP="004E1347">
            <w:pPr>
              <w:rPr>
                <w:noProof/>
              </w:rPr>
            </w:pPr>
          </w:p>
          <w:p w14:paraId="236CC28C" w14:textId="77777777" w:rsidR="0092281D" w:rsidRDefault="0092281D" w:rsidP="004E1347">
            <w:pPr>
              <w:rPr>
                <w:noProof/>
              </w:rPr>
            </w:pPr>
          </w:p>
          <w:p w14:paraId="534354D2" w14:textId="77777777" w:rsidR="0092281D" w:rsidRDefault="0092281D" w:rsidP="004E1347">
            <w:pPr>
              <w:rPr>
                <w:noProof/>
              </w:rPr>
            </w:pPr>
          </w:p>
          <w:p w14:paraId="532C5423" w14:textId="77777777" w:rsidR="0092281D" w:rsidRDefault="0092281D" w:rsidP="004E1347">
            <w:pPr>
              <w:rPr>
                <w:noProof/>
              </w:rPr>
            </w:pPr>
          </w:p>
          <w:p w14:paraId="6752F8DF" w14:textId="77777777" w:rsidR="0092281D" w:rsidRDefault="0092281D" w:rsidP="004E1347">
            <w:pPr>
              <w:rPr>
                <w:noProof/>
              </w:rPr>
            </w:pPr>
          </w:p>
          <w:p w14:paraId="1652B7B3" w14:textId="77777777" w:rsidR="0092281D" w:rsidRDefault="0092281D" w:rsidP="004E1347">
            <w:pPr>
              <w:rPr>
                <w:noProof/>
              </w:rPr>
            </w:pPr>
          </w:p>
          <w:p w14:paraId="2615B91D" w14:textId="68DA2E84" w:rsidR="0092281D" w:rsidRPr="00563011" w:rsidRDefault="0092281D" w:rsidP="004E1347">
            <w:pPr>
              <w:rPr>
                <w:noProof/>
              </w:rPr>
            </w:pPr>
          </w:p>
        </w:tc>
      </w:tr>
      <w:bookmarkEnd w:id="1"/>
    </w:tbl>
    <w:p w14:paraId="71A96414" w14:textId="1FCFCC4E" w:rsidR="00867FEB" w:rsidRDefault="00867FEB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6"/>
      </w:tblGrid>
      <w:tr w:rsidR="006259AD" w14:paraId="63EFD36B" w14:textId="77777777" w:rsidTr="007A1C42">
        <w:tc>
          <w:tcPr>
            <w:tcW w:w="610" w:type="dxa"/>
          </w:tcPr>
          <w:p w14:paraId="0F97C8E1" w14:textId="77577827" w:rsidR="006259AD" w:rsidRPr="00B74344" w:rsidRDefault="006259AD" w:rsidP="007A1C42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3"/>
          </w:tcPr>
          <w:p w14:paraId="4D021516" w14:textId="72722549" w:rsidR="006259AD" w:rsidRPr="00B74344" w:rsidRDefault="006259AD" w:rsidP="007A1C42">
            <w:pPr>
              <w:pStyle w:val="berschrift3"/>
            </w:pPr>
            <w:r>
              <w:t>Zus</w:t>
            </w:r>
            <w:r w:rsidR="006B1E07">
              <w:t>a</w:t>
            </w:r>
            <w:r>
              <w:t>mmenlege</w:t>
            </w:r>
            <w:r w:rsidR="006B1E07">
              <w:t>n</w:t>
            </w:r>
          </w:p>
        </w:tc>
      </w:tr>
      <w:tr w:rsidR="009D47D3" w14:paraId="38616D23" w14:textId="77777777" w:rsidTr="007751B1">
        <w:trPr>
          <w:trHeight w:val="3647"/>
        </w:trPr>
        <w:tc>
          <w:tcPr>
            <w:tcW w:w="610" w:type="dxa"/>
          </w:tcPr>
          <w:p w14:paraId="13BC9D38" w14:textId="77777777" w:rsidR="009D47D3" w:rsidRDefault="009D47D3" w:rsidP="006259AD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5E8217E" w14:textId="77777777" w:rsidR="009D47D3" w:rsidRDefault="009D47D3" w:rsidP="00750506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559C8CB" w14:textId="084BB2AD" w:rsidR="009D47D3" w:rsidRDefault="009D47D3" w:rsidP="009D47D3">
            <w:r>
              <w:t xml:space="preserve">Tara und Jonas legen </w:t>
            </w:r>
            <w:r w:rsidR="00063430">
              <w:t>jeder eine Zahl.</w:t>
            </w:r>
            <w:r>
              <w:t xml:space="preserve"> </w:t>
            </w:r>
          </w:p>
          <w:p w14:paraId="107914C7" w14:textId="393433B8" w:rsidR="009D47D3" w:rsidRDefault="009D47D3" w:rsidP="002A7BF1">
            <w:pPr>
              <w:pStyle w:val="Listenabsatz"/>
            </w:pPr>
            <w:r>
              <w:t>Wie viel</w:t>
            </w:r>
            <w:r w:rsidR="000600D0">
              <w:t>e Hunderter, Zehner und Einer</w:t>
            </w:r>
            <w:r>
              <w:t xml:space="preserve"> haben sie zusammen? </w:t>
            </w:r>
          </w:p>
          <w:p w14:paraId="27CBE5C4" w14:textId="2E8BD647" w:rsidR="000600D0" w:rsidRDefault="0092281D" w:rsidP="002A7BF1">
            <w:pPr>
              <w:pStyle w:val="Listenabsatz"/>
            </w:pPr>
            <w:r>
              <w:t>Markier</w:t>
            </w:r>
            <w:r w:rsidR="00DD37C2">
              <w:t>e</w:t>
            </w:r>
            <w:r>
              <w:t xml:space="preserve"> mit dem Leuchtstift, was </w:t>
            </w:r>
            <w:r w:rsidR="000600D0">
              <w:t xml:space="preserve">gebündelt </w:t>
            </w:r>
            <w:r>
              <w:t xml:space="preserve">werden </w:t>
            </w:r>
            <w:r w:rsidR="000600D0">
              <w:t>kann</w:t>
            </w:r>
            <w:r>
              <w:t xml:space="preserve">. </w:t>
            </w:r>
          </w:p>
          <w:p w14:paraId="0B0A542A" w14:textId="45A83FE7" w:rsidR="0092281D" w:rsidRDefault="0092281D" w:rsidP="002A7BF1">
            <w:pPr>
              <w:pStyle w:val="Listenabsatz"/>
            </w:pPr>
            <w:r>
              <w:t>Schreib</w:t>
            </w:r>
            <w:r w:rsidR="00DD37C2">
              <w:t>e</w:t>
            </w:r>
            <w:r>
              <w:t xml:space="preserve"> die neue Zahl</w:t>
            </w:r>
            <w:r w:rsidR="000600D0">
              <w:t xml:space="preserve"> auf</w:t>
            </w:r>
            <w:r>
              <w:t xml:space="preserve">. </w:t>
            </w:r>
          </w:p>
          <w:p w14:paraId="101EC1AE" w14:textId="690DD672" w:rsidR="009D47D3" w:rsidRDefault="009D47D3" w:rsidP="009D47D3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3062"/>
              <w:gridCol w:w="1583"/>
            </w:tblGrid>
            <w:tr w:rsidR="009D47D3" w14:paraId="73EA6FAD" w14:textId="77777777" w:rsidTr="000425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62" w:type="dxa"/>
                  <w:hideMark/>
                </w:tcPr>
                <w:p w14:paraId="06F8EA36" w14:textId="77777777" w:rsidR="009D47D3" w:rsidRDefault="009D47D3" w:rsidP="000425FD">
                  <w:r>
                    <w:t>Tara</w:t>
                  </w:r>
                </w:p>
              </w:tc>
              <w:tc>
                <w:tcPr>
                  <w:tcW w:w="3062" w:type="dxa"/>
                  <w:hideMark/>
                </w:tcPr>
                <w:p w14:paraId="163DBD5C" w14:textId="623F5054" w:rsidR="009D47D3" w:rsidRDefault="009D47D3" w:rsidP="000425FD">
                  <w:r>
                    <w:t>Jonas</w:t>
                  </w:r>
                </w:p>
              </w:tc>
              <w:tc>
                <w:tcPr>
                  <w:tcW w:w="1583" w:type="dxa"/>
                  <w:hideMark/>
                </w:tcPr>
                <w:p w14:paraId="59963E8C" w14:textId="77777777" w:rsidR="009D47D3" w:rsidRDefault="009D47D3" w:rsidP="000425FD">
                  <w:r>
                    <w:t>Zusammen</w:t>
                  </w:r>
                </w:p>
              </w:tc>
            </w:tr>
            <w:tr w:rsidR="009D47D3" w14:paraId="6540FEE6" w14:textId="77777777" w:rsidTr="003F00BC">
              <w:trPr>
                <w:trHeight w:val="885"/>
              </w:trPr>
              <w:tc>
                <w:tcPr>
                  <w:tcW w:w="3062" w:type="dxa"/>
                  <w:vAlign w:val="center"/>
                </w:tcPr>
                <w:p w14:paraId="217EC2F0" w14:textId="6F98D04C" w:rsidR="009D47D3" w:rsidRDefault="00FA3E8E" w:rsidP="003F00BC">
                  <w:r>
                    <w:rPr>
                      <w:noProof/>
                    </w:rPr>
                    <w:drawing>
                      <wp:inline distT="0" distB="0" distL="0" distR="0" wp14:anchorId="547BDE62" wp14:editId="7EDDBA2D">
                        <wp:extent cx="396000" cy="152896"/>
                        <wp:effectExtent l="0" t="0" r="4445" b="0"/>
                        <wp:docPr id="354" name="Grafik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1528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565D0D95" w14:textId="0FF01C64" w:rsidR="009D47D3" w:rsidRDefault="00FA3E8E" w:rsidP="003F00BC">
                  <w:r>
                    <w:rPr>
                      <w:noProof/>
                    </w:rPr>
                    <w:drawing>
                      <wp:inline distT="0" distB="0" distL="0" distR="0" wp14:anchorId="097DEA7E" wp14:editId="1B3C569F">
                        <wp:extent cx="190500" cy="46990"/>
                        <wp:effectExtent l="0" t="0" r="0" b="0"/>
                        <wp:docPr id="194" name="Grafik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469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3" w:type="dxa"/>
                  <w:vAlign w:val="center"/>
                </w:tcPr>
                <w:p w14:paraId="4ADEED43" w14:textId="495399EF" w:rsidR="009D47D3" w:rsidRDefault="009D47D3" w:rsidP="003F00BC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9D47D3" w14:paraId="1ABB034D" w14:textId="77777777" w:rsidTr="00276E7E">
              <w:trPr>
                <w:trHeight w:val="974"/>
              </w:trPr>
              <w:tc>
                <w:tcPr>
                  <w:tcW w:w="3062" w:type="dxa"/>
                  <w:vAlign w:val="center"/>
                </w:tcPr>
                <w:p w14:paraId="69CEAD69" w14:textId="141F216B" w:rsidR="009D47D3" w:rsidRDefault="00FA3E8E" w:rsidP="003F00BC">
                  <w:r>
                    <w:rPr>
                      <w:noProof/>
                    </w:rPr>
                    <w:drawing>
                      <wp:inline distT="0" distB="0" distL="0" distR="0" wp14:anchorId="6E30A1B9" wp14:editId="74D3D86B">
                        <wp:extent cx="396000" cy="195296"/>
                        <wp:effectExtent l="0" t="0" r="4445" b="0"/>
                        <wp:docPr id="365" name="Grafik 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1952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6F66A312" w14:textId="0990F067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3216" behindDoc="0" locked="0" layoutInCell="1" allowOverlap="1" wp14:anchorId="18634DF4" wp14:editId="5D59A6C0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1512939" cy="419100"/>
                            <wp:effectExtent l="0" t="0" r="0" b="0"/>
                            <wp:wrapNone/>
                            <wp:docPr id="54" name="Gruppieren 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12939" cy="419100"/>
                                      <a:chOff x="0" y="0"/>
                                      <a:chExt cx="1512939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0" name="Grafik 2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9" name="Grafik 19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7536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8" name="Grafik 19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0155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7" name="Grafik 19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22439" y="17207"/>
                                        <a:ext cx="190500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1124F09" id="Gruppieren 54" o:spid="_x0000_s1026" style="position:absolute;margin-left:0;margin-top:0;width:119.15pt;height:33pt;z-index:251593216;mso-position-horizontal:left;mso-position-horizontal-relative:margin;mso-position-vertical:top;mso-position-vertical-relative:margin;mso-width-relative:margin;mso-height-relative:margin" coordsize="15129,4191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">
                            <v:shape id="Grafik 200" o:spid="_x0000_s1027" type="#_x0000_t75" style="position:absolute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">
                              <v:imagedata r:id="rId138" o:title=""/>
                            </v:shape>
                            <v:shape id="Grafik 199" o:spid="_x0000_s1028" type="#_x0000_t75" style="position:absolute;left:4375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">
                              <v:imagedata r:id="rId138" o:title=""/>
                            </v:shape>
                            <v:shape id="Grafik 198" o:spid="_x0000_s1029" type="#_x0000_t75" style="position:absolute;left:870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">
                              <v:imagedata r:id="rId138" o:title=""/>
                            </v:shape>
                            <v:shape id="Grafik 197" o:spid="_x0000_s1030" type="#_x0000_t75" style="position:absolute;left:13224;top:172;width:1905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">
                              <v:imagedata r:id="rId139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83" w:type="dxa"/>
                  <w:vAlign w:val="center"/>
                </w:tcPr>
                <w:p w14:paraId="4F8ACBD8" w14:textId="051C776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337F9F6F" w14:textId="77777777" w:rsidTr="003F00BC">
              <w:trPr>
                <w:trHeight w:hRule="exact" w:val="1134"/>
              </w:trPr>
              <w:tc>
                <w:tcPr>
                  <w:tcW w:w="3062" w:type="dxa"/>
                  <w:vAlign w:val="center"/>
                </w:tcPr>
                <w:p w14:paraId="1C153818" w14:textId="29E10472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4240" behindDoc="0" locked="0" layoutInCell="1" allowOverlap="1" wp14:anchorId="7330C2D0" wp14:editId="535F0471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860425" cy="419100"/>
                            <wp:effectExtent l="0" t="0" r="0" b="0"/>
                            <wp:wrapNone/>
                            <wp:docPr id="50" name="Gruppieren 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60425" cy="419100"/>
                                      <a:chOff x="0" y="0"/>
                                      <a:chExt cx="860425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5" name="Grafik 2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4" name="Grafik 20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50850" y="12700"/>
                                        <a:ext cx="4095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BAAC22E" id="Gruppieren 50" o:spid="_x0000_s1026" style="position:absolute;margin-left:0;margin-top:0;width:67.75pt;height:33pt;z-index:251594240;mso-position-horizontal:left;mso-position-horizontal-relative:margin;mso-position-vertical:top;mso-position-vertical-relative:margin" coordsize="8604,419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">
                            <v:shape id="Grafik 205" o:spid="_x0000_s1027" type="#_x0000_t75" style="position:absolute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">
                              <v:imagedata r:id="rId138" o:title=""/>
                            </v:shape>
                            <v:shape id="Grafik 204" o:spid="_x0000_s1028" type="#_x0000_t75" style="position:absolute;left:4508;top:127;width:4096;height:37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">
                              <v:imagedata r:id="rId141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62" w:type="dxa"/>
                  <w:vAlign w:val="center"/>
                </w:tcPr>
                <w:p w14:paraId="5DC3FBBE" w14:textId="6ABA3B24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5264" behindDoc="0" locked="0" layoutInCell="1" allowOverlap="1" wp14:anchorId="057BCA2B" wp14:editId="7F3A4414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1730375" cy="425450"/>
                            <wp:effectExtent l="0" t="0" r="3175" b="0"/>
                            <wp:wrapNone/>
                            <wp:docPr id="51" name="Gruppieren 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30375" cy="425450"/>
                                      <a:chOff x="0" y="0"/>
                                      <a:chExt cx="1730375" cy="4254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0" name="Grafik 2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635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9" name="Grafik 2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8" name="Grafik 2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699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7" name="Grafik 2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20800" y="12700"/>
                                        <a:ext cx="40957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D745D13" id="Gruppieren 51" o:spid="_x0000_s1026" style="position:absolute;margin-left:0;margin-top:0;width:136.25pt;height:33.5pt;z-index:251595264;mso-position-horizontal:left;mso-position-horizontal-relative:margin;mso-position-vertical:top;mso-position-vertical-relative:margin" coordsize="17303,425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">
                            <v:shape id="Grafik 210" o:spid="_x0000_s1027" type="#_x0000_t75" style="position:absolute;top:63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">
                              <v:imagedata r:id="rId138" o:title=""/>
                            </v:shape>
                            <v:shape id="Grafik 209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">
                              <v:imagedata r:id="rId138" o:title=""/>
                            </v:shape>
                            <v:shape id="Grafik 208" o:spid="_x0000_s1029" type="#_x0000_t75" style="position:absolute;left:8699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">
                              <v:imagedata r:id="rId138" o:title=""/>
                            </v:shape>
                            <v:shape id="Grafik 207" o:spid="_x0000_s1030" type="#_x0000_t75" style="position:absolute;left:13208;top:127;width:4095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">
                              <v:imagedata r:id="rId143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83" w:type="dxa"/>
                  <w:vAlign w:val="center"/>
                </w:tcPr>
                <w:p w14:paraId="429D9C3D" w14:textId="77777777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06CC20C8" w14:textId="77777777" w:rsidTr="003F00BC">
              <w:trPr>
                <w:trHeight w:val="1701"/>
              </w:trPr>
              <w:tc>
                <w:tcPr>
                  <w:tcW w:w="3062" w:type="dxa"/>
                  <w:vAlign w:val="center"/>
                </w:tcPr>
                <w:p w14:paraId="715C68DC" w14:textId="35F197CC" w:rsidR="009D47D3" w:rsidRDefault="00FA3E8E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1681280" behindDoc="0" locked="0" layoutInCell="1" allowOverlap="1" wp14:anchorId="35FF258D" wp14:editId="190EBFD4">
                        <wp:simplePos x="0" y="0"/>
                        <wp:positionH relativeFrom="column">
                          <wp:posOffset>435610</wp:posOffset>
                        </wp:positionH>
                        <wp:positionV relativeFrom="paragraph">
                          <wp:posOffset>575310</wp:posOffset>
                        </wp:positionV>
                        <wp:extent cx="395605" cy="198755"/>
                        <wp:effectExtent l="0" t="0" r="4445" b="0"/>
                        <wp:wrapNone/>
                        <wp:docPr id="367" name="Grafik 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987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6288" behindDoc="0" locked="0" layoutInCell="1" allowOverlap="1" wp14:anchorId="18C3134B" wp14:editId="7952BC15">
                        <wp:simplePos x="0" y="0"/>
                        <wp:positionH relativeFrom="column">
                          <wp:posOffset>6773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1" name="Grafik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Grafik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7312" behindDoc="0" locked="0" layoutInCell="1" allowOverlap="1" wp14:anchorId="1C7DA9CA" wp14:editId="76066564">
                        <wp:simplePos x="0" y="0"/>
                        <wp:positionH relativeFrom="column">
                          <wp:posOffset>438573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7" name="Grafik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Grafik 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8336" behindDoc="0" locked="0" layoutInCell="1" allowOverlap="1" wp14:anchorId="176AA11B" wp14:editId="6E6C9F97">
                        <wp:simplePos x="0" y="0"/>
                        <wp:positionH relativeFrom="column">
                          <wp:posOffset>876723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2" name="Grafik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Grafik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599360" behindDoc="0" locked="0" layoutInCell="1" allowOverlap="1" wp14:anchorId="2CD13682" wp14:editId="58336435">
                        <wp:simplePos x="0" y="0"/>
                        <wp:positionH relativeFrom="column">
                          <wp:posOffset>1308523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6" name="Grafik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Grafik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00384" behindDoc="0" locked="0" layoutInCell="1" allowOverlap="1" wp14:anchorId="30B2FFD3" wp14:editId="469824F0">
                        <wp:simplePos x="0" y="0"/>
                        <wp:positionH relativeFrom="column">
                          <wp:posOffset>423</wp:posOffset>
                        </wp:positionH>
                        <wp:positionV relativeFrom="paragraph">
                          <wp:posOffset>550968</wp:posOffset>
                        </wp:positionV>
                        <wp:extent cx="409575" cy="419100"/>
                        <wp:effectExtent l="0" t="0" r="9525" b="0"/>
                        <wp:wrapNone/>
                        <wp:docPr id="213" name="Grafik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Grafik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1CDF6059" w14:textId="2542DFC9" w:rsidR="009D47D3" w:rsidRDefault="003F00BC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01408" behindDoc="0" locked="0" layoutInCell="1" allowOverlap="1" wp14:anchorId="118FEB61" wp14:editId="55CDE34D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margin">
                              <wp:align>top</wp:align>
                            </wp:positionV>
                            <wp:extent cx="1717675" cy="863600"/>
                            <wp:effectExtent l="0" t="0" r="0" b="0"/>
                            <wp:wrapNone/>
                            <wp:docPr id="47" name="Gruppieren 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17675" cy="863600"/>
                                      <a:chOff x="0" y="0"/>
                                      <a:chExt cx="1717675" cy="8636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4" name="Grafik 2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3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3" name="Grafik 2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" name="Grafik 2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63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1" name="Grafik 2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081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0" name="Grafik 22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4450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8" name="Grafik 2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457200"/>
                                        <a:ext cx="76200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6B13F42" id="Gruppieren 47" o:spid="_x0000_s1026" style="position:absolute;margin-left:0;margin-top:0;width:135.25pt;height:68pt;z-index:251601408;mso-position-horizontal:left;mso-position-horizontal-relative:margin;mso-position-vertical:top;mso-position-vertical-relative:margin" coordsize="17176,863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">
                            <v:shape id="Grafik 224" o:spid="_x0000_s1027" type="#_x0000_t75" style="position:absolute;left:63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">
                              <v:imagedata r:id="rId138" o:title=""/>
                            </v:shape>
                            <v:shape id="Grafik 223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">
                              <v:imagedata r:id="rId138" o:title=""/>
                            </v:shape>
                            <v:shape id="Grafik 222" o:spid="_x0000_s1029" type="#_x0000_t75" style="position:absolute;left:8763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">
                              <v:imagedata r:id="rId138" o:title=""/>
                            </v:shape>
                            <v:shape id="Grafik 221" o:spid="_x0000_s1030" type="#_x0000_t75" style="position:absolute;left:13081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">
                              <v:imagedata r:id="rId138" o:title=""/>
                            </v:shape>
                            <v:shape id="Grafik 220" o:spid="_x0000_s1031" type="#_x0000_t75" style="position:absolute;top:4445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">
                              <v:imagedata r:id="rId138" o:title=""/>
                            </v:shape>
                            <v:shape id="Grafik 218" o:spid="_x0000_s1032" type="#_x0000_t75" style="position:absolute;left:4381;top:4572;width:762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">
                              <v:imagedata r:id="rId146" o:title="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83" w:type="dxa"/>
                  <w:vAlign w:val="center"/>
                </w:tcPr>
                <w:p w14:paraId="407FEDA1" w14:textId="3202C38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60124802" w14:textId="290540C1" w:rsidR="009D47D3" w:rsidRPr="00D53CEA" w:rsidRDefault="009D47D3" w:rsidP="00750506"/>
        </w:tc>
      </w:tr>
      <w:tr w:rsidR="009B2B28" w14:paraId="4E437506" w14:textId="77777777" w:rsidTr="009B2B28">
        <w:trPr>
          <w:trHeight w:val="105"/>
        </w:trPr>
        <w:tc>
          <w:tcPr>
            <w:tcW w:w="610" w:type="dxa"/>
          </w:tcPr>
          <w:p w14:paraId="234A3471" w14:textId="77777777" w:rsidR="009B2B28" w:rsidRPr="009B2B28" w:rsidRDefault="009B2B28" w:rsidP="006259AD">
            <w:pPr>
              <w:spacing w:after="200" w:line="276" w:lineRule="auto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  <w:gridSpan w:val="2"/>
          </w:tcPr>
          <w:p w14:paraId="70CA89E5" w14:textId="77777777" w:rsidR="009B2B28" w:rsidRPr="009B2B28" w:rsidRDefault="009B2B28" w:rsidP="00750506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251914E6" w14:textId="77777777" w:rsidR="009B2B28" w:rsidRPr="009B2B28" w:rsidRDefault="009B2B28" w:rsidP="009D47D3">
            <w:pPr>
              <w:rPr>
                <w:sz w:val="10"/>
                <w:szCs w:val="10"/>
              </w:rPr>
            </w:pPr>
          </w:p>
        </w:tc>
      </w:tr>
      <w:tr w:rsidR="009D47D3" w14:paraId="23A5F6EE" w14:textId="77777777" w:rsidTr="007751B1">
        <w:tc>
          <w:tcPr>
            <w:tcW w:w="610" w:type="dxa"/>
          </w:tcPr>
          <w:p w14:paraId="0CA4AD96" w14:textId="70B4877F" w:rsidR="007F4209" w:rsidRDefault="00867FEB" w:rsidP="00867FEB">
            <w:pPr>
              <w:spacing w:line="240" w:lineRule="auto"/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796992" behindDoc="0" locked="0" layoutInCell="1" allowOverlap="1" wp14:anchorId="58BF10F1" wp14:editId="70D3EC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87655" cy="183515"/>
                      <wp:effectExtent l="0" t="0" r="4445" b="0"/>
                      <wp:wrapNone/>
                      <wp:docPr id="1245436408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1140075019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98493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1D9DE5" id="Gruppieren 3" o:spid="_x0000_s1026" style="position:absolute;margin-left:0;margin-top:.3pt;width:22.65pt;height:14.45pt;z-index:251796992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&#13;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  <w:gridSpan w:val="2"/>
          </w:tcPr>
          <w:p w14:paraId="24A40D1D" w14:textId="33C0A29A" w:rsidR="009D47D3" w:rsidRPr="007A149C" w:rsidRDefault="00264112" w:rsidP="009D47D3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6B2E869" w14:textId="14F7EAE0" w:rsidR="00264112" w:rsidRDefault="00264112" w:rsidP="00264112">
            <w:pPr>
              <w:spacing w:line="240" w:lineRule="auto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31456" behindDoc="0" locked="0" layoutInCell="1" allowOverlap="1" wp14:anchorId="5FE6C000" wp14:editId="3B181A6E">
                  <wp:simplePos x="0" y="0"/>
                  <wp:positionH relativeFrom="column">
                    <wp:posOffset>4417423</wp:posOffset>
                  </wp:positionH>
                  <wp:positionV relativeFrom="paragraph">
                    <wp:posOffset>9707</wp:posOffset>
                  </wp:positionV>
                  <wp:extent cx="702000" cy="673200"/>
                  <wp:effectExtent l="0" t="0" r="0" b="0"/>
                  <wp:wrapNone/>
                  <wp:docPr id="1047265072" name="Grafik 104726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Das</w:t>
            </w:r>
            <w:r w:rsidR="00867FEB">
              <w:rPr>
                <w:noProof/>
              </w:rPr>
              <w:t xml:space="preserve"> </w:t>
            </w:r>
            <w:r>
              <w:rPr>
                <w:noProof/>
              </w:rPr>
              <w:t xml:space="preserve">Erklärvideo fasst </w:t>
            </w:r>
            <w:r w:rsidR="00F11B13">
              <w:rPr>
                <w:noProof/>
              </w:rPr>
              <w:t xml:space="preserve">noch </w:t>
            </w:r>
            <w:r w:rsidR="002A7BF1">
              <w:rPr>
                <w:noProof/>
              </w:rPr>
              <w:t>ein</w:t>
            </w:r>
            <w:r>
              <w:rPr>
                <w:noProof/>
              </w:rPr>
              <w:t xml:space="preserve">mal zusammen, was ihr bisher erarbeitet habt. </w:t>
            </w:r>
          </w:p>
          <w:p w14:paraId="26881B72" w14:textId="77777777" w:rsidR="002A7BF1" w:rsidRDefault="00264112" w:rsidP="002A7BF1">
            <w:pPr>
              <w:pStyle w:val="Listenabsatz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30432" behindDoc="0" locked="0" layoutInCell="1" allowOverlap="1" wp14:anchorId="58782B72" wp14:editId="592AB512">
                  <wp:simplePos x="0" y="0"/>
                  <wp:positionH relativeFrom="column">
                    <wp:posOffset>-205550770</wp:posOffset>
                  </wp:positionH>
                  <wp:positionV relativeFrom="paragraph">
                    <wp:posOffset>-719806790</wp:posOffset>
                  </wp:positionV>
                  <wp:extent cx="700405" cy="673735"/>
                  <wp:effectExtent l="0" t="0" r="0" b="0"/>
                  <wp:wrapNone/>
                  <wp:docPr id="1555197438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Schaut bis Minute 4:18</w:t>
            </w:r>
            <w:r w:rsidR="002A7BF1">
              <w:rPr>
                <w:noProof/>
              </w:rPr>
              <w:t>.</w:t>
            </w:r>
          </w:p>
          <w:p w14:paraId="14E60C98" w14:textId="22AFC5D1" w:rsidR="00BB588F" w:rsidRDefault="00BB588F" w:rsidP="002A7BF1">
            <w:pPr>
              <w:pStyle w:val="Listenabsatz"/>
              <w:rPr>
                <w:noProof/>
              </w:rPr>
            </w:pPr>
            <w:r>
              <w:rPr>
                <w:noProof/>
              </w:rPr>
              <w:t>Stoppt zwischendurch und baut die Aufga</w:t>
            </w:r>
            <w:r w:rsidR="00530167">
              <w:rPr>
                <w:noProof/>
              </w:rPr>
              <w:t>b</w:t>
            </w:r>
            <w:r>
              <w:rPr>
                <w:noProof/>
              </w:rPr>
              <w:t>en nach.</w:t>
            </w:r>
          </w:p>
          <w:p w14:paraId="537EF586" w14:textId="52A8A7DD" w:rsidR="00867FEB" w:rsidRDefault="002A7BF1" w:rsidP="002A7BF1">
            <w:pPr>
              <w:pStyle w:val="Listenabsatz"/>
              <w:rPr>
                <w:noProof/>
              </w:rPr>
            </w:pPr>
            <w:r>
              <w:rPr>
                <w:noProof/>
              </w:rPr>
              <w:t>E</w:t>
            </w:r>
            <w:r w:rsidR="00264112">
              <w:rPr>
                <w:noProof/>
              </w:rPr>
              <w:t>rzählt euch gegenseitig, was das Wichtigste ist.</w:t>
            </w:r>
          </w:p>
          <w:p w14:paraId="4390C36D" w14:textId="7CFB4B6D" w:rsidR="009D47D3" w:rsidRDefault="009D47D3" w:rsidP="00264112">
            <w:pPr>
              <w:spacing w:line="240" w:lineRule="auto"/>
              <w:rPr>
                <w:noProof/>
              </w:rPr>
            </w:pPr>
          </w:p>
        </w:tc>
      </w:tr>
      <w:tr w:rsidR="003F014F" w14:paraId="496A7009" w14:textId="77777777" w:rsidTr="001E7D7B">
        <w:tc>
          <w:tcPr>
            <w:tcW w:w="610" w:type="dxa"/>
          </w:tcPr>
          <w:p w14:paraId="1D962E87" w14:textId="5786B2C5" w:rsidR="003F014F" w:rsidRPr="00B74344" w:rsidRDefault="00264112" w:rsidP="003F014F">
            <w:pPr>
              <w:pStyle w:val="berschrift3"/>
            </w:pPr>
            <w:r>
              <w:t>1.4</w:t>
            </w:r>
          </w:p>
        </w:tc>
        <w:tc>
          <w:tcPr>
            <w:tcW w:w="8461" w:type="dxa"/>
            <w:gridSpan w:val="3"/>
          </w:tcPr>
          <w:p w14:paraId="2583B95A" w14:textId="66A29726" w:rsidR="003F014F" w:rsidRPr="00B74344" w:rsidRDefault="003F014F" w:rsidP="003F014F">
            <w:pPr>
              <w:pStyle w:val="berschrift3"/>
            </w:pPr>
            <w:r w:rsidRPr="006B1E07">
              <w:t>Tauschen und weglegen</w:t>
            </w:r>
            <w:r w:rsidR="00264112">
              <w:t xml:space="preserve"> mit Material</w:t>
            </w:r>
          </w:p>
        </w:tc>
      </w:tr>
      <w:tr w:rsidR="007F4209" w14:paraId="1F612C00" w14:textId="77777777" w:rsidTr="007F4209">
        <w:tc>
          <w:tcPr>
            <w:tcW w:w="610" w:type="dxa"/>
          </w:tcPr>
          <w:p w14:paraId="734D17B9" w14:textId="55EC19B7" w:rsidR="007F4209" w:rsidRDefault="007F4209" w:rsidP="003F014F">
            <w:pPr>
              <w:pStyle w:val="berschrift3"/>
            </w:pPr>
          </w:p>
        </w:tc>
        <w:tc>
          <w:tcPr>
            <w:tcW w:w="383" w:type="dxa"/>
          </w:tcPr>
          <w:p w14:paraId="3309E977" w14:textId="2690C35F" w:rsidR="007F4209" w:rsidRPr="006B1E07" w:rsidRDefault="007F4209" w:rsidP="007F4209">
            <w:pPr>
              <w:pStyle w:val="berschrift4"/>
            </w:pPr>
            <w:r>
              <w:t>a)</w:t>
            </w:r>
          </w:p>
        </w:tc>
        <w:tc>
          <w:tcPr>
            <w:tcW w:w="8078" w:type="dxa"/>
            <w:gridSpan w:val="2"/>
          </w:tcPr>
          <w:p w14:paraId="32C93CDB" w14:textId="1AE27A6A" w:rsidR="007F4209" w:rsidRDefault="00B65561" w:rsidP="007F42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8800" behindDoc="0" locked="0" layoutInCell="1" allowOverlap="1" wp14:anchorId="7E309AD8" wp14:editId="6AF1CBF7">
                      <wp:simplePos x="0" y="0"/>
                      <wp:positionH relativeFrom="column">
                        <wp:posOffset>4033792</wp:posOffset>
                      </wp:positionH>
                      <wp:positionV relativeFrom="paragraph">
                        <wp:posOffset>164646</wp:posOffset>
                      </wp:positionV>
                      <wp:extent cx="578485" cy="722893"/>
                      <wp:effectExtent l="0" t="0" r="0" b="1270"/>
                      <wp:wrapNone/>
                      <wp:docPr id="1810652622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276118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38829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D95D77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09AD8" id="_x0000_s1095" style="position:absolute;margin-left:317.6pt;margin-top:12.95pt;width:45.55pt;height:56.9pt;z-index:25178880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">
                      <v:shape id="Grafik 4" o:spid="_x0000_s109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">
                        <v:imagedata r:id="rId122" o:title="" chromakey="white"/>
                      </v:shape>
                      <v:shape id="_x0000_s109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ED95D77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F4209" w:rsidRPr="004F6B97">
              <w:t xml:space="preserve">Von 2 Zehnerstangen sollen 4 </w:t>
            </w:r>
            <w:proofErr w:type="spellStart"/>
            <w:r w:rsidR="007F4209" w:rsidRPr="004F6B97">
              <w:t>Einerwürfel</w:t>
            </w:r>
            <w:proofErr w:type="spellEnd"/>
            <w:r w:rsidR="007F4209" w:rsidRPr="004F6B97">
              <w:t xml:space="preserve"> weggenommen werden.</w:t>
            </w:r>
          </w:p>
          <w:p w14:paraId="4BCA1D27" w14:textId="7B824DDD" w:rsidR="00B65561" w:rsidRDefault="00B65561" w:rsidP="003F014F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60A822FA" wp14:editId="3C072EA1">
                      <wp:simplePos x="0" y="0"/>
                      <wp:positionH relativeFrom="column">
                        <wp:posOffset>30752</wp:posOffset>
                      </wp:positionH>
                      <wp:positionV relativeFrom="paragraph">
                        <wp:posOffset>145596</wp:posOffset>
                      </wp:positionV>
                      <wp:extent cx="3998595" cy="490220"/>
                      <wp:effectExtent l="0" t="0" r="154305" b="17780"/>
                      <wp:wrapNone/>
                      <wp:docPr id="334" name="Gruppieren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8595" cy="490220"/>
                                <a:chOff x="0" y="217503"/>
                                <a:chExt cx="3999185" cy="490629"/>
                              </a:xfrm>
                            </wpg:grpSpPr>
                            <wps:wsp>
                              <wps:cNvPr id="316" name="Rechteckige Legende 316"/>
                              <wps:cNvSpPr/>
                              <wps:spPr>
                                <a:xfrm>
                                  <a:off x="1523599" y="235180"/>
                                  <a:ext cx="2475586" cy="472952"/>
                                </a:xfrm>
                                <a:prstGeom prst="wedgeRoundRectCallout">
                                  <a:avLst>
                                    <a:gd name="adj1" fmla="val 55221"/>
                                    <a:gd name="adj2" fmla="val 7824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9B4418" w14:textId="38F0BE4C" w:rsidR="001E7D7B" w:rsidRPr="007F4209" w:rsidRDefault="001E7D7B" w:rsidP="004F6B97">
                                    <w:pPr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7F4209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Das geht doch gar nicht! Ich kann doch an der Zehnerstange nichts absägen</w:t>
                                    </w:r>
                                    <w:r w:rsidR="00E03C38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Grafik 328" descr="Macintosh HD:Users:cmosandl:Desktop:DSC0029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930" b="279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503"/>
                                  <a:ext cx="1080770" cy="4171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822FA" id="Gruppieren 334" o:spid="_x0000_s1098" style="position:absolute;margin-left:2.4pt;margin-top:11.45pt;width:314.85pt;height:38.6pt;z-index:251689472;mso-width-relative:margin;mso-height-relative:margin" coordorigin=",2175" coordsize="39991,49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">
                      <v:shape id="Rechteckige Legende 316" o:spid="_x0000_s1099" type="#_x0000_t62" style="position:absolute;left:15235;top:2351;width:24756;height:47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" adj="22728,12490" fillcolor="white [3201]" strokecolor="#bfbfbf [2412]" strokeweight="1pt">
                        <v:textbox inset=",1mm,,1mm">
                          <w:txbxContent>
                            <w:p w14:paraId="669B4418" w14:textId="38F0BE4C" w:rsidR="001E7D7B" w:rsidRPr="007F4209" w:rsidRDefault="001E7D7B" w:rsidP="004F6B97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F4209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Das geht doch gar nicht! Ich kann doch an der Zehnerstange nichts absägen</w:t>
                              </w:r>
                              <w:r w:rsidR="00E03C38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Grafik 328" o:spid="_x0000_s1100" type="#_x0000_t75" alt="Macintosh HD:Users:cmosandl:Desktop:DSC00294.JPG" style="position:absolute;top:2175;width:10807;height:41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">
                        <v:imagedata r:id="rId149" o:title="DSC00294" croptop="13717f" cropbottom="18289f" grayscale="t"/>
                      </v:shape>
                    </v:group>
                  </w:pict>
                </mc:Fallback>
              </mc:AlternateContent>
            </w:r>
          </w:p>
          <w:p w14:paraId="15885471" w14:textId="4CD11B2D" w:rsidR="00B65561" w:rsidRDefault="00B65561" w:rsidP="003F014F">
            <w:pPr>
              <w:pStyle w:val="berschrift3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2F5241E4" wp14:editId="2CAFAFA3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217170</wp:posOffset>
                      </wp:positionV>
                      <wp:extent cx="547370" cy="694698"/>
                      <wp:effectExtent l="0" t="0" r="0" b="3810"/>
                      <wp:wrapNone/>
                      <wp:docPr id="79600999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03770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0820372" name="Textfeld 12"/>
                              <wps:cNvSpPr txBox="1"/>
                              <wps:spPr>
                                <a:xfrm>
                                  <a:off x="124758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CEEF04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5241E4" id="_x0000_s1101" style="position:absolute;margin-left:73.3pt;margin-top:17.1pt;width:43.1pt;height:54.7pt;z-index:25179084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teC3deIAAAAPAQAADwAAAGRycy9kb3ducmV2&#13;&#10;LnhtbExPTWvCQBC9F/oflhF6q5sPG0rMRsR+nKRQLRRvYzImwexuyK5J/PcdT/Uy8Hgf8162mnQr&#13;&#10;BupdY42CcB6AIFPYsjGVgp/9x/MrCOfRlNhaQwqu5GCVPz5kmJZ2NN807HwlOMS4FBXU3neplK6o&#13;&#10;SaOb244Mcyfba/QM+0qWPY4crlsZBUEiNTaGP9TY0aam4ry7aAWfI47rOHwftufT5nrYv3z9bkNS&#13;&#10;6mk2vS35rJcgPE3+3wG3Ddwfci52tBdTOtEyXiQJSxXEiwgEC6I44kHHGxMnIPNM3u/I/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">
                      <v:shape id="Grafik 10" o:spid="_x0000_s110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">
                        <v:imagedata r:id="rId45" o:title="" chromakey="white"/>
                      </v:shape>
                      <v:shape id="_x0000_s1103" type="#_x0000_t202" style="position:absolute;left:1247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CEEF04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B1B4D1" w14:textId="0C97A1A3" w:rsidR="00B65561" w:rsidRDefault="00B65561" w:rsidP="003F014F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3F39945" wp14:editId="7A94A935">
                      <wp:simplePos x="0" y="0"/>
                      <wp:positionH relativeFrom="column">
                        <wp:posOffset>1564232</wp:posOffset>
                      </wp:positionH>
                      <wp:positionV relativeFrom="paragraph">
                        <wp:posOffset>35560</wp:posOffset>
                      </wp:positionV>
                      <wp:extent cx="1799806" cy="312325"/>
                      <wp:effectExtent l="152400" t="0" r="16510" b="17780"/>
                      <wp:wrapNone/>
                      <wp:docPr id="33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806" cy="312325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7E03A" w14:textId="54C240AB" w:rsidR="001E7D7B" w:rsidRPr="007F4209" w:rsidRDefault="001E7D7B" w:rsidP="007F420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7F4209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Aber du kannst tauschen</w:t>
                                  </w:r>
                                  <w:r w:rsidR="00443FFC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3F3994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306" o:spid="_x0000_s1104" type="#_x0000_t62" style="position:absolute;margin-left:123.15pt;margin-top:2.8pt;width:141.7pt;height:24.6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" adj="-1591,11823" fillcolor="white [3201]" strokecolor="#bfbfbf [2412]" strokeweight="1pt">
                      <v:textbox style="mso-fit-shape-to-text:t">
                        <w:txbxContent>
                          <w:p w14:paraId="6577E03A" w14:textId="54C240AB" w:rsidR="001E7D7B" w:rsidRPr="007F4209" w:rsidRDefault="001E7D7B" w:rsidP="007F4209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F4209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Aber du kannst tauschen</w:t>
                            </w:r>
                            <w:r w:rsidR="00443FF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9417C7" w14:textId="51B7A090" w:rsidR="007F4209" w:rsidRPr="006B1E07" w:rsidRDefault="007F4209" w:rsidP="003F014F">
            <w:pPr>
              <w:pStyle w:val="berschrift3"/>
            </w:pPr>
          </w:p>
        </w:tc>
      </w:tr>
      <w:tr w:rsidR="00B65561" w14:paraId="50509799" w14:textId="77777777" w:rsidTr="007F4209">
        <w:tc>
          <w:tcPr>
            <w:tcW w:w="610" w:type="dxa"/>
          </w:tcPr>
          <w:p w14:paraId="37DB3354" w14:textId="3BE8E554" w:rsidR="00B65561" w:rsidRDefault="00B65561" w:rsidP="003F014F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791872" behindDoc="0" locked="0" layoutInCell="1" allowOverlap="1" wp14:anchorId="04A6208B" wp14:editId="25C25E7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2359</wp:posOffset>
                  </wp:positionV>
                  <wp:extent cx="360000" cy="272386"/>
                  <wp:effectExtent l="0" t="0" r="0" b="0"/>
                  <wp:wrapNone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" w:type="dxa"/>
          </w:tcPr>
          <w:p w14:paraId="6F4CEB83" w14:textId="6E628011" w:rsidR="00B65561" w:rsidRDefault="00B65561" w:rsidP="007F4209">
            <w:pPr>
              <w:pStyle w:val="berschrift4"/>
            </w:pPr>
            <w:r>
              <w:t>b)</w:t>
            </w:r>
          </w:p>
        </w:tc>
        <w:tc>
          <w:tcPr>
            <w:tcW w:w="8078" w:type="dxa"/>
            <w:gridSpan w:val="2"/>
          </w:tcPr>
          <w:p w14:paraId="23AE9154" w14:textId="692B8BC4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Wie kann Jonas </w:t>
            </w:r>
            <w:r w:rsidR="00BB588F">
              <w:rPr>
                <w:noProof/>
              </w:rPr>
              <w:t xml:space="preserve">die Zehnerstange </w:t>
            </w:r>
            <w:r w:rsidR="00443FFC">
              <w:rPr>
                <w:noProof/>
              </w:rPr>
              <w:t>tauschen</w:t>
            </w:r>
            <w:r>
              <w:rPr>
                <w:noProof/>
              </w:rPr>
              <w:t>, damit er die Aufgabe lösen kann?</w:t>
            </w:r>
          </w:p>
          <w:p w14:paraId="7B0A036D" w14:textId="76BD9D37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Leg</w:t>
            </w:r>
            <w:r w:rsidR="00DD37C2">
              <w:rPr>
                <w:noProof/>
              </w:rPr>
              <w:t>t</w:t>
            </w:r>
            <w:r>
              <w:rPr>
                <w:noProof/>
              </w:rPr>
              <w:t xml:space="preserve"> die Aufgabe mit dem Material nach. Wie heißt das Ergebnis</w:t>
            </w:r>
            <w:r w:rsidR="00DD37C2">
              <w:rPr>
                <w:noProof/>
              </w:rPr>
              <w:t>?</w:t>
            </w:r>
          </w:p>
          <w:p w14:paraId="74F40429" w14:textId="5D754163" w:rsidR="00B65561" w:rsidRPr="004F6B97" w:rsidRDefault="00B65561" w:rsidP="007F4209"/>
        </w:tc>
      </w:tr>
      <w:tr w:rsidR="00B65561" w14:paraId="7E730159" w14:textId="77777777" w:rsidTr="007F4209">
        <w:tc>
          <w:tcPr>
            <w:tcW w:w="610" w:type="dxa"/>
          </w:tcPr>
          <w:p w14:paraId="2615D802" w14:textId="70B2ADB7" w:rsidR="00B65561" w:rsidRPr="00B65561" w:rsidRDefault="00867FEB" w:rsidP="00B65561">
            <w:pPr>
              <w:spacing w:line="240" w:lineRule="auto"/>
              <w:rPr>
                <w:color w:val="FF00FF"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794944" behindDoc="0" locked="0" layoutInCell="1" allowOverlap="1" wp14:anchorId="097831EE" wp14:editId="7A5A2F42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15421</wp:posOffset>
                      </wp:positionV>
                      <wp:extent cx="287655" cy="183515"/>
                      <wp:effectExtent l="0" t="0" r="4445" b="0"/>
                      <wp:wrapNone/>
                      <wp:docPr id="1250044931" name="Gruppieren 3">
                        <a:hlinkClick xmlns:a="http://schemas.openxmlformats.org/drawingml/2006/main" r:id="rId15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621161783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09842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C629A" id="Gruppieren 3" o:spid="_x0000_s1026" href="https://www.youtube.com/watch?v=r5NvpQLUrbc&amp;ab_channel=dzlmathe" style="position:absolute;margin-left:1.05pt;margin-top:1.2pt;width:22.65pt;height:14.45pt;z-index:251794944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" fillcolor="#a5a5a5 [2092]" stroked="f" strokeweight="1pt">
                        <v:stroke joinstyle="miter"/>
                        <o:lock v:ext="edit" aspectratio="t"/>
                      </v:roundrect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2F0C8A43" w14:textId="3C27430B" w:rsidR="00B65561" w:rsidRDefault="00B65561" w:rsidP="007F4209">
            <w:pPr>
              <w:pStyle w:val="berschrift4"/>
            </w:pPr>
            <w:r>
              <w:t>c)</w:t>
            </w:r>
          </w:p>
        </w:tc>
        <w:tc>
          <w:tcPr>
            <w:tcW w:w="8078" w:type="dxa"/>
            <w:gridSpan w:val="2"/>
          </w:tcPr>
          <w:p w14:paraId="784E4DC0" w14:textId="46558F37" w:rsidR="00CD60DB" w:rsidRDefault="00B65561" w:rsidP="00B65561">
            <w:pPr>
              <w:spacing w:line="240" w:lineRule="auto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32480" behindDoc="0" locked="0" layoutInCell="1" allowOverlap="1" wp14:anchorId="5779620A" wp14:editId="26BACF85">
                  <wp:simplePos x="0" y="0"/>
                  <wp:positionH relativeFrom="column">
                    <wp:posOffset>4446088</wp:posOffset>
                  </wp:positionH>
                  <wp:positionV relativeFrom="paragraph">
                    <wp:posOffset>18778</wp:posOffset>
                  </wp:positionV>
                  <wp:extent cx="702000" cy="673200"/>
                  <wp:effectExtent l="0" t="0" r="0" b="0"/>
                  <wp:wrapNone/>
                  <wp:docPr id="998608644" name="Grafik 99860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euch </w:t>
            </w:r>
            <w:r w:rsidR="00867FEB">
              <w:rPr>
                <w:noProof/>
              </w:rPr>
              <w:t xml:space="preserve">im Erklärvideo zum Entbündeln </w:t>
            </w:r>
            <w:r w:rsidR="002A7BF1">
              <w:rPr>
                <w:noProof/>
              </w:rPr>
              <w:t xml:space="preserve">genauer </w:t>
            </w:r>
            <w:r>
              <w:rPr>
                <w:noProof/>
              </w:rPr>
              <w:t>an</w:t>
            </w:r>
            <w:r w:rsidR="00CD60DB">
              <w:rPr>
                <w:noProof/>
              </w:rPr>
              <w:t>:</w:t>
            </w:r>
          </w:p>
          <w:p w14:paraId="5719873D" w14:textId="70F802C6" w:rsidR="00B65561" w:rsidRDefault="00CD60DB" w:rsidP="00CD60DB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B65561">
              <w:rPr>
                <w:noProof/>
              </w:rPr>
              <w:t xml:space="preserve">ie </w:t>
            </w:r>
            <w:r>
              <w:rPr>
                <w:noProof/>
              </w:rPr>
              <w:t xml:space="preserve">lösen </w:t>
            </w:r>
            <w:r w:rsidR="00B65561">
              <w:rPr>
                <w:noProof/>
              </w:rPr>
              <w:t xml:space="preserve">Tara und Jonas das Problem </w:t>
            </w:r>
            <w:r>
              <w:rPr>
                <w:noProof/>
              </w:rPr>
              <w:t>durch</w:t>
            </w:r>
            <w:r w:rsidR="00B65561">
              <w:rPr>
                <w:noProof/>
              </w:rPr>
              <w:t xml:space="preserve"> </w:t>
            </w:r>
            <w:r w:rsidR="00F11B13">
              <w:rPr>
                <w:noProof/>
              </w:rPr>
              <w:t>T</w:t>
            </w:r>
            <w:r w:rsidR="00B65561">
              <w:rPr>
                <w:noProof/>
              </w:rPr>
              <w:t>auschen</w:t>
            </w:r>
            <w:r>
              <w:rPr>
                <w:noProof/>
              </w:rPr>
              <w:t>?</w:t>
            </w:r>
            <w:r w:rsidR="00B65561">
              <w:rPr>
                <w:noProof/>
              </w:rPr>
              <w:t xml:space="preserve"> </w:t>
            </w:r>
          </w:p>
          <w:p w14:paraId="0F20F566" w14:textId="6CB6EDEB" w:rsidR="00B65561" w:rsidRPr="004F6B97" w:rsidRDefault="00B65561" w:rsidP="00CD60DB">
            <w:pPr>
              <w:pStyle w:val="Listenabsatz"/>
            </w:pPr>
            <w:r>
              <w:rPr>
                <w:noProof/>
              </w:rPr>
              <w:t xml:space="preserve">Spielt einige Aufgaben nach: </w:t>
            </w:r>
            <w:r>
              <w:rPr>
                <w:noProof/>
              </w:rPr>
              <w:br/>
              <w:t xml:space="preserve">Legt das Material so wie Tara und Jonas und sprecht wie sie. </w:t>
            </w:r>
          </w:p>
        </w:tc>
      </w:tr>
      <w:tr w:rsidR="003F014F" w14:paraId="311A1D93" w14:textId="77777777" w:rsidTr="007A1C42">
        <w:tc>
          <w:tcPr>
            <w:tcW w:w="610" w:type="dxa"/>
          </w:tcPr>
          <w:p w14:paraId="281111E4" w14:textId="34110564" w:rsidR="003F014F" w:rsidRPr="00B74344" w:rsidRDefault="003F014F" w:rsidP="003F014F">
            <w:pPr>
              <w:pStyle w:val="berschrift3"/>
            </w:pPr>
            <w:r>
              <w:lastRenderedPageBreak/>
              <w:t>1.</w:t>
            </w:r>
            <w:r w:rsidR="00D972C7">
              <w:t>5</w:t>
            </w:r>
          </w:p>
        </w:tc>
        <w:tc>
          <w:tcPr>
            <w:tcW w:w="8461" w:type="dxa"/>
            <w:gridSpan w:val="3"/>
          </w:tcPr>
          <w:p w14:paraId="31E81FD6" w14:textId="4A2A5C0B" w:rsidR="003F014F" w:rsidRPr="00B74344" w:rsidRDefault="003F014F" w:rsidP="003F014F">
            <w:pPr>
              <w:pStyle w:val="berschrift3"/>
            </w:pPr>
            <w:r w:rsidRPr="006B1E07">
              <w:t>Eine Stelle verändern</w:t>
            </w:r>
          </w:p>
        </w:tc>
      </w:tr>
      <w:tr w:rsidR="003F014F" w14:paraId="4B51D06A" w14:textId="77777777" w:rsidTr="00E91C8C">
        <w:trPr>
          <w:trHeight w:val="3647"/>
        </w:trPr>
        <w:tc>
          <w:tcPr>
            <w:tcW w:w="610" w:type="dxa"/>
          </w:tcPr>
          <w:p w14:paraId="070F3315" w14:textId="10D2E636" w:rsidR="003F014F" w:rsidRDefault="003F014F" w:rsidP="003F014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6D275B88" w14:textId="2FEED30D" w:rsidR="003F014F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61CA4AC" w14:textId="7E535F30" w:rsidR="002A7BF1" w:rsidRPr="00F11B13" w:rsidRDefault="00BB588F" w:rsidP="00F03149">
            <w:pPr>
              <w:spacing w:after="120"/>
              <w:ind w:right="-143"/>
              <w:rPr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FFCDF43" wp14:editId="307F2683">
                      <wp:simplePos x="0" y="0"/>
                      <wp:positionH relativeFrom="column">
                        <wp:posOffset>3336327</wp:posOffset>
                      </wp:positionH>
                      <wp:positionV relativeFrom="paragraph">
                        <wp:posOffset>502920</wp:posOffset>
                      </wp:positionV>
                      <wp:extent cx="1633855" cy="777240"/>
                      <wp:effectExtent l="215900" t="0" r="17145" b="292100"/>
                      <wp:wrapNone/>
                      <wp:docPr id="1099328261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3855" cy="777240"/>
                              </a:xfrm>
                              <a:prstGeom prst="wedgeRoundRectCallout">
                                <a:avLst>
                                  <a:gd name="adj1" fmla="val -61768"/>
                                  <a:gd name="adj2" fmla="val 90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47BE5" w14:textId="77F50C4C" w:rsidR="00D972C7" w:rsidRPr="005142C6" w:rsidRDefault="002A7BF1" w:rsidP="00BB588F">
                                  <w:pPr>
                                    <w:pStyle w:val="SprechbaseBeschreibung"/>
                                  </w:pPr>
                                  <w:r>
                                    <w:t xml:space="preserve">Jetzt </w:t>
                                  </w:r>
                                  <w:r w:rsidR="00D972C7" w:rsidRPr="005142C6">
                                    <w:t xml:space="preserve">tausche </w:t>
                                  </w:r>
                                  <w:r>
                                    <w:t xml:space="preserve">ich die </w:t>
                                  </w:r>
                                  <w:r w:rsidR="00D972C7" w:rsidRPr="005142C6">
                                    <w:t>Hunderterplatte gegen zehn Zehnerstangen.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CDF43" id="Abgerundete rechteckige Legende 4" o:spid="_x0000_s1105" type="#_x0000_t62" style="position:absolute;margin-left:262.7pt;margin-top:39.6pt;width:128.65pt;height:61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" adj="-2542,30368" fillcolor="white [3212]" strokecolor="#bfbfbf [2412]" strokeweight="1pt">
                      <v:textbox style="mso-fit-shape-to-text:t" inset=",1mm">
                        <w:txbxContent>
                          <w:p w14:paraId="4D347BE5" w14:textId="77F50C4C" w:rsidR="00D972C7" w:rsidRPr="005142C6" w:rsidRDefault="002A7BF1" w:rsidP="00BB588F">
                            <w:pPr>
                              <w:pStyle w:val="SprechbaseBeschreibung"/>
                            </w:pPr>
                            <w:r>
                              <w:t xml:space="preserve">Jetzt </w:t>
                            </w:r>
                            <w:r w:rsidR="00D972C7" w:rsidRPr="005142C6">
                              <w:t xml:space="preserve">tausche </w:t>
                            </w:r>
                            <w:r>
                              <w:t xml:space="preserve">ich die </w:t>
                            </w:r>
                            <w:r w:rsidR="00D972C7" w:rsidRPr="005142C6">
                              <w:t>Hunderterplatte gegen zehn Zehnerstangen.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B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352" behindDoc="0" locked="0" layoutInCell="1" allowOverlap="1" wp14:anchorId="5C8AB535" wp14:editId="0D1224A8">
                      <wp:simplePos x="0" y="0"/>
                      <wp:positionH relativeFrom="column">
                        <wp:posOffset>81364</wp:posOffset>
                      </wp:positionH>
                      <wp:positionV relativeFrom="paragraph">
                        <wp:posOffset>578473</wp:posOffset>
                      </wp:positionV>
                      <wp:extent cx="767535" cy="1508736"/>
                      <wp:effectExtent l="0" t="0" r="0" b="41275"/>
                      <wp:wrapNone/>
                      <wp:docPr id="2017634368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535" cy="1508736"/>
                                <a:chOff x="0" y="0"/>
                                <a:chExt cx="767535" cy="1508736"/>
                              </a:xfrm>
                            </wpg:grpSpPr>
                            <wpg:grpSp>
                              <wpg:cNvPr id="1681059903" name="Gruppieren 9"/>
                              <wpg:cNvGrpSpPr/>
                              <wpg:grpSpPr>
                                <a:xfrm>
                                  <a:off x="30192" y="435634"/>
                                  <a:ext cx="720090" cy="358775"/>
                                  <a:chOff x="56287" y="56072"/>
                                  <a:chExt cx="720306" cy="458114"/>
                                </a:xfrm>
                              </wpg:grpSpPr>
                              <wps:wsp>
                                <wps:cNvPr id="12629376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623849" name="Textfeld 8"/>
                                <wps:cNvSpPr txBox="1"/>
                                <wps:spPr>
                                  <a:xfrm>
                                    <a:off x="56287" y="73748"/>
                                    <a:ext cx="720306" cy="44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7AB90" w14:textId="77777777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73955146" name="Gruppieren 9"/>
                              <wpg:cNvGrpSpPr/>
                              <wpg:grpSpPr>
                                <a:xfrm>
                                  <a:off x="0" y="0"/>
                                  <a:ext cx="720090" cy="435610"/>
                                  <a:chOff x="56287" y="56072"/>
                                  <a:chExt cx="720306" cy="436089"/>
                                </a:xfrm>
                              </wpg:grpSpPr>
                              <wps:wsp>
                                <wps:cNvPr id="138827302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7637949" name="Textfeld 8"/>
                                <wps:cNvSpPr txBox="1"/>
                                <wps:spPr>
                                  <a:xfrm>
                                    <a:off x="56287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F8973E" w14:textId="77777777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93552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15968424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9114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A6B957" w14:textId="77777777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02389719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62085010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3337012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0BB43" w14:textId="77777777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AB535" id="Gruppieren 10" o:spid="_x0000_s1106" style="position:absolute;margin-left:6.4pt;margin-top:45.55pt;width:60.45pt;height:118.8pt;z-index:251812352" coordsize="7675,15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">
                      <v:group id="Gruppieren 9" o:spid="_x0000_s1107" style="position:absolute;left:301;top:4356;width:7201;height:3588" coordorigin="562,560" coordsize="7203,4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">
                        <v:shape id="Freihandform 7" o:spid="_x0000_s1108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09" type="#_x0000_t202" style="position:absolute;left:562;top:737;width:7203;height:4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" filled="f" stroked="f" strokeweight=".5pt">
                          <v:textbox>
                            <w:txbxContent>
                              <w:p w14:paraId="7687AB90" w14:textId="77777777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0" style="position:absolute;width:7200;height:4356" coordorigin="562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qpv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">
                        <v:shape id="Freihandform 7" o:spid="_x0000_s1111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12" type="#_x0000_t202" style="position:absolute;left:562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" filled="f" stroked="f" strokeweight=".5pt">
                          <v:textbox>
                            <w:txbxContent>
                              <w:p w14:paraId="08F8973E" w14:textId="77777777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3" style="position:absolute;left:258;top:8195;width:7201;height:3441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">
                        <v:shape id="Freihandform 7" o:spid="_x0000_s1114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5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" filled="f" stroked="f" strokeweight=".5pt">
                          <v:textbox>
                            <w:txbxContent>
                              <w:p w14:paraId="14A6B957" w14:textId="77777777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6" style="position:absolute;left:474;top:11645;width:7201;height:3442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">
                        <v:shape id="Freihandform 7" o:spid="_x0000_s1117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8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7B0BB43" w14:textId="77777777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 kleiner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D972C7">
              <w:t xml:space="preserve">Die Zahl wird in jeder Zeile </w:t>
            </w:r>
            <w:r w:rsidR="00F11B13">
              <w:t xml:space="preserve">um 10 </w:t>
            </w:r>
            <w:r w:rsidR="00D972C7">
              <w:t>kleiner. Leg</w:t>
            </w:r>
            <w:r w:rsidR="00DD37C2">
              <w:t>e</w:t>
            </w:r>
            <w:r w:rsidR="00D972C7">
              <w:t xml:space="preserve"> Material, zeichne und schreib</w:t>
            </w:r>
            <w:r w:rsidR="00DD37C2">
              <w:t>e</w:t>
            </w:r>
            <w:r w:rsidR="00D972C7">
              <w:t xml:space="preserve"> als Zahl. </w:t>
            </w:r>
            <w:r w:rsidR="00F11B13">
              <w:t xml:space="preserve"> </w:t>
            </w:r>
            <w:r w:rsidR="00F11B13" w:rsidRPr="00F11B13">
              <w:rPr>
                <w:sz w:val="11"/>
                <w:szCs w:val="11"/>
              </w:rPr>
              <w:t xml:space="preserve">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2A7BF1" w14:paraId="2B3D73B2" w14:textId="77777777" w:rsidTr="002A7BF1">
              <w:tc>
                <w:tcPr>
                  <w:tcW w:w="2784" w:type="dxa"/>
                  <w:shd w:val="clear" w:color="auto" w:fill="D9D9D9" w:themeFill="background1" w:themeFillShade="D9"/>
                </w:tcPr>
                <w:p w14:paraId="27FAAE03" w14:textId="787577B7" w:rsidR="002A7BF1" w:rsidRPr="00F11B13" w:rsidRDefault="00F11B13" w:rsidP="002A7BF1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56F25F43" w14:textId="08A21C52" w:rsidR="002A7BF1" w:rsidRPr="00F11B13" w:rsidRDefault="00F11B13" w:rsidP="002A7BF1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2A7BF1" w14:paraId="00AE815D" w14:textId="77777777" w:rsidTr="002A7BF1">
              <w:tc>
                <w:tcPr>
                  <w:tcW w:w="2784" w:type="dxa"/>
                </w:tcPr>
                <w:p w14:paraId="6F8C2BC8" w14:textId="198704D7" w:rsidR="002A7BF1" w:rsidRDefault="002A7BF1" w:rsidP="002A7BF1">
                  <w:pPr>
                    <w:pStyle w:val="berschrift9"/>
                    <w:spacing w:line="240" w:lineRule="atLeast"/>
                  </w:pPr>
                  <w:r w:rsidRPr="002A7BF1">
                    <w:rPr>
                      <w:noProof/>
                    </w:rPr>
                    <w:drawing>
                      <wp:inline distT="0" distB="0" distL="0" distR="0" wp14:anchorId="3F384072" wp14:editId="0C84972D">
                        <wp:extent cx="1062355" cy="349726"/>
                        <wp:effectExtent l="0" t="0" r="4445" b="6350"/>
                        <wp:docPr id="1007716153" name="Grafik 100771615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3DF26D3-0F8C-BB88-64F9-4A00BE9D85F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5">
                                  <a:extLst>
                                    <a:ext uri="{FF2B5EF4-FFF2-40B4-BE49-F238E27FC236}">
                                      <a16:creationId xmlns:a16="http://schemas.microsoft.com/office/drawing/2014/main" id="{43DF26D3-0F8C-BB88-64F9-4A00BE9D85F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109" r="56273" b="75604"/>
                                <a:stretch/>
                              </pic:blipFill>
                              <pic:spPr>
                                <a:xfrm>
                                  <a:off x="0" y="0"/>
                                  <a:ext cx="1062355" cy="349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6F7899BB" w14:textId="318185DE" w:rsidR="002A7BF1" w:rsidRDefault="002A7BF1" w:rsidP="003F014F">
                  <w:r>
                    <w:t>122</w:t>
                  </w:r>
                </w:p>
              </w:tc>
            </w:tr>
            <w:tr w:rsidR="002A7BF1" w14:paraId="445D4AE3" w14:textId="77777777" w:rsidTr="002A7BF1">
              <w:tc>
                <w:tcPr>
                  <w:tcW w:w="2784" w:type="dxa"/>
                </w:tcPr>
                <w:p w14:paraId="41A58BF3" w14:textId="46B113F9" w:rsidR="002A7BF1" w:rsidRDefault="002A7BF1" w:rsidP="002A7BF1">
                  <w:pPr>
                    <w:spacing w:line="240" w:lineRule="atLeast"/>
                  </w:pPr>
                  <w:r w:rsidRPr="002A7BF1">
                    <w:rPr>
                      <w:noProof/>
                    </w:rPr>
                    <w:drawing>
                      <wp:inline distT="0" distB="0" distL="0" distR="0" wp14:anchorId="12581D70" wp14:editId="0997F5EE">
                        <wp:extent cx="1060450" cy="296849"/>
                        <wp:effectExtent l="0" t="0" r="0" b="0"/>
                        <wp:docPr id="1550383479" name="Grafik 155038347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3DF26D3-0F8C-BB88-64F9-4A00BE9D85F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5">
                                  <a:extLst>
                                    <a:ext uri="{FF2B5EF4-FFF2-40B4-BE49-F238E27FC236}">
                                      <a16:creationId xmlns:a16="http://schemas.microsoft.com/office/drawing/2014/main" id="{43DF26D3-0F8C-BB88-64F9-4A00BE9D85F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235" r="56273" b="586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2355" cy="297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06F6C7D8" w14:textId="77777777" w:rsidR="002A7BF1" w:rsidRDefault="002A7BF1" w:rsidP="003F014F"/>
              </w:tc>
            </w:tr>
            <w:tr w:rsidR="002A7BF1" w14:paraId="753B9B75" w14:textId="77777777" w:rsidTr="002A7BF1">
              <w:tc>
                <w:tcPr>
                  <w:tcW w:w="2784" w:type="dxa"/>
                </w:tcPr>
                <w:p w14:paraId="691943E3" w14:textId="77777777" w:rsidR="002A7BF1" w:rsidRDefault="002A7BF1" w:rsidP="002A7BF1">
                  <w:pPr>
                    <w:spacing w:line="240" w:lineRule="atLeast"/>
                  </w:pPr>
                </w:p>
                <w:p w14:paraId="4A0EC0C1" w14:textId="29DC6579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3305813C" w14:textId="1034FAD4" w:rsidR="002A7BF1" w:rsidRDefault="002A7BF1" w:rsidP="002A7BF1"/>
              </w:tc>
            </w:tr>
            <w:tr w:rsidR="002A7BF1" w14:paraId="77A6D6A7" w14:textId="77777777" w:rsidTr="002A7BF1">
              <w:tc>
                <w:tcPr>
                  <w:tcW w:w="2784" w:type="dxa"/>
                </w:tcPr>
                <w:p w14:paraId="7D1006CA" w14:textId="77777777" w:rsidR="002A7BF1" w:rsidRDefault="002A7BF1" w:rsidP="002A7BF1">
                  <w:pPr>
                    <w:spacing w:line="240" w:lineRule="atLeast"/>
                  </w:pPr>
                </w:p>
                <w:p w14:paraId="0AC7CE58" w14:textId="77777777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E43BC98" w14:textId="77777777" w:rsidR="002A7BF1" w:rsidRDefault="002A7BF1" w:rsidP="003F014F"/>
              </w:tc>
            </w:tr>
            <w:tr w:rsidR="002A7BF1" w14:paraId="6A609E5C" w14:textId="77777777" w:rsidTr="002A7BF1">
              <w:tc>
                <w:tcPr>
                  <w:tcW w:w="2784" w:type="dxa"/>
                </w:tcPr>
                <w:p w14:paraId="2A5D3D1E" w14:textId="77777777" w:rsidR="002A7BF1" w:rsidRDefault="002A7BF1" w:rsidP="002A7BF1">
                  <w:pPr>
                    <w:spacing w:line="240" w:lineRule="atLeast"/>
                  </w:pPr>
                </w:p>
                <w:p w14:paraId="495A55AC" w14:textId="52455808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9959422" w14:textId="77777777" w:rsidR="002A7BF1" w:rsidRDefault="002A7BF1" w:rsidP="003F014F"/>
              </w:tc>
            </w:tr>
          </w:tbl>
          <w:p w14:paraId="1F4F969D" w14:textId="250EC7AC" w:rsidR="003F014F" w:rsidRPr="00D53CEA" w:rsidRDefault="003F014F" w:rsidP="003F014F"/>
        </w:tc>
      </w:tr>
      <w:tr w:rsidR="003F014F" w14:paraId="7EFE3961" w14:textId="77777777" w:rsidTr="00E91C8C">
        <w:tc>
          <w:tcPr>
            <w:tcW w:w="610" w:type="dxa"/>
          </w:tcPr>
          <w:p w14:paraId="1CB54202" w14:textId="77BB321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70B215D9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7E930C88" w14:textId="7763924C" w:rsidR="00E4601D" w:rsidRDefault="00BB588F" w:rsidP="00F11B13">
            <w:pPr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1DF676FC" wp14:editId="5EF278CD">
                      <wp:simplePos x="0" y="0"/>
                      <wp:positionH relativeFrom="column">
                        <wp:posOffset>3404758</wp:posOffset>
                      </wp:positionH>
                      <wp:positionV relativeFrom="paragraph">
                        <wp:posOffset>504227</wp:posOffset>
                      </wp:positionV>
                      <wp:extent cx="2025127" cy="864012"/>
                      <wp:effectExtent l="266700" t="0" r="6985" b="381000"/>
                      <wp:wrapNone/>
                      <wp:docPr id="991599390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127" cy="864012"/>
                              </a:xfrm>
                              <a:prstGeom prst="wedgeRoundRectCallout">
                                <a:avLst>
                                  <a:gd name="adj1" fmla="val -61768"/>
                                  <a:gd name="adj2" fmla="val 90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0CC2B3" w14:textId="6760685B" w:rsidR="00E4601D" w:rsidRPr="005142C6" w:rsidRDefault="00E4601D" w:rsidP="00E4601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676FC" id="_x0000_s1119" type="#_x0000_t62" style="position:absolute;margin-left:268.1pt;margin-top:39.7pt;width:159.45pt;height:68.0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" adj="-2542,30368" fillcolor="white [3212]" strokecolor="#bfbfbf [2412]" strokeweight="1pt">
                      <v:textbox>
                        <w:txbxContent>
                          <w:p w14:paraId="430CC2B3" w14:textId="6760685B" w:rsidR="00E4601D" w:rsidRPr="005142C6" w:rsidRDefault="00E4601D" w:rsidP="00E460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B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448" behindDoc="0" locked="0" layoutInCell="1" allowOverlap="1" wp14:anchorId="419EACD3" wp14:editId="1AEF3129">
                      <wp:simplePos x="0" y="0"/>
                      <wp:positionH relativeFrom="column">
                        <wp:posOffset>79412</wp:posOffset>
                      </wp:positionH>
                      <wp:positionV relativeFrom="paragraph">
                        <wp:posOffset>575562</wp:posOffset>
                      </wp:positionV>
                      <wp:extent cx="767535" cy="1508736"/>
                      <wp:effectExtent l="0" t="0" r="0" b="41275"/>
                      <wp:wrapNone/>
                      <wp:docPr id="77650310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535" cy="1508736"/>
                                <a:chOff x="0" y="0"/>
                                <a:chExt cx="767535" cy="1508736"/>
                              </a:xfrm>
                            </wpg:grpSpPr>
                            <wpg:grpSp>
                              <wpg:cNvPr id="1580907873" name="Gruppieren 9"/>
                              <wpg:cNvGrpSpPr/>
                              <wpg:grpSpPr>
                                <a:xfrm>
                                  <a:off x="30192" y="435634"/>
                                  <a:ext cx="720090" cy="358775"/>
                                  <a:chOff x="56287" y="56072"/>
                                  <a:chExt cx="720306" cy="458114"/>
                                </a:xfrm>
                              </wpg:grpSpPr>
                              <wps:wsp>
                                <wps:cNvPr id="2080688126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2115617" name="Textfeld 8"/>
                                <wps:cNvSpPr txBox="1"/>
                                <wps:spPr>
                                  <a:xfrm>
                                    <a:off x="56287" y="73748"/>
                                    <a:ext cx="720306" cy="44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0CF35A" w14:textId="61306399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5244277" name="Gruppieren 9"/>
                              <wpg:cNvGrpSpPr/>
                              <wpg:grpSpPr>
                                <a:xfrm>
                                  <a:off x="0" y="0"/>
                                  <a:ext cx="720090" cy="435610"/>
                                  <a:chOff x="56287" y="56072"/>
                                  <a:chExt cx="720306" cy="436089"/>
                                </a:xfrm>
                              </wpg:grpSpPr>
                              <wps:wsp>
                                <wps:cNvPr id="102916407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977580" name="Textfeld 8"/>
                                <wps:cNvSpPr txBox="1"/>
                                <wps:spPr>
                                  <a:xfrm>
                                    <a:off x="56287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E09884" w14:textId="0D574D85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2330038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54023783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2052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47CB1C" w14:textId="35E91FE0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21094201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50825628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983558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47ABC4" w14:textId="2C677F26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kleiner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EACD3" id="_x0000_s1120" style="position:absolute;margin-left:6.25pt;margin-top:45.3pt;width:60.45pt;height:118.8pt;z-index:251816448" coordsize="7675,15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">
                      <v:group id="Gruppieren 9" o:spid="_x0000_s1121" style="position:absolute;left:301;top:4356;width:7201;height:3588" coordorigin="562,560" coordsize="7203,4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">
                        <v:shape id="Freihandform 7" o:spid="_x0000_s1122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3" type="#_x0000_t202" style="position:absolute;left:562;top:737;width:7203;height:4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360CF35A" w14:textId="61306399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4" style="position:absolute;width:7200;height:4356" coordorigin="562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">
                        <v:shape id="Freihandform 7" o:spid="_x0000_s1125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6" type="#_x0000_t202" style="position:absolute;left:562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9E09884" w14:textId="0D574D85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7" style="position:absolute;left:258;top:8195;width:7201;height:3441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">
                        <v:shape id="Freihandform 7" o:spid="_x0000_s1128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29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847CB1C" w14:textId="35E91FE0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kleiner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30" style="position:absolute;left:474;top:11645;width:7201;height:3442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">
                        <v:shape id="Freihandform 7" o:spid="_x0000_s1131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32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" filled="f" stroked="f" strokeweight=".5pt">
                          <v:textbox>
                            <w:txbxContent>
                              <w:p w14:paraId="6547ABC4" w14:textId="2C677F26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kleiner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487AC0">
              <w:t xml:space="preserve">Die Zahl wird in jeder Zeile </w:t>
            </w:r>
            <w:r w:rsidR="00F11B13">
              <w:t xml:space="preserve">um 100 </w:t>
            </w:r>
            <w:r w:rsidR="00487AC0">
              <w:t>kleiner. Leg</w:t>
            </w:r>
            <w:r w:rsidR="00DD37C2">
              <w:t xml:space="preserve">e </w:t>
            </w:r>
            <w:r w:rsidR="00487AC0">
              <w:t>Material, zeichne und schreib</w:t>
            </w:r>
            <w:r w:rsidR="00DD37C2">
              <w:t>e</w:t>
            </w:r>
            <w:r w:rsidR="00487AC0">
              <w:t xml:space="preserve"> als Zahl.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E4601D" w14:paraId="0768FDA0" w14:textId="77777777" w:rsidTr="00C561C8">
              <w:tc>
                <w:tcPr>
                  <w:tcW w:w="2784" w:type="dxa"/>
                  <w:shd w:val="clear" w:color="auto" w:fill="D9D9D9" w:themeFill="background1" w:themeFillShade="D9"/>
                </w:tcPr>
                <w:p w14:paraId="6A54B5E4" w14:textId="68175212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4ED2C8AA" w14:textId="56CD7CDC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E4601D" w14:paraId="63F12310" w14:textId="77777777" w:rsidTr="00C561C8">
              <w:tc>
                <w:tcPr>
                  <w:tcW w:w="2784" w:type="dxa"/>
                </w:tcPr>
                <w:p w14:paraId="61D68AC3" w14:textId="7E5EB662" w:rsidR="00E4601D" w:rsidRDefault="00E4601D" w:rsidP="00E4601D">
                  <w:pPr>
                    <w:pStyle w:val="berschrift9"/>
                    <w:spacing w:line="240" w:lineRule="atLeast"/>
                  </w:pPr>
                  <w:r w:rsidRPr="00E4601D">
                    <w:rPr>
                      <w:noProof/>
                    </w:rPr>
                    <w:drawing>
                      <wp:inline distT="0" distB="0" distL="0" distR="0" wp14:anchorId="1287CFFB" wp14:editId="7F4285C1">
                        <wp:extent cx="917898" cy="341371"/>
                        <wp:effectExtent l="0" t="0" r="0" b="1905"/>
                        <wp:docPr id="640829449" name="Grafik 64082944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B4A3BEB-7DC8-4F4C-0022-CE68A87EFD45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6">
                                  <a:extLst>
                                    <a:ext uri="{FF2B5EF4-FFF2-40B4-BE49-F238E27FC236}">
                                      <a16:creationId xmlns:a16="http://schemas.microsoft.com/office/drawing/2014/main" id="{6B4A3BEB-7DC8-4F4C-0022-CE68A87EFD4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898" r="63516" b="72919"/>
                                <a:stretch/>
                              </pic:blipFill>
                              <pic:spPr>
                                <a:xfrm>
                                  <a:off x="0" y="0"/>
                                  <a:ext cx="917898" cy="341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7E96380C" w14:textId="7129B061" w:rsidR="00E4601D" w:rsidRDefault="00E4601D" w:rsidP="00E4601D">
                  <w:r>
                    <w:t>1220</w:t>
                  </w:r>
                </w:p>
              </w:tc>
            </w:tr>
            <w:tr w:rsidR="00E4601D" w14:paraId="3D739840" w14:textId="77777777" w:rsidTr="00C561C8">
              <w:tc>
                <w:tcPr>
                  <w:tcW w:w="2784" w:type="dxa"/>
                </w:tcPr>
                <w:p w14:paraId="34DAFCA6" w14:textId="177B52F1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0D6CD3A" w14:textId="77777777" w:rsidR="00E4601D" w:rsidRDefault="00E4601D" w:rsidP="00E4601D"/>
                <w:p w14:paraId="501B2BFE" w14:textId="77777777" w:rsidR="00487AC0" w:rsidRDefault="00487AC0" w:rsidP="00E4601D"/>
              </w:tc>
            </w:tr>
            <w:tr w:rsidR="00E4601D" w14:paraId="6CDBDAE9" w14:textId="77777777" w:rsidTr="00C561C8">
              <w:tc>
                <w:tcPr>
                  <w:tcW w:w="2784" w:type="dxa"/>
                </w:tcPr>
                <w:p w14:paraId="16A49516" w14:textId="77777777" w:rsidR="00E4601D" w:rsidRDefault="00E4601D" w:rsidP="00E4601D">
                  <w:pPr>
                    <w:spacing w:line="240" w:lineRule="atLeast"/>
                  </w:pPr>
                </w:p>
                <w:p w14:paraId="42F82B8F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45ABDA20" w14:textId="77777777" w:rsidR="00E4601D" w:rsidRDefault="00E4601D" w:rsidP="00E4601D"/>
              </w:tc>
            </w:tr>
            <w:tr w:rsidR="00E4601D" w14:paraId="76C6CAD3" w14:textId="77777777" w:rsidTr="00C561C8">
              <w:tc>
                <w:tcPr>
                  <w:tcW w:w="2784" w:type="dxa"/>
                </w:tcPr>
                <w:p w14:paraId="4969FBF4" w14:textId="77777777" w:rsidR="00E4601D" w:rsidRDefault="00E4601D" w:rsidP="00E4601D">
                  <w:pPr>
                    <w:spacing w:line="240" w:lineRule="atLeast"/>
                  </w:pPr>
                </w:p>
                <w:p w14:paraId="01F39B4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7998D240" w14:textId="77777777" w:rsidR="00E4601D" w:rsidRDefault="00E4601D" w:rsidP="00E4601D"/>
              </w:tc>
            </w:tr>
            <w:tr w:rsidR="00E4601D" w14:paraId="76F4911A" w14:textId="77777777" w:rsidTr="00C561C8">
              <w:tc>
                <w:tcPr>
                  <w:tcW w:w="2784" w:type="dxa"/>
                </w:tcPr>
                <w:p w14:paraId="435FEEDF" w14:textId="77777777" w:rsidR="00E4601D" w:rsidRDefault="00E4601D" w:rsidP="00E4601D">
                  <w:pPr>
                    <w:spacing w:line="240" w:lineRule="atLeast"/>
                  </w:pPr>
                </w:p>
                <w:p w14:paraId="525BC25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53B81F0" w14:textId="77777777" w:rsidR="00E4601D" w:rsidRDefault="00E4601D" w:rsidP="00E4601D"/>
              </w:tc>
            </w:tr>
          </w:tbl>
          <w:p w14:paraId="5B95056E" w14:textId="6A8A2FB4" w:rsidR="003F014F" w:rsidRPr="008026EF" w:rsidRDefault="003F014F" w:rsidP="003F014F"/>
        </w:tc>
      </w:tr>
      <w:tr w:rsidR="002A7BF1" w14:paraId="28E5B0C7" w14:textId="77777777" w:rsidTr="00FC66B9">
        <w:tc>
          <w:tcPr>
            <w:tcW w:w="610" w:type="dxa"/>
          </w:tcPr>
          <w:p w14:paraId="7510544B" w14:textId="38C0E08F" w:rsidR="002A7BF1" w:rsidRDefault="002A7BF1" w:rsidP="002A7BF1">
            <w:pPr>
              <w:pStyle w:val="berschrift3"/>
            </w:pPr>
            <w:r>
              <w:t>1.6</w:t>
            </w:r>
          </w:p>
        </w:tc>
        <w:tc>
          <w:tcPr>
            <w:tcW w:w="8461" w:type="dxa"/>
            <w:gridSpan w:val="3"/>
          </w:tcPr>
          <w:p w14:paraId="33FF607C" w14:textId="3CCDADAE" w:rsidR="002A7BF1" w:rsidRDefault="002A7BF1" w:rsidP="002A7BF1">
            <w:pPr>
              <w:pStyle w:val="berschrift3"/>
            </w:pPr>
            <w:r>
              <w:t xml:space="preserve">Tauschen </w:t>
            </w:r>
            <w:r w:rsidR="00F03149">
              <w:t xml:space="preserve">zum Entbündeln </w:t>
            </w:r>
            <w:r>
              <w:t xml:space="preserve">und </w:t>
            </w:r>
            <w:r w:rsidR="00F03149">
              <w:t xml:space="preserve">Wegnehmen </w:t>
            </w:r>
            <w:r>
              <w:t>darstellen</w:t>
            </w:r>
          </w:p>
          <w:p w14:paraId="29321045" w14:textId="0C6968E4" w:rsidR="002A7BF1" w:rsidRDefault="002A7BF1" w:rsidP="002A7BF1">
            <w:pPr>
              <w:spacing w:line="240" w:lineRule="auto"/>
              <w:rPr>
                <w:lang w:eastAsia="de-DE"/>
              </w:rPr>
            </w:pPr>
            <w:r>
              <w:rPr>
                <w:lang w:eastAsia="de-DE"/>
              </w:rPr>
              <w:t>Leg</w:t>
            </w:r>
            <w:r w:rsidR="00DD37C2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mit Material und ergänz</w:t>
            </w:r>
            <w:r w:rsidR="00DD37C2">
              <w:rPr>
                <w:lang w:eastAsia="de-DE"/>
              </w:rPr>
              <w:t>e</w:t>
            </w:r>
            <w:r>
              <w:rPr>
                <w:lang w:eastAsia="de-DE"/>
              </w:rPr>
              <w:t xml:space="preserve"> die Tabelle. </w:t>
            </w:r>
          </w:p>
          <w:p w14:paraId="2F714EB8" w14:textId="40BBD849" w:rsidR="00F11B13" w:rsidRPr="002A7BF1" w:rsidRDefault="00F11B13" w:rsidP="002A7BF1">
            <w:pPr>
              <w:spacing w:line="240" w:lineRule="auto"/>
            </w:pPr>
          </w:p>
        </w:tc>
      </w:tr>
      <w:tr w:rsidR="00F11B13" w14:paraId="0444FFF1" w14:textId="77777777" w:rsidTr="00FC66B9">
        <w:tc>
          <w:tcPr>
            <w:tcW w:w="610" w:type="dxa"/>
          </w:tcPr>
          <w:p w14:paraId="08030B57" w14:textId="77777777" w:rsidR="00F11B13" w:rsidRDefault="00F11B13" w:rsidP="002A7BF1">
            <w:pPr>
              <w:pStyle w:val="berschrift3"/>
            </w:pPr>
          </w:p>
        </w:tc>
        <w:tc>
          <w:tcPr>
            <w:tcW w:w="8461" w:type="dxa"/>
            <w:gridSpan w:val="3"/>
          </w:tcPr>
          <w:tbl>
            <w:tblPr>
              <w:tblStyle w:val="Tabellenraster"/>
              <w:tblW w:w="8452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24"/>
              <w:gridCol w:w="1843"/>
              <w:gridCol w:w="2693"/>
              <w:gridCol w:w="2692"/>
            </w:tblGrid>
            <w:tr w:rsidR="00F11B13" w14:paraId="0DC62E71" w14:textId="38882EFD" w:rsidTr="00F03149">
              <w:tc>
                <w:tcPr>
                  <w:tcW w:w="1224" w:type="dxa"/>
                  <w:shd w:val="clear" w:color="auto" w:fill="D9D9D9" w:themeFill="background1" w:themeFillShade="D9"/>
                </w:tcPr>
                <w:p w14:paraId="661B7B84" w14:textId="1463D6E4" w:rsidR="00F11B13" w:rsidRPr="00F11B13" w:rsidRDefault="00F11B13" w:rsidP="00F11B13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Aufgabe</w:t>
                  </w:r>
                </w:p>
              </w:tc>
              <w:tc>
                <w:tcPr>
                  <w:tcW w:w="1843" w:type="dxa"/>
                  <w:shd w:val="clear" w:color="auto" w:fill="D9D9D9" w:themeFill="background1" w:themeFillShade="D9"/>
                </w:tcPr>
                <w:p w14:paraId="475E7548" w14:textId="4B90CF1D" w:rsidR="00F11B13" w:rsidRPr="00F11B13" w:rsidRDefault="00F11B13" w:rsidP="00F11B13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1. Bild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5D0DDD22" w14:textId="20164B2F" w:rsidR="00F11B13" w:rsidRPr="00F11B13" w:rsidRDefault="00F11B13" w:rsidP="00F11B13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 xml:space="preserve">2. Bild nach </w:t>
                  </w:r>
                  <w:r>
                    <w:rPr>
                      <w:b/>
                      <w:bCs/>
                    </w:rPr>
                    <w:t>T</w:t>
                  </w:r>
                  <w:r w:rsidRPr="00F11B13">
                    <w:rPr>
                      <w:b/>
                      <w:bCs/>
                    </w:rPr>
                    <w:t>auschen</w:t>
                  </w:r>
                </w:p>
              </w:tc>
              <w:tc>
                <w:tcPr>
                  <w:tcW w:w="2692" w:type="dxa"/>
                  <w:shd w:val="clear" w:color="auto" w:fill="D9D9D9" w:themeFill="background1" w:themeFillShade="D9"/>
                </w:tcPr>
                <w:p w14:paraId="5B7F7B06" w14:textId="42C189AE" w:rsidR="00F11B13" w:rsidRPr="00F11B13" w:rsidRDefault="00BB588F" w:rsidP="00F11B1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Erklärung mit Bündeln</w:t>
                  </w:r>
                </w:p>
              </w:tc>
            </w:tr>
            <w:tr w:rsidR="00F11B13" w14:paraId="79AFA620" w14:textId="449F6A39" w:rsidTr="00F03149">
              <w:tc>
                <w:tcPr>
                  <w:tcW w:w="1224" w:type="dxa"/>
                </w:tcPr>
                <w:p w14:paraId="06F04C04" w14:textId="052E39CE" w:rsidR="00F11B13" w:rsidRPr="00E11E75" w:rsidRDefault="00F11B13" w:rsidP="00E11E75">
                  <w:r w:rsidRPr="00E11E75">
                    <w:t>1102 – 11</w:t>
                  </w:r>
                  <w:r w:rsidR="00E11E75">
                    <w:br/>
                    <w:t xml:space="preserve">= </w:t>
                  </w:r>
                </w:p>
              </w:tc>
              <w:tc>
                <w:tcPr>
                  <w:tcW w:w="1843" w:type="dxa"/>
                </w:tcPr>
                <w:p w14:paraId="4BA0FA50" w14:textId="7FE9F5BD" w:rsidR="00F11B13" w:rsidRDefault="00E11E75" w:rsidP="00E11E75">
                  <w:pPr>
                    <w:spacing w:before="80" w:line="240" w:lineRule="atLeas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33AE0E56" wp14:editId="2BE343D8">
                        <wp:extent cx="954247" cy="360000"/>
                        <wp:effectExtent l="0" t="0" r="0" b="0"/>
                        <wp:docPr id="9" name="Grafi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4F012-42AF-D32D-931F-787EBA2B1825}"/>
                            </a:ext>
                          </a:extLst>
                        </wp:docPr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>
                                  <a:extLst>
                                    <a:ext uri="{FF2B5EF4-FFF2-40B4-BE49-F238E27FC236}">
                                      <a16:creationId xmlns:a16="http://schemas.microsoft.com/office/drawing/2014/main" id="{D294F012-42AF-D32D-931F-787EBA2B18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19" t="8572" r="55967" b="77301"/>
                                <a:stretch/>
                              </pic:blipFill>
                              <pic:spPr>
                                <a:xfrm>
                                  <a:off x="0" y="0"/>
                                  <a:ext cx="954247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4A768E20" w14:textId="671C45BA" w:rsidR="00F11B13" w:rsidRDefault="00E11E75" w:rsidP="00E11E75">
                  <w:pPr>
                    <w:spacing w:line="240" w:lineRule="atLeas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42ABE5C2" wp14:editId="28CE9A90">
                        <wp:extent cx="1573978" cy="504000"/>
                        <wp:effectExtent l="0" t="0" r="1270" b="4445"/>
                        <wp:docPr id="448537709" name="Grafik 44853770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4F012-42AF-D32D-931F-787EBA2B1825}"/>
                            </a:ext>
                          </a:extLst>
                        </wp:docPr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>
                                  <a:extLst>
                                    <a:ext uri="{FF2B5EF4-FFF2-40B4-BE49-F238E27FC236}">
                                      <a16:creationId xmlns:a16="http://schemas.microsoft.com/office/drawing/2014/main" id="{D294F012-42AF-D32D-931F-787EBA2B18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4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766" t="8572" r="28898" b="77301"/>
                                <a:stretch/>
                              </pic:blipFill>
                              <pic:spPr>
                                <a:xfrm>
                                  <a:off x="0" y="0"/>
                                  <a:ext cx="1573978" cy="50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2" w:type="dxa"/>
                </w:tcPr>
                <w:p w14:paraId="32BAECC4" w14:textId="7906AC91" w:rsidR="00F11B13" w:rsidRPr="00F11B13" w:rsidRDefault="00F11B13" w:rsidP="00F11B13">
                  <w:pPr>
                    <w:rPr>
                      <w:rFonts w:ascii="Comic Sans MS" w:hAnsi="Comic Sans MS"/>
                    </w:rPr>
                  </w:pP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Ich tausche 1 H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u</w:t>
                  </w: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nderter gegen 10 Zehner</w:t>
                  </w:r>
                </w:p>
              </w:tc>
            </w:tr>
            <w:tr w:rsidR="00F11B13" w14:paraId="57196D86" w14:textId="4819EFCC" w:rsidTr="00F03149">
              <w:tc>
                <w:tcPr>
                  <w:tcW w:w="1224" w:type="dxa"/>
                </w:tcPr>
                <w:p w14:paraId="62851C60" w14:textId="4E9DF43D" w:rsidR="00F11B13" w:rsidRPr="00E11E75" w:rsidRDefault="00F11B13" w:rsidP="00E11E75">
                  <w:r w:rsidRPr="00E11E75">
                    <w:t>125 – 8</w:t>
                  </w:r>
                  <w:r w:rsidR="00E11E75">
                    <w:br/>
                    <w:t xml:space="preserve">= </w:t>
                  </w:r>
                </w:p>
              </w:tc>
              <w:tc>
                <w:tcPr>
                  <w:tcW w:w="1843" w:type="dxa"/>
                </w:tcPr>
                <w:p w14:paraId="02F0487C" w14:textId="28373175" w:rsidR="00F11B13" w:rsidRDefault="00E11E75" w:rsidP="00E11E75">
                  <w:pPr>
                    <w:spacing w:line="240" w:lineRule="atLeas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4BC1F93A" wp14:editId="6B82F2F2">
                        <wp:extent cx="1033145" cy="345440"/>
                        <wp:effectExtent l="0" t="0" r="0" b="0"/>
                        <wp:docPr id="10" name="Grafi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FC9E8AD-FD14-F03C-CADE-E85B1C3BE69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>
                                  <a:extLst>
                                    <a:ext uri="{FF2B5EF4-FFF2-40B4-BE49-F238E27FC236}">
                                      <a16:creationId xmlns:a16="http://schemas.microsoft.com/office/drawing/2014/main" id="{3FC9E8AD-FD14-F03C-CADE-E85B1C3BE69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71" t="27857" r="55967" b="59394"/>
                                <a:stretch/>
                              </pic:blipFill>
                              <pic:spPr>
                                <a:xfrm>
                                  <a:off x="0" y="0"/>
                                  <a:ext cx="1033145" cy="34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0135BBC8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2" w:type="dxa"/>
                </w:tcPr>
                <w:p w14:paraId="261141B9" w14:textId="74C0EC71" w:rsidR="00F11B13" w:rsidRDefault="00F03149" w:rsidP="00F11B13">
                  <w:r>
                    <w:br/>
                  </w:r>
                  <w:r>
                    <w:br/>
                  </w:r>
                </w:p>
              </w:tc>
            </w:tr>
            <w:tr w:rsidR="00F11B13" w14:paraId="116E6BC6" w14:textId="7F131D29" w:rsidTr="00F03149">
              <w:tc>
                <w:tcPr>
                  <w:tcW w:w="1224" w:type="dxa"/>
                </w:tcPr>
                <w:p w14:paraId="058B9B88" w14:textId="1BE90904" w:rsidR="00F11B13" w:rsidRPr="00E11E75" w:rsidRDefault="00F11B13" w:rsidP="00E11E75">
                  <w:r w:rsidRPr="00E11E75">
                    <w:t xml:space="preserve">125 </w:t>
                  </w:r>
                  <w:r w:rsidR="00E11E75">
                    <w:t>–</w:t>
                  </w:r>
                  <w:r w:rsidRPr="00E11E75">
                    <w:t xml:space="preserve"> 18</w:t>
                  </w:r>
                  <w:r w:rsidR="00E11E75">
                    <w:br/>
                    <w:t>=</w:t>
                  </w:r>
                </w:p>
                <w:p w14:paraId="57DA5F76" w14:textId="77777777" w:rsidR="00F11B13" w:rsidRPr="00E11E75" w:rsidRDefault="00F11B13" w:rsidP="00E11E75"/>
              </w:tc>
              <w:tc>
                <w:tcPr>
                  <w:tcW w:w="1843" w:type="dxa"/>
                </w:tcPr>
                <w:p w14:paraId="6F8D0E67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7402A5E2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2" w:type="dxa"/>
                </w:tcPr>
                <w:p w14:paraId="1B52AEA0" w14:textId="0571A63A" w:rsidR="00F11B13" w:rsidRDefault="00F11B13" w:rsidP="00F11B13"/>
              </w:tc>
            </w:tr>
            <w:tr w:rsidR="00F11B13" w14:paraId="4FF02034" w14:textId="4E01E5D9" w:rsidTr="00F03149">
              <w:tc>
                <w:tcPr>
                  <w:tcW w:w="1224" w:type="dxa"/>
                </w:tcPr>
                <w:p w14:paraId="260CAFBA" w14:textId="5104FB25" w:rsidR="00F11B13" w:rsidRDefault="00F11B13" w:rsidP="00E11E75">
                  <w:r w:rsidRPr="00E11E75">
                    <w:t xml:space="preserve">1175 </w:t>
                  </w:r>
                  <w:r w:rsidR="00E11E75">
                    <w:t>–</w:t>
                  </w:r>
                  <w:r w:rsidRPr="00E11E75">
                    <w:t xml:space="preserve"> 200</w:t>
                  </w:r>
                </w:p>
                <w:p w14:paraId="4DFE256F" w14:textId="4DFAF9EE" w:rsidR="00E11E75" w:rsidRPr="00E11E75" w:rsidRDefault="00E11E75" w:rsidP="00E11E75">
                  <w:r>
                    <w:t>=</w:t>
                  </w:r>
                </w:p>
              </w:tc>
              <w:tc>
                <w:tcPr>
                  <w:tcW w:w="1843" w:type="dxa"/>
                </w:tcPr>
                <w:p w14:paraId="29EEF9C1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11756D63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2" w:type="dxa"/>
                </w:tcPr>
                <w:p w14:paraId="39DB98BD" w14:textId="1287C0FC" w:rsidR="00F11B13" w:rsidRDefault="00F03149" w:rsidP="00F11B13">
                  <w:r>
                    <w:br/>
                  </w:r>
                  <w:r>
                    <w:br/>
                  </w:r>
                </w:p>
              </w:tc>
            </w:tr>
            <w:tr w:rsidR="00F11B13" w14:paraId="05604540" w14:textId="387F5B82" w:rsidTr="00F03149">
              <w:tc>
                <w:tcPr>
                  <w:tcW w:w="1224" w:type="dxa"/>
                </w:tcPr>
                <w:p w14:paraId="4A10427B" w14:textId="77777777" w:rsidR="00F11B13" w:rsidRDefault="00F11B13" w:rsidP="00F11B13">
                  <w:pPr>
                    <w:spacing w:line="240" w:lineRule="atLeast"/>
                  </w:pPr>
                </w:p>
                <w:p w14:paraId="6CD34F7C" w14:textId="77777777" w:rsidR="00F11B13" w:rsidRDefault="00F11B13" w:rsidP="00F11B13">
                  <w:pPr>
                    <w:spacing w:line="240" w:lineRule="atLeast"/>
                  </w:pPr>
                </w:p>
              </w:tc>
              <w:tc>
                <w:tcPr>
                  <w:tcW w:w="1843" w:type="dxa"/>
                </w:tcPr>
                <w:p w14:paraId="019D29FB" w14:textId="77777777" w:rsidR="00F11B13" w:rsidRDefault="00F11B13" w:rsidP="00E11E75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46CF1BD0" w14:textId="0BA46FDF" w:rsidR="00F11B13" w:rsidRDefault="00E11E75" w:rsidP="00C863C9">
                  <w:pPr>
                    <w:spacing w:line="240" w:lineRule="atLeast"/>
                    <w:jc w:val="right"/>
                  </w:pPr>
                  <w:r w:rsidRPr="00E11E75">
                    <w:rPr>
                      <w:noProof/>
                    </w:rPr>
                    <w:drawing>
                      <wp:inline distT="0" distB="0" distL="0" distR="0" wp14:anchorId="3E64862B" wp14:editId="7AE5C5A9">
                        <wp:extent cx="1440487" cy="432000"/>
                        <wp:effectExtent l="0" t="0" r="0" b="0"/>
                        <wp:docPr id="877313146" name="Grafik 87731314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294F012-42AF-D32D-931F-787EBA2B1825}"/>
                            </a:ext>
                          </a:extLst>
                        </wp:docPr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8">
                                  <a:extLst>
                                    <a:ext uri="{FF2B5EF4-FFF2-40B4-BE49-F238E27FC236}">
                                      <a16:creationId xmlns:a16="http://schemas.microsoft.com/office/drawing/2014/main" id="{D294F012-42AF-D32D-931F-787EBA2B18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4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766" t="83058" r="26988" b="3263"/>
                                <a:stretch/>
                              </pic:blipFill>
                              <pic:spPr>
                                <a:xfrm>
                                  <a:off x="0" y="0"/>
                                  <a:ext cx="1440487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2" w:type="dxa"/>
                </w:tcPr>
                <w:p w14:paraId="08E663B2" w14:textId="25FD68F6" w:rsidR="00F11B13" w:rsidRDefault="00F03149" w:rsidP="00F11B13">
                  <w:r>
                    <w:br/>
                  </w:r>
                  <w:r>
                    <w:br/>
                  </w:r>
                </w:p>
              </w:tc>
            </w:tr>
          </w:tbl>
          <w:p w14:paraId="77D6BE07" w14:textId="77777777" w:rsidR="00F11B13" w:rsidRDefault="00F11B13" w:rsidP="002A7BF1">
            <w:pPr>
              <w:pStyle w:val="berschrift3"/>
            </w:pPr>
          </w:p>
        </w:tc>
      </w:tr>
    </w:tbl>
    <w:p w14:paraId="24FE0969" w14:textId="405A0216" w:rsidR="00E11E75" w:rsidRDefault="00E11E75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863C9" w14:paraId="4BDA7763" w14:textId="77777777" w:rsidTr="00E665AB">
        <w:tc>
          <w:tcPr>
            <w:tcW w:w="610" w:type="dxa"/>
          </w:tcPr>
          <w:p w14:paraId="6077E172" w14:textId="1227F4F8" w:rsidR="00C863C9" w:rsidRDefault="00C863C9" w:rsidP="00C863C9">
            <w:pPr>
              <w:pStyle w:val="berschrift3"/>
            </w:pPr>
            <w:r>
              <w:lastRenderedPageBreak/>
              <w:t>1.7</w:t>
            </w:r>
          </w:p>
        </w:tc>
        <w:tc>
          <w:tcPr>
            <w:tcW w:w="8461" w:type="dxa"/>
            <w:gridSpan w:val="2"/>
          </w:tcPr>
          <w:p w14:paraId="12252E5D" w14:textId="0133CDFE" w:rsidR="00C863C9" w:rsidRDefault="00C863C9" w:rsidP="00C863C9">
            <w:pPr>
              <w:pStyle w:val="berschrift3"/>
            </w:pPr>
            <w:r>
              <w:t xml:space="preserve">Tauschen </w:t>
            </w:r>
            <w:r w:rsidR="00F03149">
              <w:t xml:space="preserve">zum Entbündeln </w:t>
            </w:r>
            <w:r>
              <w:t xml:space="preserve">und </w:t>
            </w:r>
            <w:r w:rsidR="00F03149">
              <w:t xml:space="preserve">Wegnehmen </w:t>
            </w:r>
            <w:r>
              <w:t>im Kopf</w:t>
            </w:r>
          </w:p>
          <w:p w14:paraId="07B5285F" w14:textId="77777777" w:rsidR="00C863C9" w:rsidRDefault="00C863C9" w:rsidP="003F014F"/>
        </w:tc>
      </w:tr>
      <w:tr w:rsidR="002A7BF1" w14:paraId="57E0F836" w14:textId="77777777" w:rsidTr="00E91C8C">
        <w:tc>
          <w:tcPr>
            <w:tcW w:w="610" w:type="dxa"/>
          </w:tcPr>
          <w:p w14:paraId="19D29321" w14:textId="77777777" w:rsidR="002A7BF1" w:rsidRDefault="002A7BF1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E632484" w14:textId="5D54E326" w:rsidR="002A7BF1" w:rsidRDefault="00C863C9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C7CB963" w14:textId="0F6B1CD1" w:rsidR="002A7BF1" w:rsidRDefault="00C863C9" w:rsidP="003F014F">
            <w:r w:rsidRPr="00CD60DB">
              <w:t>Leg</w:t>
            </w:r>
            <w:r w:rsidR="00DD37C2">
              <w:t>e</w:t>
            </w:r>
            <w:r w:rsidRPr="00CD60DB">
              <w:t xml:space="preserve"> die erste Zahl mit Material und stell</w:t>
            </w:r>
            <w:r w:rsidR="00DD37C2">
              <w:t>e</w:t>
            </w:r>
            <w:r w:rsidRPr="00CD60DB">
              <w:t xml:space="preserve"> </w:t>
            </w:r>
            <w:r w:rsidR="00DD37C2">
              <w:t>dir</w:t>
            </w:r>
            <w:r w:rsidRPr="00CD60DB">
              <w:t xml:space="preserve"> in Gedanken vor, was </w:t>
            </w:r>
            <w:r w:rsidR="00DD37C2">
              <w:t>du</w:t>
            </w:r>
            <w:r w:rsidRPr="00CD60DB">
              <w:t xml:space="preserve"> tauschen und wegnehmen w</w:t>
            </w:r>
            <w:r w:rsidR="00DD37C2">
              <w:t>illst</w:t>
            </w:r>
            <w:r w:rsidRPr="00CD60DB">
              <w:t>. Was bleibt übrig?</w:t>
            </w:r>
          </w:p>
        </w:tc>
      </w:tr>
      <w:tr w:rsidR="00C863C9" w14:paraId="4653A556" w14:textId="77777777" w:rsidTr="00E91C8C">
        <w:tc>
          <w:tcPr>
            <w:tcW w:w="610" w:type="dxa"/>
          </w:tcPr>
          <w:p w14:paraId="6ABB9AA4" w14:textId="77777777" w:rsidR="00C863C9" w:rsidRDefault="00C863C9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A287BE4" w14:textId="77777777" w:rsidR="00C863C9" w:rsidRDefault="00C863C9" w:rsidP="003F014F">
            <w:pPr>
              <w:pStyle w:val="Nummerierung"/>
            </w:pPr>
          </w:p>
        </w:tc>
        <w:tc>
          <w:tcPr>
            <w:tcW w:w="8036" w:type="dxa"/>
          </w:tcPr>
          <w:p w14:paraId="03AE3228" w14:textId="77777777" w:rsidR="00C863C9" w:rsidRDefault="00C863C9" w:rsidP="003F014F">
            <w:r>
              <w:t xml:space="preserve">  </w:t>
            </w:r>
          </w:p>
          <w:tbl>
            <w:tblPr>
              <w:tblStyle w:val="Tabellenraster"/>
              <w:tblW w:w="0" w:type="auto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7"/>
              <w:gridCol w:w="2552"/>
              <w:gridCol w:w="2693"/>
            </w:tblGrid>
            <w:tr w:rsidR="00C863C9" w:rsidRPr="00F11B13" w14:paraId="49D6F25E" w14:textId="77777777" w:rsidTr="00C863C9">
              <w:tc>
                <w:tcPr>
                  <w:tcW w:w="1937" w:type="dxa"/>
                  <w:shd w:val="clear" w:color="auto" w:fill="D9D9D9" w:themeFill="background1" w:themeFillShade="D9"/>
                </w:tcPr>
                <w:p w14:paraId="4CC6DA0F" w14:textId="1B3D37A0" w:rsidR="00C863C9" w:rsidRPr="00F11B13" w:rsidRDefault="00C863C9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Leg</w:t>
                  </w:r>
                  <w:r w:rsidR="000B5CA3">
                    <w:rPr>
                      <w:b/>
                      <w:bCs/>
                    </w:rPr>
                    <w:t>e</w:t>
                  </w:r>
                  <w:r>
                    <w:rPr>
                      <w:b/>
                      <w:bCs/>
                    </w:rPr>
                    <w:t xml:space="preserve"> hin</w:t>
                  </w:r>
                </w:p>
              </w:tc>
              <w:tc>
                <w:tcPr>
                  <w:tcW w:w="2552" w:type="dxa"/>
                  <w:shd w:val="clear" w:color="auto" w:fill="D9D9D9" w:themeFill="background1" w:themeFillShade="D9"/>
                </w:tcPr>
                <w:p w14:paraId="03A84DC4" w14:textId="782C59C3" w:rsidR="00C863C9" w:rsidRPr="00F11B13" w:rsidRDefault="00C863C9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</w:t>
                  </w:r>
                  <w:r w:rsidR="00045CF3">
                    <w:rPr>
                      <w:b/>
                      <w:bCs/>
                    </w:rPr>
                    <w:t>imm</w:t>
                  </w:r>
                  <w:r>
                    <w:rPr>
                      <w:b/>
                      <w:bCs/>
                    </w:rPr>
                    <w:t xml:space="preserve"> in Gedanken weg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6ABC0349" w14:textId="7E8CE3F5" w:rsidR="00C863C9" w:rsidRPr="00F11B13" w:rsidRDefault="00C863C9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Was bleibt übrig?</w:t>
                  </w:r>
                </w:p>
              </w:tc>
            </w:tr>
            <w:tr w:rsidR="00C863C9" w14:paraId="378D4792" w14:textId="77777777" w:rsidTr="00C863C9">
              <w:tc>
                <w:tcPr>
                  <w:tcW w:w="1937" w:type="dxa"/>
                </w:tcPr>
                <w:p w14:paraId="561CDABC" w14:textId="1E9FE320" w:rsidR="00C863C9" w:rsidRPr="00E11E75" w:rsidRDefault="00C863C9" w:rsidP="00C863C9">
                  <w:pPr>
                    <w:spacing w:before="40" w:after="40"/>
                  </w:pPr>
                  <w:r>
                    <w:t>1 Zehnerstange</w:t>
                  </w:r>
                </w:p>
              </w:tc>
              <w:tc>
                <w:tcPr>
                  <w:tcW w:w="2552" w:type="dxa"/>
                </w:tcPr>
                <w:p w14:paraId="2C004F4A" w14:textId="76D91425" w:rsidR="00C863C9" w:rsidRDefault="00C863C9" w:rsidP="00C863C9">
                  <w:pPr>
                    <w:spacing w:before="40" w:after="40"/>
                  </w:pPr>
                  <w:r>
                    <w:t xml:space="preserve">1 </w:t>
                  </w:r>
                  <w:proofErr w:type="spellStart"/>
                  <w:r>
                    <w:t>Einerwürfel</w:t>
                  </w:r>
                  <w:proofErr w:type="spellEnd"/>
                </w:p>
              </w:tc>
              <w:tc>
                <w:tcPr>
                  <w:tcW w:w="2693" w:type="dxa"/>
                </w:tcPr>
                <w:p w14:paraId="22EEA06D" w14:textId="00E6C143" w:rsidR="00C863C9" w:rsidRDefault="00C863C9" w:rsidP="00C863C9">
                  <w:pPr>
                    <w:spacing w:before="40" w:after="40"/>
                  </w:pPr>
                  <w:r w:rsidRPr="00C863C9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9 </w:t>
                  </w:r>
                  <w:proofErr w:type="spellStart"/>
                  <w:r w:rsidRPr="00C863C9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Einerwürfel</w:t>
                  </w:r>
                  <w:proofErr w:type="spellEnd"/>
                </w:p>
              </w:tc>
            </w:tr>
            <w:tr w:rsidR="00C863C9" w14:paraId="70FA6839" w14:textId="77777777" w:rsidTr="00C863C9">
              <w:tc>
                <w:tcPr>
                  <w:tcW w:w="1937" w:type="dxa"/>
                </w:tcPr>
                <w:p w14:paraId="369C0A34" w14:textId="2F90D785" w:rsidR="00C863C9" w:rsidRPr="00E11E75" w:rsidRDefault="00C863C9" w:rsidP="00C863C9">
                  <w:pPr>
                    <w:spacing w:before="40" w:after="40"/>
                  </w:pPr>
                  <w:r>
                    <w:t>1 Hunderterplatte</w:t>
                  </w:r>
                </w:p>
              </w:tc>
              <w:tc>
                <w:tcPr>
                  <w:tcW w:w="2552" w:type="dxa"/>
                </w:tcPr>
                <w:p w14:paraId="1B403C18" w14:textId="62A8DB4A" w:rsidR="00C863C9" w:rsidRDefault="00C863C9" w:rsidP="00C863C9">
                  <w:pPr>
                    <w:spacing w:before="40" w:after="40"/>
                  </w:pPr>
                  <w:r>
                    <w:t>1 Zehnerstange</w:t>
                  </w:r>
                </w:p>
              </w:tc>
              <w:tc>
                <w:tcPr>
                  <w:tcW w:w="2693" w:type="dxa"/>
                </w:tcPr>
                <w:p w14:paraId="0A4E17F9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7BDD7A79" w14:textId="77777777" w:rsidTr="00C863C9">
              <w:tc>
                <w:tcPr>
                  <w:tcW w:w="1937" w:type="dxa"/>
                </w:tcPr>
                <w:p w14:paraId="0C364A94" w14:textId="02F1804A" w:rsidR="00C863C9" w:rsidRPr="00E11E75" w:rsidRDefault="00C863C9" w:rsidP="00C863C9">
                  <w:pPr>
                    <w:spacing w:before="40" w:after="40"/>
                  </w:pPr>
                  <w:r>
                    <w:t>1 Hunderterplatte</w:t>
                  </w:r>
                </w:p>
              </w:tc>
              <w:tc>
                <w:tcPr>
                  <w:tcW w:w="2552" w:type="dxa"/>
                </w:tcPr>
                <w:p w14:paraId="19D7C4AB" w14:textId="05D33CF3" w:rsidR="00C863C9" w:rsidRDefault="00C863C9" w:rsidP="00C863C9">
                  <w:pPr>
                    <w:spacing w:before="40" w:after="40"/>
                  </w:pPr>
                  <w:r>
                    <w:t xml:space="preserve">1 </w:t>
                  </w:r>
                  <w:proofErr w:type="spellStart"/>
                  <w:r>
                    <w:t>Einerwürfel</w:t>
                  </w:r>
                  <w:proofErr w:type="spellEnd"/>
                </w:p>
              </w:tc>
              <w:tc>
                <w:tcPr>
                  <w:tcW w:w="2693" w:type="dxa"/>
                </w:tcPr>
                <w:p w14:paraId="05A090BE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43AFE364" w14:textId="77777777" w:rsidTr="00C863C9">
              <w:tc>
                <w:tcPr>
                  <w:tcW w:w="1937" w:type="dxa"/>
                </w:tcPr>
                <w:p w14:paraId="41FF7AF0" w14:textId="13D5F440" w:rsidR="00C863C9" w:rsidRPr="00E11E75" w:rsidRDefault="00C863C9" w:rsidP="00C863C9">
                  <w:pPr>
                    <w:spacing w:before="40" w:after="40"/>
                  </w:pPr>
                  <w:r>
                    <w:t>1 Tausenderwürfel</w:t>
                  </w:r>
                </w:p>
              </w:tc>
              <w:tc>
                <w:tcPr>
                  <w:tcW w:w="2552" w:type="dxa"/>
                </w:tcPr>
                <w:p w14:paraId="011C2D4C" w14:textId="1207E7AE" w:rsidR="00C863C9" w:rsidRDefault="00C863C9" w:rsidP="00C863C9">
                  <w:pPr>
                    <w:spacing w:before="40" w:after="40"/>
                  </w:pPr>
                  <w:r>
                    <w:t>1 Hunderterplatte</w:t>
                  </w:r>
                </w:p>
              </w:tc>
              <w:tc>
                <w:tcPr>
                  <w:tcW w:w="2693" w:type="dxa"/>
                </w:tcPr>
                <w:p w14:paraId="31026380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290BEB90" w14:textId="77777777" w:rsidTr="00C863C9">
              <w:tc>
                <w:tcPr>
                  <w:tcW w:w="1937" w:type="dxa"/>
                </w:tcPr>
                <w:p w14:paraId="74913626" w14:textId="544FC569" w:rsidR="00C863C9" w:rsidRPr="00E11E75" w:rsidRDefault="00C863C9" w:rsidP="00C863C9">
                  <w:pPr>
                    <w:spacing w:before="40" w:after="40"/>
                  </w:pPr>
                  <w:r>
                    <w:t>1 Tausenderwürfel</w:t>
                  </w:r>
                </w:p>
              </w:tc>
              <w:tc>
                <w:tcPr>
                  <w:tcW w:w="2552" w:type="dxa"/>
                </w:tcPr>
                <w:p w14:paraId="01D742D3" w14:textId="13553491" w:rsidR="00C863C9" w:rsidRDefault="00C863C9" w:rsidP="00C863C9">
                  <w:pPr>
                    <w:spacing w:before="40" w:after="40"/>
                  </w:pPr>
                  <w:r>
                    <w:t>1 Zehnerstange</w:t>
                  </w:r>
                </w:p>
              </w:tc>
              <w:tc>
                <w:tcPr>
                  <w:tcW w:w="2693" w:type="dxa"/>
                </w:tcPr>
                <w:p w14:paraId="3A2B453C" w14:textId="77777777" w:rsidR="00C863C9" w:rsidRDefault="00C863C9" w:rsidP="00C863C9">
                  <w:pPr>
                    <w:spacing w:before="40" w:after="40"/>
                  </w:pPr>
                </w:p>
              </w:tc>
            </w:tr>
            <w:tr w:rsidR="00C863C9" w14:paraId="187A7F8B" w14:textId="77777777" w:rsidTr="00C863C9">
              <w:tc>
                <w:tcPr>
                  <w:tcW w:w="1937" w:type="dxa"/>
                </w:tcPr>
                <w:p w14:paraId="6BB825E3" w14:textId="46CE63C2" w:rsidR="00C863C9" w:rsidRPr="00E11E75" w:rsidRDefault="00C863C9" w:rsidP="00C863C9">
                  <w:pPr>
                    <w:spacing w:before="40" w:after="40"/>
                  </w:pPr>
                  <w:r>
                    <w:t>1 Tausenderwürfel</w:t>
                  </w:r>
                </w:p>
              </w:tc>
              <w:tc>
                <w:tcPr>
                  <w:tcW w:w="2552" w:type="dxa"/>
                </w:tcPr>
                <w:p w14:paraId="12925321" w14:textId="76D5F572" w:rsidR="00C863C9" w:rsidRDefault="00C863C9" w:rsidP="00C863C9">
                  <w:pPr>
                    <w:spacing w:before="40" w:after="40"/>
                  </w:pPr>
                  <w:r>
                    <w:t xml:space="preserve">1 </w:t>
                  </w:r>
                  <w:proofErr w:type="spellStart"/>
                  <w:r>
                    <w:t>Einerwürfel</w:t>
                  </w:r>
                  <w:proofErr w:type="spellEnd"/>
                </w:p>
              </w:tc>
              <w:tc>
                <w:tcPr>
                  <w:tcW w:w="2693" w:type="dxa"/>
                </w:tcPr>
                <w:p w14:paraId="128BCE6A" w14:textId="77777777" w:rsidR="00C863C9" w:rsidRDefault="00C863C9" w:rsidP="00C863C9">
                  <w:pPr>
                    <w:spacing w:before="40" w:after="40"/>
                  </w:pPr>
                </w:p>
              </w:tc>
            </w:tr>
          </w:tbl>
          <w:p w14:paraId="3E25AC66" w14:textId="77777777" w:rsidR="00C863C9" w:rsidRPr="00CD60DB" w:rsidRDefault="00C863C9" w:rsidP="003F014F"/>
        </w:tc>
      </w:tr>
      <w:tr w:rsidR="00C863C9" w14:paraId="4398F894" w14:textId="77777777" w:rsidTr="00E91C8C">
        <w:tc>
          <w:tcPr>
            <w:tcW w:w="610" w:type="dxa"/>
          </w:tcPr>
          <w:p w14:paraId="30AF8464" w14:textId="77777777" w:rsidR="00C863C9" w:rsidRDefault="00C863C9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5876B4F6" w14:textId="77777777" w:rsidR="00C863C9" w:rsidRDefault="00C863C9" w:rsidP="003F014F">
            <w:pPr>
              <w:pStyle w:val="Nummerierung"/>
            </w:pPr>
          </w:p>
        </w:tc>
        <w:tc>
          <w:tcPr>
            <w:tcW w:w="8036" w:type="dxa"/>
          </w:tcPr>
          <w:p w14:paraId="5D0929E4" w14:textId="77777777" w:rsidR="00C863C9" w:rsidRPr="00CD60DB" w:rsidRDefault="00C863C9" w:rsidP="003F014F"/>
        </w:tc>
      </w:tr>
      <w:tr w:rsidR="002A7BF1" w14:paraId="6518DD1A" w14:textId="77777777" w:rsidTr="00E91C8C">
        <w:tc>
          <w:tcPr>
            <w:tcW w:w="610" w:type="dxa"/>
          </w:tcPr>
          <w:p w14:paraId="5CB6ECB2" w14:textId="01A3624E" w:rsidR="002A7BF1" w:rsidRDefault="00C863C9" w:rsidP="003F014F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73FEEEAC" wp14:editId="5585D0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0" b="0"/>
                  <wp:wrapNone/>
                  <wp:docPr id="58779002" name="Grafik 5877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0A35469" w14:textId="33B89361" w:rsidR="002A7BF1" w:rsidRDefault="00C863C9" w:rsidP="003F014F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23DDEB2" w14:textId="27468922" w:rsidR="00C863C9" w:rsidRPr="00CD60DB" w:rsidRDefault="00C863C9" w:rsidP="00C863C9">
            <w:r w:rsidRPr="00CD60DB">
              <w:t>Überlegt gemeinsam</w:t>
            </w:r>
            <w:r>
              <w:t>:</w:t>
            </w:r>
            <w:r w:rsidRPr="00CD60DB">
              <w:t xml:space="preserve"> Wann kommt die 9 einmal, zweimal oder dreimal vor?</w:t>
            </w:r>
          </w:p>
          <w:p w14:paraId="44EA21A0" w14:textId="77777777" w:rsidR="002A7BF1" w:rsidRDefault="002A7BF1" w:rsidP="003F014F"/>
        </w:tc>
      </w:tr>
    </w:tbl>
    <w:p w14:paraId="4F6F87DE" w14:textId="1EA71544" w:rsidR="002A7BF1" w:rsidRDefault="002A7BF1"/>
    <w:p w14:paraId="41965977" w14:textId="77777777" w:rsidR="002A7BF1" w:rsidRDefault="002A7BF1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A7BF1" w14:paraId="1232CAAF" w14:textId="77777777" w:rsidTr="007A1C42">
        <w:tc>
          <w:tcPr>
            <w:tcW w:w="610" w:type="dxa"/>
          </w:tcPr>
          <w:p w14:paraId="54C59427" w14:textId="6B93664C" w:rsidR="002A7BF1" w:rsidRDefault="002A7BF1" w:rsidP="003F014F">
            <w:pPr>
              <w:pStyle w:val="berschrift3"/>
            </w:pPr>
            <w:r>
              <w:t>1.8</w:t>
            </w:r>
          </w:p>
        </w:tc>
        <w:tc>
          <w:tcPr>
            <w:tcW w:w="8461" w:type="dxa"/>
            <w:gridSpan w:val="2"/>
          </w:tcPr>
          <w:p w14:paraId="3AD18046" w14:textId="2124BCB9" w:rsidR="002A7BF1" w:rsidRDefault="002A7BF1" w:rsidP="00D972C7">
            <w:pPr>
              <w:pStyle w:val="berschrift3"/>
            </w:pPr>
            <w:r>
              <w:t>Halbieren</w:t>
            </w:r>
            <w:r w:rsidR="00DB0585">
              <w:t xml:space="preserve"> mit Material im Kopf</w:t>
            </w:r>
          </w:p>
        </w:tc>
      </w:tr>
      <w:tr w:rsidR="003F014F" w14:paraId="6C125BCB" w14:textId="77777777" w:rsidTr="00E91C8C">
        <w:trPr>
          <w:trHeight w:val="62"/>
        </w:trPr>
        <w:tc>
          <w:tcPr>
            <w:tcW w:w="610" w:type="dxa"/>
          </w:tcPr>
          <w:p w14:paraId="285E97B5" w14:textId="55AE40A8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4FEECE4C" w14:textId="77777777" w:rsidR="003F014F" w:rsidRPr="007A149C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176D27C2" w14:textId="77777777" w:rsidR="003F014F" w:rsidRDefault="003F014F" w:rsidP="003F014F">
            <w:r>
              <w:t xml:space="preserve">Lege mit dem Material die Zahl 300. </w:t>
            </w:r>
          </w:p>
          <w:p w14:paraId="519AF167" w14:textId="77777777" w:rsidR="003F014F" w:rsidRDefault="003F014F" w:rsidP="003F014F">
            <w:r>
              <w:t>Wie musst du tauschen, damit du die Hälfte wegnehmen kannst?</w:t>
            </w:r>
          </w:p>
          <w:p w14:paraId="402BD189" w14:textId="77777777" w:rsidR="003F014F" w:rsidRPr="00D53CEA" w:rsidRDefault="003F014F" w:rsidP="003F014F">
            <w:r>
              <w:t xml:space="preserve"> </w:t>
            </w:r>
          </w:p>
        </w:tc>
      </w:tr>
      <w:tr w:rsidR="003F014F" w14:paraId="6C0D3F66" w14:textId="77777777" w:rsidTr="00E91C8C">
        <w:tc>
          <w:tcPr>
            <w:tcW w:w="610" w:type="dxa"/>
          </w:tcPr>
          <w:p w14:paraId="17587196" w14:textId="7777777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70A3E44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1F038814" w14:textId="77777777" w:rsidR="003F014F" w:rsidRDefault="003F014F" w:rsidP="003F014F">
            <w:r>
              <w:t xml:space="preserve">Stelle dir die Zahl 7 000 mit Material vor. </w:t>
            </w:r>
          </w:p>
          <w:p w14:paraId="658824C8" w14:textId="77777777" w:rsidR="003F014F" w:rsidRDefault="003F014F" w:rsidP="003F014F">
            <w:r>
              <w:t>Wie müsstest du tauschen, damit du die Hälfte wegnehmen kannst?</w:t>
            </w:r>
          </w:p>
          <w:p w14:paraId="32F7EB5E" w14:textId="77777777" w:rsidR="003F014F" w:rsidRPr="008026EF" w:rsidRDefault="003F014F" w:rsidP="003F014F">
            <w:r>
              <w:t xml:space="preserve"> </w:t>
            </w:r>
          </w:p>
        </w:tc>
      </w:tr>
      <w:tr w:rsidR="003F014F" w14:paraId="69F7C0F7" w14:textId="77777777" w:rsidTr="00E91C8C">
        <w:tc>
          <w:tcPr>
            <w:tcW w:w="610" w:type="dxa"/>
          </w:tcPr>
          <w:p w14:paraId="53462C7B" w14:textId="77777777" w:rsidR="003F014F" w:rsidRDefault="003F014F" w:rsidP="003F014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A63CF4B" wp14:editId="7071C9EC">
                  <wp:extent cx="313144" cy="272386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255169" w14:textId="77777777" w:rsidR="003F014F" w:rsidRPr="007A149C" w:rsidRDefault="003F014F" w:rsidP="003F014F">
            <w:pPr>
              <w:pStyle w:val="Nummerierung"/>
            </w:pPr>
            <w:r>
              <w:t>c</w:t>
            </w:r>
            <w:r w:rsidRPr="007A149C">
              <w:t>)</w:t>
            </w:r>
          </w:p>
        </w:tc>
        <w:tc>
          <w:tcPr>
            <w:tcW w:w="8036" w:type="dxa"/>
          </w:tcPr>
          <w:p w14:paraId="4C282518" w14:textId="6D722AAE" w:rsidR="003F014F" w:rsidRDefault="00D972C7" w:rsidP="003F014F">
            <w:r>
              <w:t xml:space="preserve">Sucht euch eine Zahl aus. </w:t>
            </w:r>
          </w:p>
          <w:p w14:paraId="40D82D6B" w14:textId="4331AA21" w:rsidR="00D972C7" w:rsidRDefault="00D972C7" w:rsidP="003F014F">
            <w:r>
              <w:t>Die eine Person legt die Zahl mit dem Material. Die andere tauscht und halbiert die Zahl</w:t>
            </w:r>
            <w:r w:rsidR="000903EF">
              <w:t xml:space="preserve"> im Kopf</w:t>
            </w:r>
            <w:r>
              <w:t xml:space="preserve">. </w:t>
            </w:r>
            <w:r w:rsidR="000903EF">
              <w:t>Was müsstet ihr tauschen, damit ihr die Hälfte wegnehmen könnt?</w:t>
            </w:r>
          </w:p>
          <w:p w14:paraId="2DC0538C" w14:textId="77777777" w:rsidR="00D972C7" w:rsidRDefault="00D972C7" w:rsidP="003F014F"/>
          <w:p w14:paraId="503DAA34" w14:textId="7BAC9C28" w:rsidR="00D972C7" w:rsidRDefault="00D972C7" w:rsidP="003F014F">
            <w:r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27EF9CCC" wp14:editId="1545609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5104800" cy="1512000"/>
                  <wp:effectExtent l="0" t="0" r="635" b="0"/>
                  <wp:wrapNone/>
                  <wp:docPr id="177240243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0243" name="Grafik 177240243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8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157AD0" w14:textId="77777777" w:rsidR="00D972C7" w:rsidRDefault="00D972C7" w:rsidP="003F014F"/>
          <w:p w14:paraId="7D41F3FF" w14:textId="77777777" w:rsidR="00D972C7" w:rsidRDefault="00D972C7" w:rsidP="003F014F"/>
          <w:p w14:paraId="6B2E878B" w14:textId="77777777" w:rsidR="00D972C7" w:rsidRDefault="00D972C7" w:rsidP="003F014F"/>
          <w:p w14:paraId="326AF266" w14:textId="77777777" w:rsidR="00D972C7" w:rsidRDefault="00D972C7" w:rsidP="003F014F"/>
          <w:p w14:paraId="3855130A" w14:textId="77777777" w:rsidR="00D972C7" w:rsidRDefault="00D972C7" w:rsidP="003F014F"/>
          <w:p w14:paraId="3B23DD90" w14:textId="77777777" w:rsidR="00D972C7" w:rsidRDefault="00D972C7" w:rsidP="003F014F"/>
        </w:tc>
      </w:tr>
    </w:tbl>
    <w:p w14:paraId="42AC552C" w14:textId="77777777" w:rsidR="000052CA" w:rsidRDefault="000052CA" w:rsidP="000052CA">
      <w: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21"/>
        <w:gridCol w:w="362"/>
        <w:gridCol w:w="4105"/>
        <w:gridCol w:w="147"/>
        <w:gridCol w:w="3826"/>
      </w:tblGrid>
      <w:tr w:rsidR="00B37647" w14:paraId="1AC239E6" w14:textId="77777777" w:rsidTr="007A1C42">
        <w:tc>
          <w:tcPr>
            <w:tcW w:w="610" w:type="dxa"/>
          </w:tcPr>
          <w:p w14:paraId="339FB7D5" w14:textId="06A2075A" w:rsidR="00B37647" w:rsidRPr="00B74344" w:rsidRDefault="00B37647" w:rsidP="00B37647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5"/>
          </w:tcPr>
          <w:p w14:paraId="115C3DF9" w14:textId="34C8CF2A" w:rsidR="00B37647" w:rsidRPr="00B74344" w:rsidRDefault="00DB0585" w:rsidP="00B37647">
            <w:pPr>
              <w:pStyle w:val="berschrift2"/>
            </w:pPr>
            <w:r w:rsidRPr="00DB0585">
              <w:t xml:space="preserve">Zahlen bündeln und entbündeln </w:t>
            </w:r>
          </w:p>
        </w:tc>
      </w:tr>
      <w:tr w:rsidR="00B37647" w14:paraId="5B1D142F" w14:textId="77777777" w:rsidTr="007A1C42">
        <w:tc>
          <w:tcPr>
            <w:tcW w:w="610" w:type="dxa"/>
          </w:tcPr>
          <w:p w14:paraId="4A7AEA36" w14:textId="57555714" w:rsidR="00B37647" w:rsidRPr="00B74344" w:rsidRDefault="00B37647" w:rsidP="00DB0585">
            <w:pPr>
              <w:pStyle w:val="berschrift3"/>
              <w:spacing w:before="0"/>
            </w:pPr>
            <w:r>
              <w:t>2.1</w:t>
            </w:r>
          </w:p>
        </w:tc>
        <w:tc>
          <w:tcPr>
            <w:tcW w:w="8461" w:type="dxa"/>
            <w:gridSpan w:val="5"/>
          </w:tcPr>
          <w:p w14:paraId="6877E871" w14:textId="34DBFBD1" w:rsidR="00B37647" w:rsidRPr="00B74344" w:rsidRDefault="00B37647" w:rsidP="00DB0585">
            <w:pPr>
              <w:pStyle w:val="berschrift3"/>
              <w:spacing w:before="0"/>
            </w:pPr>
            <w:r w:rsidRPr="00B37647">
              <w:t xml:space="preserve">In </w:t>
            </w:r>
            <w:r w:rsidR="00D972C7">
              <w:t xml:space="preserve">der </w:t>
            </w:r>
            <w:r w:rsidRPr="00B37647">
              <w:t xml:space="preserve">Stellentafel </w:t>
            </w:r>
            <w:r w:rsidR="00DB0585">
              <w:t>aufräumen</w:t>
            </w:r>
          </w:p>
        </w:tc>
      </w:tr>
      <w:tr w:rsidR="000052CA" w14:paraId="08082691" w14:textId="77777777" w:rsidTr="00DB0585">
        <w:trPr>
          <w:trHeight w:val="469"/>
        </w:trPr>
        <w:tc>
          <w:tcPr>
            <w:tcW w:w="610" w:type="dxa"/>
          </w:tcPr>
          <w:p w14:paraId="384CB988" w14:textId="28C9382D" w:rsidR="000052CA" w:rsidRDefault="000052CA" w:rsidP="00750506">
            <w:pPr>
              <w:spacing w:line="240" w:lineRule="atLeast"/>
            </w:pPr>
          </w:p>
        </w:tc>
        <w:tc>
          <w:tcPr>
            <w:tcW w:w="8461" w:type="dxa"/>
            <w:gridSpan w:val="5"/>
          </w:tcPr>
          <w:p w14:paraId="273DC701" w14:textId="0A52E288" w:rsidR="000052CA" w:rsidRDefault="00D972C7" w:rsidP="009B2082">
            <w:pPr>
              <w:spacing w:line="240" w:lineRule="auto"/>
            </w:pPr>
            <w:r>
              <w:t xml:space="preserve">Welche Zahlen sind in der Stellentafel dargestellt? </w:t>
            </w:r>
            <w:r w:rsidR="00F03149">
              <w:t xml:space="preserve">Warum musst du erst bündeln? </w:t>
            </w:r>
          </w:p>
        </w:tc>
      </w:tr>
      <w:tr w:rsidR="007B2454" w14:paraId="03A0DCBF" w14:textId="77777777" w:rsidTr="004F78EA">
        <w:tc>
          <w:tcPr>
            <w:tcW w:w="610" w:type="dxa"/>
          </w:tcPr>
          <w:p w14:paraId="1F469545" w14:textId="77777777" w:rsidR="007B2454" w:rsidRDefault="007B2454" w:rsidP="007B2454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71D944CA" w14:textId="77777777" w:rsidR="007B2454" w:rsidRPr="007610A9" w:rsidRDefault="007B2454" w:rsidP="007B2454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7B2454" w14:paraId="74CD7C2D" w14:textId="77777777" w:rsidTr="003F01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vAlign w:val="center"/>
                  <w:hideMark/>
                </w:tcPr>
                <w:p w14:paraId="3730F996" w14:textId="77777777" w:rsidR="007B2454" w:rsidRPr="0005153C" w:rsidRDefault="007B2454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6CE3C13D" w14:textId="77777777" w:rsidR="007B2454" w:rsidRPr="0005153C" w:rsidRDefault="007B2454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8792184" w14:textId="409FFC4D" w:rsidR="007B2454" w:rsidRPr="0005153C" w:rsidRDefault="007B2454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A07B592" w14:textId="77777777" w:rsidR="007B2454" w:rsidRPr="0005153C" w:rsidRDefault="007B2454" w:rsidP="003F014F">
                  <w:r w:rsidRPr="0005153C">
                    <w:t>E</w:t>
                  </w:r>
                </w:p>
              </w:tc>
            </w:tr>
            <w:tr w:rsidR="007B2454" w14:paraId="62B08C56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0A21B7E5" w14:textId="77777777" w:rsidR="007B2454" w:rsidRPr="0005153C" w:rsidRDefault="007B2454" w:rsidP="003F014F">
                  <w:pPr>
                    <w:jc w:val="center"/>
                  </w:pPr>
                  <w:r w:rsidRPr="0005153C"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4A98953F" w14:textId="77777777" w:rsidR="007B2454" w:rsidRPr="0005153C" w:rsidRDefault="007B2454" w:rsidP="003F014F">
                  <w:pPr>
                    <w:jc w:val="center"/>
                  </w:pPr>
                  <w:r w:rsidRPr="0005153C"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AA26F8C" w14:textId="58BA8285" w:rsidR="007B2454" w:rsidRPr="0005153C" w:rsidRDefault="00DB0585" w:rsidP="003F014F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9520" behindDoc="0" locked="0" layoutInCell="1" allowOverlap="1" wp14:anchorId="4CD61F24" wp14:editId="0A28F1BD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207010" cy="90170"/>
                            <wp:effectExtent l="12700" t="12700" r="21590" b="24130"/>
                            <wp:wrapNone/>
                            <wp:docPr id="47218862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07010" cy="9017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CB9E0AF" id="Gerade Verbindung 11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4.65pt" to="14.5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05153C">
                    <w:t>5</w:t>
                  </w:r>
                  <w:r>
                    <w:t xml:space="preserve">   </w:t>
                  </w:r>
                  <w:r w:rsidRPr="00DB0585">
                    <w:rPr>
                      <w:rFonts w:ascii="Comic Sans MS" w:hAnsi="Comic Sans MS"/>
                      <w:color w:val="0070C0"/>
                    </w:rPr>
                    <w:t>7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49E29A6" w14:textId="549EE2D9" w:rsidR="007B2454" w:rsidRPr="0005153C" w:rsidRDefault="00DB0585" w:rsidP="003F014F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1568" behindDoc="0" locked="0" layoutInCell="1" allowOverlap="1" wp14:anchorId="7C7EADB6" wp14:editId="5FCE8C17">
                            <wp:simplePos x="0" y="0"/>
                            <wp:positionH relativeFrom="column">
                              <wp:posOffset>97155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90170" cy="103505"/>
                            <wp:effectExtent l="12700" t="12700" r="24130" b="23495"/>
                            <wp:wrapNone/>
                            <wp:docPr id="54763528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0170" cy="10350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E85861A" id="Gerade Verbindung 11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3.15pt" to="14.75pt,1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05153C">
                    <w:t>22</w:t>
                  </w:r>
                </w:p>
              </w:tc>
            </w:tr>
          </w:tbl>
          <w:p w14:paraId="2A04A093" w14:textId="77777777" w:rsidR="007B2454" w:rsidRDefault="007B2454" w:rsidP="0005153C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6" w:type="dxa"/>
            <w:vAlign w:val="center"/>
          </w:tcPr>
          <w:p w14:paraId="0E90FF5F" w14:textId="77777777" w:rsidR="0005153C" w:rsidRDefault="0005153C" w:rsidP="0005153C"/>
          <w:p w14:paraId="6BA19C6D" w14:textId="77777777" w:rsidR="007B2454" w:rsidRPr="004F78EA" w:rsidRDefault="007B2454" w:rsidP="0005153C">
            <w:pPr>
              <w:pStyle w:val="Ausflltext"/>
              <w:rPr>
                <w:color w:val="BFBFBF" w:themeColor="background1" w:themeShade="BF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31FAF54A" w14:textId="77777777" w:rsidR="0005153C" w:rsidRDefault="0005153C" w:rsidP="0005153C"/>
        </w:tc>
      </w:tr>
      <w:tr w:rsidR="00685B7A" w14:paraId="4940786C" w14:textId="77777777" w:rsidTr="004F78EA">
        <w:tc>
          <w:tcPr>
            <w:tcW w:w="610" w:type="dxa"/>
          </w:tcPr>
          <w:p w14:paraId="4D413C1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AAB1ABE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235D6028" w14:textId="77777777" w:rsidTr="003F014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vAlign w:val="center"/>
                  <w:hideMark/>
                </w:tcPr>
                <w:p w14:paraId="712DC370" w14:textId="77777777" w:rsidR="00685B7A" w:rsidRPr="0005153C" w:rsidRDefault="00685B7A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03AF866B" w14:textId="77777777" w:rsidR="00685B7A" w:rsidRPr="0005153C" w:rsidRDefault="00685B7A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FC46B8B" w14:textId="77777777" w:rsidR="00685B7A" w:rsidRPr="0005153C" w:rsidRDefault="00685B7A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D5EA7F0" w14:textId="77777777" w:rsidR="00685B7A" w:rsidRPr="0005153C" w:rsidRDefault="00685B7A" w:rsidP="003F014F">
                  <w:r w:rsidRPr="0005153C">
                    <w:t>E</w:t>
                  </w:r>
                </w:p>
              </w:tc>
            </w:tr>
            <w:tr w:rsidR="00685B7A" w14:paraId="2125B24B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503E9A53" w14:textId="77777777" w:rsidR="00685B7A" w:rsidRPr="005D1C05" w:rsidRDefault="00685B7A" w:rsidP="003F014F">
                  <w:pPr>
                    <w:jc w:val="center"/>
                  </w:pPr>
                  <w:r w:rsidRPr="005D1C05"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0CB33A0C" w14:textId="77777777" w:rsidR="00685B7A" w:rsidRPr="005D1C05" w:rsidRDefault="00685B7A" w:rsidP="003F014F">
                  <w:pPr>
                    <w:jc w:val="center"/>
                  </w:pPr>
                  <w:r w:rsidRPr="005D1C05"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2C6944F" w14:textId="77777777" w:rsidR="00685B7A" w:rsidRPr="005D1C05" w:rsidRDefault="00685B7A" w:rsidP="003F014F">
                  <w:pPr>
                    <w:jc w:val="center"/>
                  </w:pPr>
                  <w:r w:rsidRPr="005D1C05">
                    <w:t>25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7346C26" w14:textId="77777777" w:rsidR="00685B7A" w:rsidRDefault="00685B7A" w:rsidP="003F014F">
                  <w:pPr>
                    <w:jc w:val="center"/>
                  </w:pPr>
                  <w:r w:rsidRPr="005D1C05">
                    <w:t>2</w:t>
                  </w:r>
                </w:p>
              </w:tc>
            </w:tr>
          </w:tbl>
          <w:p w14:paraId="3E359B79" w14:textId="77777777" w:rsidR="00685B7A" w:rsidRDefault="00685B7A" w:rsidP="00685B7A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6" w:type="dxa"/>
            <w:vAlign w:val="center"/>
          </w:tcPr>
          <w:p w14:paraId="299A3B96" w14:textId="77777777" w:rsidR="00685B7A" w:rsidRDefault="00685B7A" w:rsidP="00685B7A"/>
          <w:p w14:paraId="1CECC009" w14:textId="77777777" w:rsidR="00685B7A" w:rsidRPr="004F78EA" w:rsidRDefault="00685B7A" w:rsidP="00685B7A">
            <w:pPr>
              <w:pStyle w:val="Ausflltext"/>
              <w:rPr>
                <w:color w:val="7F7F7F" w:themeColor="text1" w:themeTint="80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418FEB3E" w14:textId="77777777" w:rsidR="00685B7A" w:rsidRDefault="00685B7A" w:rsidP="00685B7A"/>
        </w:tc>
      </w:tr>
      <w:tr w:rsidR="00685B7A" w14:paraId="10917E53" w14:textId="77777777" w:rsidTr="004F78EA">
        <w:tc>
          <w:tcPr>
            <w:tcW w:w="610" w:type="dxa"/>
          </w:tcPr>
          <w:p w14:paraId="4958AB5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69B1F5DB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779D5205" w14:textId="77777777" w:rsidTr="00B3764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hideMark/>
                </w:tcPr>
                <w:p w14:paraId="6B31B6CF" w14:textId="77777777" w:rsidR="00685B7A" w:rsidRPr="0005153C" w:rsidRDefault="00685B7A" w:rsidP="00B37647">
                  <w:r w:rsidRPr="0005153C">
                    <w:t>T</w:t>
                  </w:r>
                </w:p>
              </w:tc>
              <w:tc>
                <w:tcPr>
                  <w:tcW w:w="814" w:type="dxa"/>
                  <w:hideMark/>
                </w:tcPr>
                <w:p w14:paraId="6D3F24BF" w14:textId="77777777" w:rsidR="00685B7A" w:rsidRPr="0005153C" w:rsidRDefault="00685B7A" w:rsidP="00B37647">
                  <w:r w:rsidRPr="0005153C">
                    <w:t>H</w:t>
                  </w:r>
                </w:p>
              </w:tc>
              <w:tc>
                <w:tcPr>
                  <w:tcW w:w="814" w:type="dxa"/>
                  <w:hideMark/>
                </w:tcPr>
                <w:p w14:paraId="2A71B5D7" w14:textId="77777777" w:rsidR="00685B7A" w:rsidRPr="0005153C" w:rsidRDefault="00685B7A" w:rsidP="00B37647">
                  <w:r w:rsidRPr="0005153C">
                    <w:t>Z</w:t>
                  </w:r>
                </w:p>
              </w:tc>
              <w:tc>
                <w:tcPr>
                  <w:tcW w:w="814" w:type="dxa"/>
                  <w:hideMark/>
                </w:tcPr>
                <w:p w14:paraId="6759B5B8" w14:textId="77777777" w:rsidR="00685B7A" w:rsidRPr="0005153C" w:rsidRDefault="00685B7A" w:rsidP="00B37647">
                  <w:r w:rsidRPr="0005153C">
                    <w:t>E</w:t>
                  </w:r>
                </w:p>
              </w:tc>
            </w:tr>
            <w:tr w:rsidR="00685B7A" w14:paraId="3066D5D8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69608585" w14:textId="77777777" w:rsidR="00685B7A" w:rsidRPr="008F69DE" w:rsidRDefault="00685B7A" w:rsidP="003F014F">
                  <w:pPr>
                    <w:jc w:val="center"/>
                  </w:pPr>
                  <w:r w:rsidRPr="008F69DE"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36EF3B53" w14:textId="77777777" w:rsidR="00685B7A" w:rsidRPr="008F69DE" w:rsidRDefault="00685B7A" w:rsidP="003F014F">
                  <w:pPr>
                    <w:jc w:val="center"/>
                  </w:pPr>
                  <w:r w:rsidRPr="008F69DE">
                    <w:t>24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12C3AA3C" w14:textId="77777777" w:rsidR="00685B7A" w:rsidRPr="008F69DE" w:rsidRDefault="00685B7A" w:rsidP="003F014F">
                  <w:pPr>
                    <w:jc w:val="center"/>
                  </w:pPr>
                  <w:r w:rsidRPr="008F69DE">
                    <w:t>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766736B" w14:textId="77777777" w:rsidR="00685B7A" w:rsidRDefault="00685B7A" w:rsidP="003F014F">
                  <w:pPr>
                    <w:jc w:val="center"/>
                  </w:pPr>
                  <w:r w:rsidRPr="008F69DE">
                    <w:t>2</w:t>
                  </w:r>
                </w:p>
              </w:tc>
            </w:tr>
          </w:tbl>
          <w:p w14:paraId="7426909D" w14:textId="7B0F6985" w:rsidR="00685B7A" w:rsidRDefault="00685B7A" w:rsidP="00685B7A">
            <w:pPr>
              <w:spacing w:line="240" w:lineRule="auto"/>
            </w:pPr>
          </w:p>
        </w:tc>
        <w:tc>
          <w:tcPr>
            <w:tcW w:w="3826" w:type="dxa"/>
            <w:vAlign w:val="center"/>
          </w:tcPr>
          <w:p w14:paraId="0686CC60" w14:textId="77777777" w:rsidR="00685B7A" w:rsidRDefault="00685B7A" w:rsidP="00685B7A"/>
          <w:p w14:paraId="54425A5D" w14:textId="194FFF5E" w:rsidR="00685B7A" w:rsidRDefault="00685B7A" w:rsidP="00DB0585">
            <w:pPr>
              <w:pStyle w:val="Ausflltext"/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</w:tc>
      </w:tr>
      <w:tr w:rsidR="00BB588F" w:rsidRPr="00BB588F" w14:paraId="7513EF12" w14:textId="77777777" w:rsidTr="00BB588F">
        <w:trPr>
          <w:trHeight w:val="325"/>
        </w:trPr>
        <w:tc>
          <w:tcPr>
            <w:tcW w:w="610" w:type="dxa"/>
          </w:tcPr>
          <w:p w14:paraId="721B78A5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1" w:type="dxa"/>
            <w:gridSpan w:val="5"/>
          </w:tcPr>
          <w:p w14:paraId="22F03AFE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</w:tr>
      <w:tr w:rsidR="00C069FF" w14:paraId="2A58243D" w14:textId="77777777" w:rsidTr="007A1C42">
        <w:tc>
          <w:tcPr>
            <w:tcW w:w="610" w:type="dxa"/>
          </w:tcPr>
          <w:p w14:paraId="17E6C563" w14:textId="63471E84" w:rsidR="00C069FF" w:rsidRPr="00B74344" w:rsidRDefault="00C069FF" w:rsidP="00C069FF">
            <w:pPr>
              <w:pStyle w:val="berschrift3"/>
            </w:pPr>
            <w:r>
              <w:t>2.2</w:t>
            </w:r>
          </w:p>
        </w:tc>
        <w:tc>
          <w:tcPr>
            <w:tcW w:w="8461" w:type="dxa"/>
            <w:gridSpan w:val="5"/>
          </w:tcPr>
          <w:p w14:paraId="0B2F22D6" w14:textId="6F759B85" w:rsidR="00C069FF" w:rsidRPr="00B74344" w:rsidRDefault="00C069FF" w:rsidP="00C069FF">
            <w:pPr>
              <w:pStyle w:val="berschrift3"/>
            </w:pPr>
            <w:r w:rsidRPr="00C069FF">
              <w:t>Zahlen in der Stellentafel bündeln</w:t>
            </w:r>
          </w:p>
        </w:tc>
      </w:tr>
      <w:tr w:rsidR="00A42FF1" w14:paraId="181FAA59" w14:textId="77777777" w:rsidTr="00233713">
        <w:tc>
          <w:tcPr>
            <w:tcW w:w="610" w:type="dxa"/>
            <w:tcBorders>
              <w:bottom w:val="single" w:sz="4" w:space="0" w:color="FFFFFF" w:themeColor="background1"/>
            </w:tcBorders>
          </w:tcPr>
          <w:p w14:paraId="5FF650C3" w14:textId="02C10383" w:rsidR="00A42FF1" w:rsidRDefault="00A42FF1" w:rsidP="0075050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8285153" wp14:editId="00F86D4D">
                  <wp:extent cx="360000" cy="272386"/>
                  <wp:effectExtent l="0" t="0" r="2540" b="0"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" w:type="dxa"/>
            <w:tcBorders>
              <w:bottom w:val="single" w:sz="4" w:space="0" w:color="FFFFFF" w:themeColor="background1"/>
            </w:tcBorders>
          </w:tcPr>
          <w:p w14:paraId="7ED40739" w14:textId="77777777" w:rsidR="00A42FF1" w:rsidRDefault="00A42FF1" w:rsidP="00750506">
            <w:pPr>
              <w:pStyle w:val="Nummerierung"/>
            </w:pPr>
          </w:p>
          <w:p w14:paraId="7CDB2987" w14:textId="77777777" w:rsidR="004F78EA" w:rsidRDefault="004F78EA" w:rsidP="00750506">
            <w:pPr>
              <w:pStyle w:val="Nummerierung"/>
            </w:pPr>
          </w:p>
          <w:p w14:paraId="4EB0A02C" w14:textId="77777777" w:rsidR="004F78EA" w:rsidRDefault="004F78EA" w:rsidP="00750506">
            <w:pPr>
              <w:pStyle w:val="Nummerierung"/>
            </w:pPr>
          </w:p>
          <w:p w14:paraId="0785206F" w14:textId="257054DA" w:rsidR="004F78EA" w:rsidRDefault="004F78EA" w:rsidP="004F78EA">
            <w:pPr>
              <w:pStyle w:val="Nummerierung"/>
              <w:spacing w:line="400" w:lineRule="exact"/>
            </w:pPr>
          </w:p>
        </w:tc>
        <w:tc>
          <w:tcPr>
            <w:tcW w:w="8440" w:type="dxa"/>
            <w:gridSpan w:val="4"/>
            <w:tcBorders>
              <w:bottom w:val="single" w:sz="4" w:space="0" w:color="FFFFFF" w:themeColor="background1"/>
            </w:tcBorders>
          </w:tcPr>
          <w:p w14:paraId="59533E7C" w14:textId="2F074F78" w:rsidR="0094435B" w:rsidRDefault="00A42FF1" w:rsidP="0094435B">
            <w:pPr>
              <w:spacing w:after="120"/>
            </w:pPr>
            <w:r w:rsidRPr="00A42FF1">
              <w:t>Trag</w:t>
            </w:r>
            <w:r w:rsidR="00F03149">
              <w:t>t</w:t>
            </w:r>
            <w:r w:rsidRPr="00A42FF1">
              <w:t xml:space="preserve"> in die Stellentafel ein und schreib</w:t>
            </w:r>
            <w:r w:rsidR="00F03149">
              <w:t>t</w:t>
            </w:r>
            <w:r w:rsidRPr="00A42FF1">
              <w:t xml:space="preserve"> als Zahl.</w:t>
            </w:r>
          </w:p>
          <w:tbl>
            <w:tblPr>
              <w:tblStyle w:val="MSKTabelle"/>
              <w:tblW w:w="8353" w:type="dxa"/>
              <w:tblLayout w:type="fixed"/>
              <w:tblLook w:val="04A0" w:firstRow="1" w:lastRow="0" w:firstColumn="1" w:lastColumn="0" w:noHBand="0" w:noVBand="1"/>
            </w:tblPr>
            <w:tblGrid>
              <w:gridCol w:w="503"/>
              <w:gridCol w:w="4304"/>
              <w:gridCol w:w="285"/>
              <w:gridCol w:w="426"/>
              <w:gridCol w:w="425"/>
              <w:gridCol w:w="425"/>
              <w:gridCol w:w="425"/>
              <w:gridCol w:w="567"/>
              <w:gridCol w:w="993"/>
            </w:tblGrid>
            <w:tr w:rsidR="004F78EA" w:rsidRPr="0005153C" w14:paraId="30D64BC9" w14:textId="77777777" w:rsidTr="00E23BE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FB3920C" w14:textId="77777777" w:rsidR="004F78EA" w:rsidRDefault="004F78EA" w:rsidP="0094435B"/>
              </w:tc>
              <w:tc>
                <w:tcPr>
                  <w:tcW w:w="4304" w:type="dxa"/>
                  <w:tcBorders>
                    <w:left w:val="nil"/>
                    <w:right w:val="nil"/>
                  </w:tcBorders>
                  <w:shd w:val="clear" w:color="auto" w:fill="BFBFBF" w:themeFill="background1" w:themeFillShade="BF"/>
                </w:tcPr>
                <w:p w14:paraId="43FC3D2F" w14:textId="59E494FE" w:rsidR="004F78EA" w:rsidRPr="0005153C" w:rsidRDefault="00BB588F" w:rsidP="00BB588F">
                  <w:pPr>
                    <w:jc w:val="left"/>
                  </w:pPr>
                  <w:r>
                    <w:t xml:space="preserve">Beschreibung mit </w:t>
                  </w:r>
                  <w:r w:rsidR="004F78EA">
                    <w:t>Bündeln</w:t>
                  </w:r>
                </w:p>
              </w:tc>
              <w:tc>
                <w:tcPr>
                  <w:tcW w:w="285" w:type="dxa"/>
                  <w:tcBorders>
                    <w:left w:val="nil"/>
                  </w:tcBorders>
                  <w:shd w:val="clear" w:color="auto" w:fill="BFBFBF" w:themeFill="background1" w:themeFillShade="BF"/>
                </w:tcPr>
                <w:p w14:paraId="3EC41854" w14:textId="77777777" w:rsidR="004F78EA" w:rsidRPr="0005153C" w:rsidRDefault="004F78EA" w:rsidP="0094435B"/>
              </w:tc>
              <w:tc>
                <w:tcPr>
                  <w:tcW w:w="1701" w:type="dxa"/>
                  <w:gridSpan w:val="4"/>
                  <w:tcBorders>
                    <w:bottom w:val="single" w:sz="6" w:space="0" w:color="A6A6A6" w:themeColor="background1" w:themeShade="A6"/>
                  </w:tcBorders>
                  <w:shd w:val="clear" w:color="auto" w:fill="BFBFBF" w:themeFill="background1" w:themeFillShade="BF"/>
                </w:tcPr>
                <w:p w14:paraId="7B91C106" w14:textId="0267E134" w:rsidR="004F78EA" w:rsidRPr="0005153C" w:rsidRDefault="004F78EA" w:rsidP="0094435B">
                  <w:r>
                    <w:t>Stellentafel</w:t>
                  </w:r>
                </w:p>
              </w:tc>
              <w:tc>
                <w:tcPr>
                  <w:tcW w:w="567" w:type="dxa"/>
                  <w:tcBorders>
                    <w:right w:val="nil"/>
                  </w:tcBorders>
                  <w:shd w:val="clear" w:color="auto" w:fill="BFBFBF" w:themeFill="background1" w:themeFillShade="BF"/>
                </w:tcPr>
                <w:p w14:paraId="21A702A3" w14:textId="77777777" w:rsidR="004F78EA" w:rsidRPr="0005153C" w:rsidRDefault="004F78EA" w:rsidP="0094435B"/>
              </w:tc>
              <w:tc>
                <w:tcPr>
                  <w:tcW w:w="993" w:type="dxa"/>
                  <w:tcBorders>
                    <w:left w:val="nil"/>
                  </w:tcBorders>
                  <w:shd w:val="clear" w:color="auto" w:fill="BFBFBF" w:themeFill="background1" w:themeFillShade="BF"/>
                </w:tcPr>
                <w:p w14:paraId="1F1CD9A5" w14:textId="47F5E32F" w:rsidR="004F78EA" w:rsidRDefault="004F78EA" w:rsidP="0094435B">
                  <w:r>
                    <w:t>Zahl</w:t>
                  </w:r>
                </w:p>
              </w:tc>
            </w:tr>
            <w:tr w:rsidR="00E23BE6" w:rsidRPr="0005153C" w14:paraId="31EFDBED" w14:textId="0568A4E4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3F4A44" w14:textId="6CDD84E3" w:rsidR="004F78EA" w:rsidRPr="0005153C" w:rsidRDefault="004F78EA" w:rsidP="0094435B"/>
              </w:tc>
              <w:tc>
                <w:tcPr>
                  <w:tcW w:w="4304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239E49D" w14:textId="36F6C062" w:rsidR="004F78EA" w:rsidRPr="0005153C" w:rsidRDefault="004F78EA" w:rsidP="0094435B"/>
              </w:tc>
              <w:tc>
                <w:tcPr>
                  <w:tcW w:w="285" w:type="dxa"/>
                  <w:tcBorders>
                    <w:left w:val="nil"/>
                    <w:bottom w:val="nil"/>
                    <w:right w:val="single" w:sz="6" w:space="0" w:color="A6A6A6" w:themeColor="background1" w:themeShade="A6"/>
                  </w:tcBorders>
                  <w:shd w:val="clear" w:color="auto" w:fill="auto"/>
                </w:tcPr>
                <w:p w14:paraId="396D61D5" w14:textId="27A07875" w:rsidR="004F78EA" w:rsidRPr="0005153C" w:rsidRDefault="004F78EA" w:rsidP="0094435B"/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652CBB31" w14:textId="4C2EC5F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00162657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6CC97B6B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  <w:hideMark/>
                </w:tcPr>
                <w:p w14:paraId="0890B156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left w:val="single" w:sz="6" w:space="0" w:color="A6A6A6" w:themeColor="background1" w:themeShade="A6"/>
                    <w:bottom w:val="nil"/>
                    <w:right w:val="nil"/>
                  </w:tcBorders>
                  <w:shd w:val="clear" w:color="auto" w:fill="auto"/>
                </w:tcPr>
                <w:p w14:paraId="72BEDC05" w14:textId="77777777" w:rsidR="004F78EA" w:rsidRPr="0005153C" w:rsidRDefault="004F78EA" w:rsidP="0094435B"/>
              </w:tc>
              <w:tc>
                <w:tcPr>
                  <w:tcW w:w="993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A8A81BE" w14:textId="704952AE" w:rsidR="004F78EA" w:rsidRPr="0005153C" w:rsidRDefault="004F78EA" w:rsidP="0094435B"/>
              </w:tc>
            </w:tr>
            <w:tr w:rsidR="004F78EA" w14:paraId="5931B814" w14:textId="4EA0115E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133066" w14:textId="1CB719F1" w:rsidR="004F78EA" w:rsidRDefault="004F78EA" w:rsidP="00014A1F">
                  <w:pPr>
                    <w:pStyle w:val="berschrift4"/>
                    <w:spacing w:before="60"/>
                  </w:pPr>
                  <w:r>
                    <w:t>a)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111FAD" w14:textId="1E10E44D" w:rsidR="004F78EA" w:rsidRPr="008F69DE" w:rsidRDefault="004F78EA" w:rsidP="00014A1F">
                  <w:pPr>
                    <w:spacing w:before="60" w:after="60"/>
                  </w:pPr>
                  <w:r>
                    <w:t>3 Hunderter, 6 Zehner,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558DD618" w14:textId="12043926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9D4E8F7" w14:textId="4CD84D49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7FA2BB6" w14:textId="5663C70E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6BD91B" w14:textId="48C205C2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4B74C18A" w14:textId="43FFD603" w:rsidR="004F78EA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DD5ED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6DC7179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7DB3EC3C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14FC03" w14:textId="376AE727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t>b)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DFB3DC" w14:textId="4034650A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30 Hunderter, 5 Zehner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7203B7C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3AEBB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158B51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27F6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F1C908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25E1D6B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63F65F5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5F719721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4645FC" w14:textId="756E66F8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c)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C1C9DA" w14:textId="0114CE98" w:rsidR="004F78EA" w:rsidRPr="008F69DE" w:rsidRDefault="004F78EA" w:rsidP="00014A1F">
                  <w:pPr>
                    <w:spacing w:before="60" w:after="60"/>
                    <w:ind w:right="-110"/>
                  </w:pPr>
                  <w:r>
                    <w:rPr>
                      <w:noProof/>
                    </w:rPr>
                    <w:t>2 Tausender, 3 Hunderter, 61 Zehner,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16696506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64554C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7713CF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3C319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64806C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04383F8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7CEB06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755D099A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1637C4" w14:textId="39D7D7D5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d)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5EB2BE" w14:textId="20F780D5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12 Tausender,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6BFBE85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A0CDF6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AE2E95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1EFC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5C4270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6119BD3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337D9F8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72DEF322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D3FE82" w14:textId="48EFA260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e)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399BE5" w14:textId="39664E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1 Tausender, 10 Hunderter,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0C1E71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6E925D8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95D760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186E5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F2BE1B0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17DF77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nil"/>
                  </w:tcBorders>
                </w:tcPr>
                <w:p w14:paraId="288AE0C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4F78EA" w14:paraId="3A179219" w14:textId="77777777" w:rsidTr="00E23BE6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B88BA1" w14:textId="0AC0E726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f)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E6460" w14:textId="73D789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2 Hunderter, 20 Zehner, 20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108DB56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27760ED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7724D5D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B2CF4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66A9A02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nil"/>
                  </w:tcBorders>
                </w:tcPr>
                <w:p w14:paraId="147319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D9D9D9" w:themeColor="background1" w:themeShade="D9"/>
                    <w:right w:val="nil"/>
                  </w:tcBorders>
                </w:tcPr>
                <w:p w14:paraId="1EB2529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</w:tbl>
          <w:p w14:paraId="18B94F30" w14:textId="0AA250DE" w:rsidR="00A42FF1" w:rsidRDefault="00A42FF1" w:rsidP="00A42FF1"/>
        </w:tc>
      </w:tr>
      <w:tr w:rsidR="00C069FF" w14:paraId="62CD6BEE" w14:textId="77777777" w:rsidTr="00233713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D755B9" w14:textId="68CB14A6" w:rsidR="00C069FF" w:rsidRPr="00B74344" w:rsidRDefault="00C069FF" w:rsidP="007A1C42">
            <w:pPr>
              <w:pStyle w:val="berschrift3"/>
            </w:pPr>
            <w:r>
              <w:t>2.3</w:t>
            </w:r>
          </w:p>
        </w:tc>
        <w:tc>
          <w:tcPr>
            <w:tcW w:w="846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005BC6" w14:textId="3383F286" w:rsidR="00C069FF" w:rsidRPr="00B74344" w:rsidRDefault="00817132" w:rsidP="007A1C42">
            <w:pPr>
              <w:pStyle w:val="berschrift3"/>
            </w:pPr>
            <w:r>
              <w:t xml:space="preserve">Entbündeln bei </w:t>
            </w:r>
            <w:r w:rsidR="009B2082">
              <w:t>Subtrak</w:t>
            </w:r>
            <w:r w:rsidR="00014A1F">
              <w:t>t</w:t>
            </w:r>
            <w:r w:rsidR="009B2082">
              <w:t>ionsa</w:t>
            </w:r>
            <w:r w:rsidR="00C069FF" w:rsidRPr="00C069FF">
              <w:t>ufgaben</w:t>
            </w:r>
            <w:r>
              <w:t xml:space="preserve"> und Bündeln bei Additionsaufgaben</w:t>
            </w:r>
            <w:r w:rsidR="000C365F">
              <w:t xml:space="preserve"> </w:t>
            </w:r>
          </w:p>
        </w:tc>
      </w:tr>
      <w:tr w:rsidR="000903EF" w14:paraId="23440A4A" w14:textId="77777777" w:rsidTr="00233713">
        <w:trPr>
          <w:trHeight w:val="227"/>
        </w:trPr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569AFAE" w14:textId="77777777" w:rsidR="000903EF" w:rsidRPr="00B86FDE" w:rsidRDefault="000903EF" w:rsidP="00233713">
            <w:pPr>
              <w:pStyle w:val="berschrift3"/>
              <w:spacing w:before="0" w:after="0"/>
              <w:rPr>
                <w:color w:val="000000" w:themeColor="text1"/>
              </w:rPr>
            </w:pPr>
          </w:p>
        </w:tc>
        <w:tc>
          <w:tcPr>
            <w:tcW w:w="846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856A19" w14:textId="089CE40A" w:rsidR="000903EF" w:rsidRPr="00B86FDE" w:rsidRDefault="000903EF" w:rsidP="00233713">
            <w:pPr>
              <w:pStyle w:val="berschrift3"/>
              <w:spacing w:before="0" w:after="0"/>
              <w:rPr>
                <w:b w:val="0"/>
                <w:bCs w:val="0"/>
                <w:color w:val="000000" w:themeColor="text1"/>
                <w:sz w:val="22"/>
                <w:szCs w:val="21"/>
              </w:rPr>
            </w:pPr>
            <w:r w:rsidRPr="00B86FDE">
              <w:rPr>
                <w:b w:val="0"/>
                <w:bCs w:val="0"/>
                <w:color w:val="000000" w:themeColor="text1"/>
                <w:sz w:val="22"/>
                <w:szCs w:val="21"/>
              </w:rPr>
              <w:t>Rechne und stelle dir dazu die Handlung mit Material vor. Was fällt dir auf?</w:t>
            </w:r>
          </w:p>
        </w:tc>
      </w:tr>
      <w:tr w:rsidR="00FA36C0" w14:paraId="1A25E1AB" w14:textId="77777777" w:rsidTr="00233713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AAD5C6" w14:textId="77777777" w:rsidR="00FA36C0" w:rsidRDefault="00FA36C0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2C62D9DF" w14:textId="77777777" w:rsidTr="00013062">
              <w:tc>
                <w:tcPr>
                  <w:tcW w:w="425" w:type="dxa"/>
                </w:tcPr>
                <w:p w14:paraId="4665C47F" w14:textId="77777777" w:rsidR="00013062" w:rsidRDefault="00013062" w:rsidP="00013062">
                  <w:pPr>
                    <w:pStyle w:val="Nummerierung"/>
                  </w:pPr>
                  <w:r>
                    <w:t>a)</w:t>
                  </w:r>
                </w:p>
              </w:tc>
              <w:tc>
                <w:tcPr>
                  <w:tcW w:w="3212" w:type="dxa"/>
                </w:tcPr>
                <w:p w14:paraId="49301035" w14:textId="77777777" w:rsidR="00013062" w:rsidRDefault="00013062" w:rsidP="00013062">
                  <w:r>
                    <w:t>1 000 −   1 =</w:t>
                  </w:r>
                </w:p>
                <w:p w14:paraId="53EA9373" w14:textId="77777777" w:rsidR="00013062" w:rsidRDefault="00013062" w:rsidP="00013062">
                  <w:r>
                    <w:t>1 000 −  10 =</w:t>
                  </w:r>
                </w:p>
                <w:p w14:paraId="69278694" w14:textId="77777777" w:rsidR="00013062" w:rsidRDefault="00013062" w:rsidP="00013062">
                  <w:r>
                    <w:t>1 000 – 100 =</w:t>
                  </w:r>
                </w:p>
              </w:tc>
            </w:tr>
          </w:tbl>
          <w:p w14:paraId="222E5994" w14:textId="674D0E62" w:rsidR="00FA36C0" w:rsidRDefault="00013062" w:rsidP="00013062">
            <w:r>
              <w:t xml:space="preserve"> </w:t>
            </w:r>
          </w:p>
        </w:tc>
        <w:tc>
          <w:tcPr>
            <w:tcW w:w="38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41631A01" w14:textId="77777777" w:rsidTr="00013062">
              <w:tc>
                <w:tcPr>
                  <w:tcW w:w="425" w:type="dxa"/>
                </w:tcPr>
                <w:p w14:paraId="4E903341" w14:textId="08F9F7BA" w:rsidR="00013062" w:rsidRDefault="0094435B" w:rsidP="00013062">
                  <w:pPr>
                    <w:pStyle w:val="Nummerierung"/>
                  </w:pPr>
                  <w:r>
                    <w:t>c)</w:t>
                  </w:r>
                </w:p>
              </w:tc>
              <w:tc>
                <w:tcPr>
                  <w:tcW w:w="3212" w:type="dxa"/>
                </w:tcPr>
                <w:p w14:paraId="0D0B3276" w14:textId="77777777" w:rsidR="00013062" w:rsidRDefault="00013062" w:rsidP="00013062">
                  <w:r>
                    <w:t>1 000 −   5 =</w:t>
                  </w:r>
                </w:p>
                <w:p w14:paraId="019B9749" w14:textId="77777777" w:rsidR="00013062" w:rsidRDefault="00013062" w:rsidP="00013062">
                  <w:r>
                    <w:t>1 000 −  50 =</w:t>
                  </w:r>
                </w:p>
                <w:p w14:paraId="49078AC2" w14:textId="637D8A6C" w:rsidR="00013062" w:rsidRDefault="000C365F" w:rsidP="00013062">
                  <w:r>
                    <w:t>1</w:t>
                  </w:r>
                  <w:r w:rsidR="00013062">
                    <w:t xml:space="preserve"> 000 – 500 =</w:t>
                  </w:r>
                </w:p>
              </w:tc>
            </w:tr>
          </w:tbl>
          <w:p w14:paraId="7B2373FE" w14:textId="11E98264" w:rsidR="00013062" w:rsidRDefault="00013062" w:rsidP="00013062">
            <w:r>
              <w:t xml:space="preserve"> </w:t>
            </w:r>
          </w:p>
        </w:tc>
      </w:tr>
      <w:tr w:rsidR="00013062" w14:paraId="1351D0D8" w14:textId="77777777" w:rsidTr="00233713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4F237B" w14:textId="77777777" w:rsidR="00013062" w:rsidRDefault="00013062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39AEA20B" w14:textId="77777777" w:rsidTr="00013062">
              <w:tc>
                <w:tcPr>
                  <w:tcW w:w="425" w:type="dxa"/>
                </w:tcPr>
                <w:p w14:paraId="2C558BF3" w14:textId="77777777" w:rsidR="00013062" w:rsidRDefault="00013062" w:rsidP="00013062">
                  <w:pPr>
                    <w:pStyle w:val="Nummerierung"/>
                  </w:pPr>
                  <w:r>
                    <w:t>b)</w:t>
                  </w:r>
                </w:p>
              </w:tc>
              <w:tc>
                <w:tcPr>
                  <w:tcW w:w="3212" w:type="dxa"/>
                </w:tcPr>
                <w:p w14:paraId="68E6A225" w14:textId="2D300AD6" w:rsidR="00013062" w:rsidRDefault="00013062" w:rsidP="00013062">
                  <w:r>
                    <w:t>  900 +   1 =</w:t>
                  </w:r>
                </w:p>
                <w:p w14:paraId="72E76079" w14:textId="271C827E" w:rsidR="00013062" w:rsidRDefault="00013062" w:rsidP="00013062">
                  <w:r>
                    <w:t>  900 +  10 =</w:t>
                  </w:r>
                </w:p>
                <w:p w14:paraId="316CE58A" w14:textId="0BC6F1F2" w:rsidR="00013062" w:rsidRDefault="00013062" w:rsidP="00013062">
                  <w:r>
                    <w:t>  900 + 100 =</w:t>
                  </w:r>
                </w:p>
              </w:tc>
            </w:tr>
          </w:tbl>
          <w:p w14:paraId="05032519" w14:textId="62344AFE" w:rsidR="00013062" w:rsidRPr="00F96B1A" w:rsidRDefault="00013062" w:rsidP="00013062"/>
        </w:tc>
        <w:tc>
          <w:tcPr>
            <w:tcW w:w="38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0ED93CDA" w14:textId="77777777" w:rsidTr="00013062">
              <w:tc>
                <w:tcPr>
                  <w:tcW w:w="425" w:type="dxa"/>
                </w:tcPr>
                <w:p w14:paraId="56C5FE7F" w14:textId="0AB94A0B" w:rsidR="00013062" w:rsidRDefault="0094435B" w:rsidP="00013062">
                  <w:pPr>
                    <w:pStyle w:val="Nummerierung"/>
                  </w:pPr>
                  <w:r>
                    <w:t>d)</w:t>
                  </w:r>
                </w:p>
              </w:tc>
              <w:tc>
                <w:tcPr>
                  <w:tcW w:w="3212" w:type="dxa"/>
                </w:tcPr>
                <w:p w14:paraId="04C11F96" w14:textId="0FE3CAE6" w:rsidR="00013062" w:rsidRDefault="00013062" w:rsidP="00013062">
                  <w:r>
                    <w:t>  999 +   1 =</w:t>
                  </w:r>
                </w:p>
                <w:p w14:paraId="7FE581F9" w14:textId="521EDABF" w:rsidR="00013062" w:rsidRDefault="00013062" w:rsidP="00013062">
                  <w:r>
                    <w:t>  999 +  10 =</w:t>
                  </w:r>
                </w:p>
                <w:p w14:paraId="22B82E69" w14:textId="1501D2C2" w:rsidR="00013062" w:rsidRDefault="00013062" w:rsidP="00013062">
                  <w:r>
                    <w:t>  999 + 100 =</w:t>
                  </w:r>
                </w:p>
              </w:tc>
            </w:tr>
          </w:tbl>
          <w:p w14:paraId="1587BC5C" w14:textId="42BC0B03" w:rsidR="00013062" w:rsidRPr="00F96B1A" w:rsidRDefault="00013062" w:rsidP="00013062"/>
        </w:tc>
      </w:tr>
      <w:tr w:rsidR="00C069FF" w14:paraId="1647442C" w14:textId="77777777" w:rsidTr="00233713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6BE6DE" w14:textId="17C051DB" w:rsidR="00C069FF" w:rsidRPr="00B74344" w:rsidRDefault="00C069FF" w:rsidP="00233713">
            <w:pPr>
              <w:pStyle w:val="berschrift3"/>
            </w:pPr>
            <w:r>
              <w:t>2.4</w:t>
            </w:r>
          </w:p>
        </w:tc>
        <w:tc>
          <w:tcPr>
            <w:tcW w:w="846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84AF55" w14:textId="716AEEB4" w:rsidR="00C069FF" w:rsidRPr="00B74344" w:rsidRDefault="00C069FF" w:rsidP="00233713">
            <w:pPr>
              <w:pStyle w:val="berschrift3"/>
            </w:pPr>
            <w:r>
              <w:t>Was passt zusammen</w:t>
            </w:r>
            <w:r w:rsidR="008E1F56">
              <w:t>?</w:t>
            </w:r>
          </w:p>
        </w:tc>
      </w:tr>
      <w:tr w:rsidR="00830DD1" w14:paraId="6BAB0261" w14:textId="77777777" w:rsidTr="00233713">
        <w:tc>
          <w:tcPr>
            <w:tcW w:w="610" w:type="dxa"/>
            <w:tcBorders>
              <w:top w:val="single" w:sz="4" w:space="0" w:color="FFFFFF" w:themeColor="background1"/>
            </w:tcBorders>
          </w:tcPr>
          <w:p w14:paraId="56E50D96" w14:textId="77777777" w:rsidR="00830DD1" w:rsidRDefault="00830DD1" w:rsidP="00830DD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0082110" wp14:editId="52E9013C">
                  <wp:extent cx="313144" cy="272386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  <w:gridSpan w:val="3"/>
            <w:tcBorders>
              <w:top w:val="single" w:sz="4" w:space="0" w:color="FFFFFF" w:themeColor="background1"/>
            </w:tcBorders>
          </w:tcPr>
          <w:p w14:paraId="2C4709BC" w14:textId="6F27F280" w:rsidR="00830DD1" w:rsidRDefault="00830DD1" w:rsidP="00830DD1">
            <w:r>
              <w:t xml:space="preserve">Spielt </w:t>
            </w:r>
            <w:r w:rsidR="003F014F">
              <w:t>„</w:t>
            </w:r>
            <w:r>
              <w:t>Paare finden</w:t>
            </w:r>
            <w:r w:rsidR="003F014F">
              <w:t>“</w:t>
            </w:r>
            <w:r>
              <w:t xml:space="preserve">. </w:t>
            </w:r>
          </w:p>
          <w:p w14:paraId="7CACEADB" w14:textId="0B2DD27C" w:rsidR="00830DD1" w:rsidRDefault="00830DD1" w:rsidP="00830DD1">
            <w:r>
              <w:t>Erstellt auch eigene Paare.</w:t>
            </w:r>
          </w:p>
        </w:tc>
        <w:tc>
          <w:tcPr>
            <w:tcW w:w="3973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14:paraId="10BADC88" w14:textId="77777777" w:rsidR="00830DD1" w:rsidRPr="00830DD1" w:rsidRDefault="00830DD1" w:rsidP="00830DD1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822592" behindDoc="0" locked="0" layoutInCell="1" allowOverlap="1" wp14:anchorId="4FE12AE5" wp14:editId="11E1438C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-197485</wp:posOffset>
                  </wp:positionV>
                  <wp:extent cx="1724660" cy="917575"/>
                  <wp:effectExtent l="0" t="0" r="2540" b="0"/>
                  <wp:wrapNone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872D31" w14:textId="399AA9A2" w:rsidR="00A42FF1" w:rsidRDefault="00A42FF1" w:rsidP="003F014F"/>
    <w:sectPr w:rsidR="00A42FF1" w:rsidSect="004E789A">
      <w:headerReference w:type="default" r:id="rId156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25CE6" w14:textId="77777777" w:rsidR="004E789A" w:rsidRDefault="004E789A" w:rsidP="00F56440">
      <w:r>
        <w:separator/>
      </w:r>
    </w:p>
    <w:p w14:paraId="1A32CB68" w14:textId="77777777" w:rsidR="004E789A" w:rsidRDefault="004E789A" w:rsidP="00F56440"/>
    <w:p w14:paraId="29B2252E" w14:textId="77777777" w:rsidR="004E789A" w:rsidRDefault="004E789A" w:rsidP="00F56440"/>
    <w:p w14:paraId="32492BBB" w14:textId="77777777" w:rsidR="004E789A" w:rsidRDefault="004E789A" w:rsidP="00F56440"/>
    <w:p w14:paraId="3C1F6C7E" w14:textId="77777777" w:rsidR="004E789A" w:rsidRDefault="004E789A"/>
    <w:p w14:paraId="1C91E329" w14:textId="77777777" w:rsidR="004E789A" w:rsidRDefault="004E789A"/>
    <w:p w14:paraId="23C45704" w14:textId="77777777" w:rsidR="004E789A" w:rsidRDefault="004E789A"/>
  </w:endnote>
  <w:endnote w:type="continuationSeparator" w:id="0">
    <w:p w14:paraId="5C7F324F" w14:textId="77777777" w:rsidR="004E789A" w:rsidRDefault="004E789A" w:rsidP="00F56440">
      <w:r>
        <w:continuationSeparator/>
      </w:r>
    </w:p>
    <w:p w14:paraId="16B9F524" w14:textId="77777777" w:rsidR="004E789A" w:rsidRDefault="004E789A" w:rsidP="00F56440"/>
    <w:p w14:paraId="76FE23E4" w14:textId="77777777" w:rsidR="004E789A" w:rsidRDefault="004E789A" w:rsidP="00F56440"/>
    <w:p w14:paraId="0EB3DC6A" w14:textId="77777777" w:rsidR="004E789A" w:rsidRDefault="004E789A" w:rsidP="00F56440"/>
    <w:p w14:paraId="251B8848" w14:textId="77777777" w:rsidR="004E789A" w:rsidRDefault="004E789A"/>
    <w:p w14:paraId="2C47E75B" w14:textId="77777777" w:rsidR="004E789A" w:rsidRDefault="004E789A"/>
    <w:p w14:paraId="5D83668C" w14:textId="77777777" w:rsidR="004E789A" w:rsidRDefault="004E78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31AF0" w14:textId="6E3C9609" w:rsidR="001E7D7B" w:rsidRPr="002150E8" w:rsidRDefault="001E7D7B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3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1E7D7B" w:rsidRPr="00B2327C" w:rsidRDefault="001E7D7B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5A85B" w14:textId="77777777" w:rsidR="004E789A" w:rsidRDefault="004E789A" w:rsidP="00F56440">
      <w:r>
        <w:separator/>
      </w:r>
    </w:p>
    <w:p w14:paraId="30C86AF9" w14:textId="77777777" w:rsidR="004E789A" w:rsidRDefault="004E789A" w:rsidP="00F56440"/>
    <w:p w14:paraId="13BCA9FA" w14:textId="77777777" w:rsidR="004E789A" w:rsidRDefault="004E789A" w:rsidP="00F56440"/>
    <w:p w14:paraId="47D1954A" w14:textId="77777777" w:rsidR="004E789A" w:rsidRDefault="004E789A" w:rsidP="00F56440"/>
    <w:p w14:paraId="4E591DEF" w14:textId="77777777" w:rsidR="004E789A" w:rsidRDefault="004E789A"/>
    <w:p w14:paraId="4BDE42CC" w14:textId="77777777" w:rsidR="004E789A" w:rsidRDefault="004E789A"/>
    <w:p w14:paraId="28B5784F" w14:textId="77777777" w:rsidR="004E789A" w:rsidRDefault="004E789A"/>
  </w:footnote>
  <w:footnote w:type="continuationSeparator" w:id="0">
    <w:p w14:paraId="113656E2" w14:textId="77777777" w:rsidR="004E789A" w:rsidRDefault="004E789A" w:rsidP="00F56440">
      <w:r>
        <w:continuationSeparator/>
      </w:r>
    </w:p>
    <w:p w14:paraId="6CAFD306" w14:textId="77777777" w:rsidR="004E789A" w:rsidRDefault="004E789A" w:rsidP="00F56440"/>
    <w:p w14:paraId="303F6C7D" w14:textId="77777777" w:rsidR="004E789A" w:rsidRDefault="004E789A" w:rsidP="00F56440"/>
    <w:p w14:paraId="0C31D30D" w14:textId="77777777" w:rsidR="004E789A" w:rsidRDefault="004E789A" w:rsidP="00F56440"/>
    <w:p w14:paraId="6E7A52D1" w14:textId="77777777" w:rsidR="004E789A" w:rsidRDefault="004E789A"/>
    <w:p w14:paraId="65C8057F" w14:textId="77777777" w:rsidR="004E789A" w:rsidRDefault="004E789A"/>
    <w:p w14:paraId="4587D6CB" w14:textId="77777777" w:rsidR="004E789A" w:rsidRDefault="004E78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74A90202">
                <wp:simplePos x="0" y="0"/>
                <wp:positionH relativeFrom="column">
                  <wp:posOffset>-47625</wp:posOffset>
                </wp:positionH>
                <wp:positionV relativeFrom="paragraph">
                  <wp:posOffset>83820</wp:posOffset>
                </wp:positionV>
                <wp:extent cx="432000" cy="203984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203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04CF" w14:textId="14A1F037" w:rsidR="001E7D7B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709"/>
      <w:gridCol w:w="6838"/>
      <w:gridCol w:w="1003"/>
      <w:gridCol w:w="919"/>
    </w:tblGrid>
    <w:tr w:rsidR="001E7D7B" w:rsidRPr="00E0758C" w14:paraId="0EAA86BF" w14:textId="77777777" w:rsidTr="00014A1F">
      <w:trPr>
        <w:trHeight w:val="397"/>
        <w:jc w:val="center"/>
      </w:trPr>
      <w:tc>
        <w:tcPr>
          <w:tcW w:w="70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1E7D7B" w:rsidRPr="00E0758C" w:rsidRDefault="001E7D7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0528" behindDoc="0" locked="0" layoutInCell="1" allowOverlap="1" wp14:anchorId="1FF11ED9" wp14:editId="466B4753">
                <wp:simplePos x="0" y="0"/>
                <wp:positionH relativeFrom="column">
                  <wp:posOffset>-88900</wp:posOffset>
                </wp:positionH>
                <wp:positionV relativeFrom="paragraph">
                  <wp:posOffset>141605</wp:posOffset>
                </wp:positionV>
                <wp:extent cx="360000" cy="169985"/>
                <wp:effectExtent l="0" t="0" r="0" b="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169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38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2FBBDE3F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Ich kann Zahlen mit Material lesen und darstellen</w:t>
          </w:r>
          <w:r w:rsidR="00165BA1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26AFA036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1E7D7B" w:rsidRPr="00E17AE8" w:rsidRDefault="001E7D7B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28ED8" w14:textId="5719714C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7777777" w:rsidR="001E7D7B" w:rsidRPr="00E0758C" w:rsidRDefault="001E7D7B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1552" behindDoc="0" locked="0" layoutInCell="1" allowOverlap="1" wp14:anchorId="07B4C0D8" wp14:editId="199BB2F4">
                <wp:simplePos x="0" y="0"/>
                <wp:positionH relativeFrom="column">
                  <wp:posOffset>-95885</wp:posOffset>
                </wp:positionH>
                <wp:positionV relativeFrom="paragraph">
                  <wp:posOffset>8255</wp:posOffset>
                </wp:positionV>
                <wp:extent cx="474980" cy="237490"/>
                <wp:effectExtent l="0" t="0" r="0" b="0"/>
                <wp:wrapNone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46ED63CA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77777777" w:rsidR="001E7D7B" w:rsidRDefault="001E7D7B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DDE6FC" wp14:editId="0AF35187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F1ED92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" strokecolor="#327a86" strokeweight="1pt">
              <v:stroke joinstyle="miter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4D9F2" w14:textId="0CA69890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77777777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62457863">
                <wp:simplePos x="0" y="0"/>
                <wp:positionH relativeFrom="column">
                  <wp:posOffset>-126365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648EF5A5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>Ich kann bündeln und entbündeln</w:t>
          </w:r>
          <w:r w:rsidR="00140364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6361CC3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</w:t>
          </w:r>
          <w:r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83.5pt;height:68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80137AE"/>
    <w:multiLevelType w:val="hybridMultilevel"/>
    <w:tmpl w:val="B3C87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2071A1"/>
    <w:multiLevelType w:val="hybridMultilevel"/>
    <w:tmpl w:val="F7DAE7C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C5720C8"/>
    <w:multiLevelType w:val="hybridMultilevel"/>
    <w:tmpl w:val="E8F00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8156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2F660708"/>
    <w:multiLevelType w:val="hybridMultilevel"/>
    <w:tmpl w:val="F5E027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D72D0"/>
    <w:multiLevelType w:val="hybridMultilevel"/>
    <w:tmpl w:val="F1F03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07067"/>
    <w:multiLevelType w:val="hybridMultilevel"/>
    <w:tmpl w:val="D3E463E8"/>
    <w:lvl w:ilvl="0" w:tplc="5C28C4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BD6435"/>
    <w:multiLevelType w:val="hybridMultilevel"/>
    <w:tmpl w:val="226CFFF0"/>
    <w:lvl w:ilvl="0" w:tplc="5C28C4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BAB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CD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E42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DAC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5CF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C46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DCE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62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A985457"/>
    <w:multiLevelType w:val="hybridMultilevel"/>
    <w:tmpl w:val="71E49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20"/>
  </w:num>
  <w:num w:numId="2" w16cid:durableId="1890722409">
    <w:abstractNumId w:val="16"/>
  </w:num>
  <w:num w:numId="3" w16cid:durableId="861477659">
    <w:abstractNumId w:val="29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31"/>
  </w:num>
  <w:num w:numId="16" w16cid:durableId="396826084">
    <w:abstractNumId w:val="21"/>
  </w:num>
  <w:num w:numId="17" w16cid:durableId="1016611047">
    <w:abstractNumId w:val="38"/>
  </w:num>
  <w:num w:numId="18" w16cid:durableId="941302841">
    <w:abstractNumId w:val="33"/>
  </w:num>
  <w:num w:numId="19" w16cid:durableId="1034427687">
    <w:abstractNumId w:val="17"/>
  </w:num>
  <w:num w:numId="20" w16cid:durableId="55250783">
    <w:abstractNumId w:val="39"/>
  </w:num>
  <w:num w:numId="21" w16cid:durableId="1953054881">
    <w:abstractNumId w:val="29"/>
    <w:lvlOverride w:ilvl="0">
      <w:startOverride w:val="1"/>
    </w:lvlOverride>
  </w:num>
  <w:num w:numId="22" w16cid:durableId="161705712">
    <w:abstractNumId w:val="15"/>
  </w:num>
  <w:num w:numId="23" w16cid:durableId="1397119607">
    <w:abstractNumId w:val="19"/>
  </w:num>
  <w:num w:numId="24" w16cid:durableId="1163010829">
    <w:abstractNumId w:val="22"/>
  </w:num>
  <w:num w:numId="25" w16cid:durableId="636379521">
    <w:abstractNumId w:val="36"/>
  </w:num>
  <w:num w:numId="26" w16cid:durableId="1065562993">
    <w:abstractNumId w:val="10"/>
  </w:num>
  <w:num w:numId="27" w16cid:durableId="2134129770">
    <w:abstractNumId w:val="37"/>
  </w:num>
  <w:num w:numId="28" w16cid:durableId="2101751788">
    <w:abstractNumId w:val="37"/>
    <w:lvlOverride w:ilvl="0">
      <w:startOverride w:val="1"/>
    </w:lvlOverride>
  </w:num>
  <w:num w:numId="29" w16cid:durableId="910046536">
    <w:abstractNumId w:val="37"/>
    <w:lvlOverride w:ilvl="0">
      <w:startOverride w:val="1"/>
    </w:lvlOverride>
  </w:num>
  <w:num w:numId="30" w16cid:durableId="1044797299">
    <w:abstractNumId w:val="24"/>
  </w:num>
  <w:num w:numId="31" w16cid:durableId="1679773133">
    <w:abstractNumId w:val="24"/>
  </w:num>
  <w:num w:numId="32" w16cid:durableId="770785746">
    <w:abstractNumId w:val="27"/>
  </w:num>
  <w:num w:numId="33" w16cid:durableId="14581847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7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8"/>
  </w:num>
  <w:num w:numId="45" w16cid:durableId="1357342241">
    <w:abstractNumId w:val="26"/>
  </w:num>
  <w:num w:numId="46" w16cid:durableId="592401443">
    <w:abstractNumId w:val="25"/>
  </w:num>
  <w:num w:numId="47" w16cid:durableId="1028406397">
    <w:abstractNumId w:val="18"/>
  </w:num>
  <w:num w:numId="48" w16cid:durableId="560022178">
    <w:abstractNumId w:val="14"/>
  </w:num>
  <w:num w:numId="49" w16cid:durableId="1760902172">
    <w:abstractNumId w:val="34"/>
  </w:num>
  <w:num w:numId="50" w16cid:durableId="1947231070">
    <w:abstractNumId w:val="32"/>
  </w:num>
  <w:num w:numId="51" w16cid:durableId="1587761442">
    <w:abstractNumId w:val="35"/>
  </w:num>
  <w:num w:numId="52" w16cid:durableId="1358777441">
    <w:abstractNumId w:val="13"/>
  </w:num>
  <w:num w:numId="53" w16cid:durableId="1893223799">
    <w:abstractNumId w:val="12"/>
  </w:num>
  <w:num w:numId="54" w16cid:durableId="255679096">
    <w:abstractNumId w:val="23"/>
  </w:num>
  <w:num w:numId="55" w16cid:durableId="1993752251">
    <w:abstractNumId w:val="3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3060"/>
    <w:rsid w:val="00013062"/>
    <w:rsid w:val="000143AD"/>
    <w:rsid w:val="00014A1F"/>
    <w:rsid w:val="00015F19"/>
    <w:rsid w:val="00020370"/>
    <w:rsid w:val="000207D8"/>
    <w:rsid w:val="00021B05"/>
    <w:rsid w:val="00024CED"/>
    <w:rsid w:val="00026F34"/>
    <w:rsid w:val="00030B49"/>
    <w:rsid w:val="00035105"/>
    <w:rsid w:val="000358FA"/>
    <w:rsid w:val="0003654F"/>
    <w:rsid w:val="000425FD"/>
    <w:rsid w:val="00042F87"/>
    <w:rsid w:val="00045C57"/>
    <w:rsid w:val="00045CF3"/>
    <w:rsid w:val="00047413"/>
    <w:rsid w:val="0005096B"/>
    <w:rsid w:val="0005153C"/>
    <w:rsid w:val="00051DD5"/>
    <w:rsid w:val="00054B8E"/>
    <w:rsid w:val="000600D0"/>
    <w:rsid w:val="00063430"/>
    <w:rsid w:val="00066298"/>
    <w:rsid w:val="00075A3F"/>
    <w:rsid w:val="00076180"/>
    <w:rsid w:val="00076A10"/>
    <w:rsid w:val="000771BD"/>
    <w:rsid w:val="00081AEE"/>
    <w:rsid w:val="000829E6"/>
    <w:rsid w:val="00085A82"/>
    <w:rsid w:val="000903EF"/>
    <w:rsid w:val="00091B11"/>
    <w:rsid w:val="0009400B"/>
    <w:rsid w:val="000959F5"/>
    <w:rsid w:val="00095D18"/>
    <w:rsid w:val="000970F9"/>
    <w:rsid w:val="00097784"/>
    <w:rsid w:val="000A2473"/>
    <w:rsid w:val="000A412F"/>
    <w:rsid w:val="000A468E"/>
    <w:rsid w:val="000B5CA3"/>
    <w:rsid w:val="000B7134"/>
    <w:rsid w:val="000C365F"/>
    <w:rsid w:val="000C3F7A"/>
    <w:rsid w:val="000C56AC"/>
    <w:rsid w:val="000C648E"/>
    <w:rsid w:val="000C7083"/>
    <w:rsid w:val="000D30D1"/>
    <w:rsid w:val="000D488F"/>
    <w:rsid w:val="000E1DE9"/>
    <w:rsid w:val="000E2765"/>
    <w:rsid w:val="000F13CD"/>
    <w:rsid w:val="000F1545"/>
    <w:rsid w:val="000F32C4"/>
    <w:rsid w:val="000F3431"/>
    <w:rsid w:val="000F3516"/>
    <w:rsid w:val="000F7F6B"/>
    <w:rsid w:val="00101357"/>
    <w:rsid w:val="001029C2"/>
    <w:rsid w:val="001030F4"/>
    <w:rsid w:val="00104F4B"/>
    <w:rsid w:val="00110ED7"/>
    <w:rsid w:val="0011235C"/>
    <w:rsid w:val="00112BD0"/>
    <w:rsid w:val="00114F3B"/>
    <w:rsid w:val="00115A09"/>
    <w:rsid w:val="00120536"/>
    <w:rsid w:val="00120E67"/>
    <w:rsid w:val="0012488A"/>
    <w:rsid w:val="001312A6"/>
    <w:rsid w:val="00131D0C"/>
    <w:rsid w:val="00132A72"/>
    <w:rsid w:val="00133C95"/>
    <w:rsid w:val="00133CDA"/>
    <w:rsid w:val="001369FE"/>
    <w:rsid w:val="00140364"/>
    <w:rsid w:val="001406AA"/>
    <w:rsid w:val="00140BC5"/>
    <w:rsid w:val="0014695C"/>
    <w:rsid w:val="00146ED1"/>
    <w:rsid w:val="00146F2A"/>
    <w:rsid w:val="00150886"/>
    <w:rsid w:val="001531AB"/>
    <w:rsid w:val="001559BE"/>
    <w:rsid w:val="001610F3"/>
    <w:rsid w:val="00165BA1"/>
    <w:rsid w:val="001662C7"/>
    <w:rsid w:val="00170589"/>
    <w:rsid w:val="001735AF"/>
    <w:rsid w:val="00174CBC"/>
    <w:rsid w:val="00177A63"/>
    <w:rsid w:val="00180775"/>
    <w:rsid w:val="00180EC4"/>
    <w:rsid w:val="00183265"/>
    <w:rsid w:val="0018492B"/>
    <w:rsid w:val="001853AA"/>
    <w:rsid w:val="001858C2"/>
    <w:rsid w:val="0018699D"/>
    <w:rsid w:val="00186D3C"/>
    <w:rsid w:val="00187223"/>
    <w:rsid w:val="001921E2"/>
    <w:rsid w:val="00192D9F"/>
    <w:rsid w:val="001948F0"/>
    <w:rsid w:val="001A1780"/>
    <w:rsid w:val="001B249B"/>
    <w:rsid w:val="001B3139"/>
    <w:rsid w:val="001B43D2"/>
    <w:rsid w:val="001B547C"/>
    <w:rsid w:val="001C0814"/>
    <w:rsid w:val="001C0C6A"/>
    <w:rsid w:val="001C2751"/>
    <w:rsid w:val="001C3EE1"/>
    <w:rsid w:val="001C4682"/>
    <w:rsid w:val="001C691E"/>
    <w:rsid w:val="001C6C3A"/>
    <w:rsid w:val="001D6674"/>
    <w:rsid w:val="001D7B44"/>
    <w:rsid w:val="001E08C7"/>
    <w:rsid w:val="001E0E31"/>
    <w:rsid w:val="001E402C"/>
    <w:rsid w:val="001E4845"/>
    <w:rsid w:val="001E7430"/>
    <w:rsid w:val="001E7D7B"/>
    <w:rsid w:val="001F22CE"/>
    <w:rsid w:val="001F2A76"/>
    <w:rsid w:val="001F6D00"/>
    <w:rsid w:val="001F6F57"/>
    <w:rsid w:val="00202DAA"/>
    <w:rsid w:val="002040DF"/>
    <w:rsid w:val="00204695"/>
    <w:rsid w:val="002061FE"/>
    <w:rsid w:val="00206256"/>
    <w:rsid w:val="00206AA9"/>
    <w:rsid w:val="0021237C"/>
    <w:rsid w:val="002150E8"/>
    <w:rsid w:val="002274BA"/>
    <w:rsid w:val="00230A99"/>
    <w:rsid w:val="002330F5"/>
    <w:rsid w:val="00233713"/>
    <w:rsid w:val="00235B6C"/>
    <w:rsid w:val="00240CAD"/>
    <w:rsid w:val="00243737"/>
    <w:rsid w:val="00252562"/>
    <w:rsid w:val="0025263D"/>
    <w:rsid w:val="00261CE3"/>
    <w:rsid w:val="002623ED"/>
    <w:rsid w:val="00264112"/>
    <w:rsid w:val="00264D79"/>
    <w:rsid w:val="00273BC7"/>
    <w:rsid w:val="00273C8A"/>
    <w:rsid w:val="0027657E"/>
    <w:rsid w:val="00276E7E"/>
    <w:rsid w:val="00281B10"/>
    <w:rsid w:val="002869C0"/>
    <w:rsid w:val="00294B96"/>
    <w:rsid w:val="002969B0"/>
    <w:rsid w:val="00297993"/>
    <w:rsid w:val="002A3358"/>
    <w:rsid w:val="002A7BF1"/>
    <w:rsid w:val="002B7422"/>
    <w:rsid w:val="002C1315"/>
    <w:rsid w:val="002C381B"/>
    <w:rsid w:val="002D1257"/>
    <w:rsid w:val="002D1886"/>
    <w:rsid w:val="002D3D06"/>
    <w:rsid w:val="002E0053"/>
    <w:rsid w:val="002E55B9"/>
    <w:rsid w:val="002E6140"/>
    <w:rsid w:val="002F2B43"/>
    <w:rsid w:val="002F4885"/>
    <w:rsid w:val="003006A2"/>
    <w:rsid w:val="00300EA0"/>
    <w:rsid w:val="0030347F"/>
    <w:rsid w:val="00305887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37E6F"/>
    <w:rsid w:val="0034350A"/>
    <w:rsid w:val="00346AC2"/>
    <w:rsid w:val="00347946"/>
    <w:rsid w:val="003518F2"/>
    <w:rsid w:val="00352164"/>
    <w:rsid w:val="00353BDB"/>
    <w:rsid w:val="00354A18"/>
    <w:rsid w:val="00354D8C"/>
    <w:rsid w:val="00357CE4"/>
    <w:rsid w:val="0036197D"/>
    <w:rsid w:val="00362FA9"/>
    <w:rsid w:val="00363327"/>
    <w:rsid w:val="003647FB"/>
    <w:rsid w:val="003654EE"/>
    <w:rsid w:val="003655ED"/>
    <w:rsid w:val="00365D85"/>
    <w:rsid w:val="00367D3E"/>
    <w:rsid w:val="0037445F"/>
    <w:rsid w:val="00376C2F"/>
    <w:rsid w:val="003773CD"/>
    <w:rsid w:val="00386976"/>
    <w:rsid w:val="00386A12"/>
    <w:rsid w:val="00387E4E"/>
    <w:rsid w:val="00387E96"/>
    <w:rsid w:val="003908B0"/>
    <w:rsid w:val="00391A4E"/>
    <w:rsid w:val="00391BC6"/>
    <w:rsid w:val="00393206"/>
    <w:rsid w:val="003A52AE"/>
    <w:rsid w:val="003A591E"/>
    <w:rsid w:val="003A68C9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D6C2F"/>
    <w:rsid w:val="003E26AC"/>
    <w:rsid w:val="003E6872"/>
    <w:rsid w:val="003E7964"/>
    <w:rsid w:val="003F00BC"/>
    <w:rsid w:val="003F014F"/>
    <w:rsid w:val="003F0902"/>
    <w:rsid w:val="003F2680"/>
    <w:rsid w:val="003F3BD6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975"/>
    <w:rsid w:val="00423B88"/>
    <w:rsid w:val="00427CE9"/>
    <w:rsid w:val="004410FB"/>
    <w:rsid w:val="00441287"/>
    <w:rsid w:val="004430E4"/>
    <w:rsid w:val="00443FFC"/>
    <w:rsid w:val="004443AB"/>
    <w:rsid w:val="00450EDC"/>
    <w:rsid w:val="00451907"/>
    <w:rsid w:val="00456630"/>
    <w:rsid w:val="004616AF"/>
    <w:rsid w:val="004629EB"/>
    <w:rsid w:val="00463936"/>
    <w:rsid w:val="00463F5D"/>
    <w:rsid w:val="00467290"/>
    <w:rsid w:val="00473B71"/>
    <w:rsid w:val="00477539"/>
    <w:rsid w:val="004806B4"/>
    <w:rsid w:val="0048537F"/>
    <w:rsid w:val="00485714"/>
    <w:rsid w:val="00485E67"/>
    <w:rsid w:val="0048721E"/>
    <w:rsid w:val="00487AC0"/>
    <w:rsid w:val="004A2630"/>
    <w:rsid w:val="004B006A"/>
    <w:rsid w:val="004B1E4C"/>
    <w:rsid w:val="004B2961"/>
    <w:rsid w:val="004B43D8"/>
    <w:rsid w:val="004B66BA"/>
    <w:rsid w:val="004C0EFA"/>
    <w:rsid w:val="004C0FF9"/>
    <w:rsid w:val="004C59F2"/>
    <w:rsid w:val="004D01A4"/>
    <w:rsid w:val="004D033C"/>
    <w:rsid w:val="004D5108"/>
    <w:rsid w:val="004D52BC"/>
    <w:rsid w:val="004D537D"/>
    <w:rsid w:val="004E07B3"/>
    <w:rsid w:val="004E1347"/>
    <w:rsid w:val="004E5545"/>
    <w:rsid w:val="004E5F18"/>
    <w:rsid w:val="004E6E5D"/>
    <w:rsid w:val="004E789A"/>
    <w:rsid w:val="004E7EF5"/>
    <w:rsid w:val="004F68A4"/>
    <w:rsid w:val="004F6B97"/>
    <w:rsid w:val="004F78EA"/>
    <w:rsid w:val="004F797A"/>
    <w:rsid w:val="004F7D54"/>
    <w:rsid w:val="005066F4"/>
    <w:rsid w:val="00506BFA"/>
    <w:rsid w:val="00512E4A"/>
    <w:rsid w:val="005131AB"/>
    <w:rsid w:val="0051334C"/>
    <w:rsid w:val="00513F2E"/>
    <w:rsid w:val="00515E04"/>
    <w:rsid w:val="00516206"/>
    <w:rsid w:val="0052085C"/>
    <w:rsid w:val="005256C6"/>
    <w:rsid w:val="00525E77"/>
    <w:rsid w:val="00530167"/>
    <w:rsid w:val="005306EE"/>
    <w:rsid w:val="00530B72"/>
    <w:rsid w:val="00533B76"/>
    <w:rsid w:val="0053554B"/>
    <w:rsid w:val="00536918"/>
    <w:rsid w:val="00536F5D"/>
    <w:rsid w:val="0054212E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3427"/>
    <w:rsid w:val="005948D3"/>
    <w:rsid w:val="005962E0"/>
    <w:rsid w:val="00596FF7"/>
    <w:rsid w:val="005A1B94"/>
    <w:rsid w:val="005B0745"/>
    <w:rsid w:val="005B080D"/>
    <w:rsid w:val="005B181B"/>
    <w:rsid w:val="005B2316"/>
    <w:rsid w:val="005B2620"/>
    <w:rsid w:val="005C24F6"/>
    <w:rsid w:val="005C26AF"/>
    <w:rsid w:val="005C56C1"/>
    <w:rsid w:val="005D1C13"/>
    <w:rsid w:val="005D3530"/>
    <w:rsid w:val="005D3569"/>
    <w:rsid w:val="005D3B6F"/>
    <w:rsid w:val="005D410F"/>
    <w:rsid w:val="005D794B"/>
    <w:rsid w:val="005E0251"/>
    <w:rsid w:val="005E619C"/>
    <w:rsid w:val="005F0A6D"/>
    <w:rsid w:val="005F22E4"/>
    <w:rsid w:val="005F23A0"/>
    <w:rsid w:val="005F772D"/>
    <w:rsid w:val="006015F6"/>
    <w:rsid w:val="006056F7"/>
    <w:rsid w:val="00605734"/>
    <w:rsid w:val="006130B5"/>
    <w:rsid w:val="00614F05"/>
    <w:rsid w:val="0061706D"/>
    <w:rsid w:val="00617C84"/>
    <w:rsid w:val="00624F74"/>
    <w:rsid w:val="006259AD"/>
    <w:rsid w:val="006347EC"/>
    <w:rsid w:val="00634C61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3872"/>
    <w:rsid w:val="00685007"/>
    <w:rsid w:val="00685B0E"/>
    <w:rsid w:val="00685B7A"/>
    <w:rsid w:val="006862A1"/>
    <w:rsid w:val="00686C67"/>
    <w:rsid w:val="00686FC0"/>
    <w:rsid w:val="00696B7F"/>
    <w:rsid w:val="006A253B"/>
    <w:rsid w:val="006A7431"/>
    <w:rsid w:val="006B1E07"/>
    <w:rsid w:val="006B5344"/>
    <w:rsid w:val="006C3538"/>
    <w:rsid w:val="006C7499"/>
    <w:rsid w:val="006D25D9"/>
    <w:rsid w:val="006D3390"/>
    <w:rsid w:val="006E162A"/>
    <w:rsid w:val="006E5DEC"/>
    <w:rsid w:val="006E700D"/>
    <w:rsid w:val="006F0F14"/>
    <w:rsid w:val="006F3B1C"/>
    <w:rsid w:val="006F3F4C"/>
    <w:rsid w:val="006F4727"/>
    <w:rsid w:val="006F5451"/>
    <w:rsid w:val="00700B74"/>
    <w:rsid w:val="00705357"/>
    <w:rsid w:val="00705AE4"/>
    <w:rsid w:val="0071032F"/>
    <w:rsid w:val="00712580"/>
    <w:rsid w:val="007159EB"/>
    <w:rsid w:val="00716BFE"/>
    <w:rsid w:val="00723A1E"/>
    <w:rsid w:val="00723E53"/>
    <w:rsid w:val="00724BEB"/>
    <w:rsid w:val="00727114"/>
    <w:rsid w:val="007306C0"/>
    <w:rsid w:val="00734981"/>
    <w:rsid w:val="0073796D"/>
    <w:rsid w:val="00737D8D"/>
    <w:rsid w:val="00740831"/>
    <w:rsid w:val="00740CAE"/>
    <w:rsid w:val="0074113F"/>
    <w:rsid w:val="00750506"/>
    <w:rsid w:val="00751A89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5C5C"/>
    <w:rsid w:val="007A605F"/>
    <w:rsid w:val="007A6CB2"/>
    <w:rsid w:val="007A7B97"/>
    <w:rsid w:val="007B055A"/>
    <w:rsid w:val="007B19C9"/>
    <w:rsid w:val="007B2454"/>
    <w:rsid w:val="007B726E"/>
    <w:rsid w:val="007C3B5B"/>
    <w:rsid w:val="007D3998"/>
    <w:rsid w:val="007D62DE"/>
    <w:rsid w:val="007D723D"/>
    <w:rsid w:val="007E2ED3"/>
    <w:rsid w:val="007E35DA"/>
    <w:rsid w:val="007E6AC7"/>
    <w:rsid w:val="007F025F"/>
    <w:rsid w:val="007F2662"/>
    <w:rsid w:val="007F4209"/>
    <w:rsid w:val="008026EF"/>
    <w:rsid w:val="00803F58"/>
    <w:rsid w:val="008077BF"/>
    <w:rsid w:val="00807CF4"/>
    <w:rsid w:val="00811D2D"/>
    <w:rsid w:val="008123DF"/>
    <w:rsid w:val="00812B0E"/>
    <w:rsid w:val="00814EAA"/>
    <w:rsid w:val="00816C34"/>
    <w:rsid w:val="00817132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6C2"/>
    <w:rsid w:val="00841EB1"/>
    <w:rsid w:val="00844A02"/>
    <w:rsid w:val="008454DC"/>
    <w:rsid w:val="008456A0"/>
    <w:rsid w:val="00846EE1"/>
    <w:rsid w:val="0084766C"/>
    <w:rsid w:val="00851046"/>
    <w:rsid w:val="00851CEC"/>
    <w:rsid w:val="0085213A"/>
    <w:rsid w:val="00852F68"/>
    <w:rsid w:val="00854D4E"/>
    <w:rsid w:val="00860BF7"/>
    <w:rsid w:val="00860DDC"/>
    <w:rsid w:val="008616E5"/>
    <w:rsid w:val="008619E9"/>
    <w:rsid w:val="00867444"/>
    <w:rsid w:val="00867A6B"/>
    <w:rsid w:val="00867FEB"/>
    <w:rsid w:val="00871C2C"/>
    <w:rsid w:val="008738EB"/>
    <w:rsid w:val="00880305"/>
    <w:rsid w:val="008821AE"/>
    <w:rsid w:val="00895250"/>
    <w:rsid w:val="008A17D3"/>
    <w:rsid w:val="008A3014"/>
    <w:rsid w:val="008B0829"/>
    <w:rsid w:val="008B083A"/>
    <w:rsid w:val="008B08C3"/>
    <w:rsid w:val="008C1C05"/>
    <w:rsid w:val="008C4891"/>
    <w:rsid w:val="008C6C14"/>
    <w:rsid w:val="008C767A"/>
    <w:rsid w:val="008D45BB"/>
    <w:rsid w:val="008D6498"/>
    <w:rsid w:val="008D6BF7"/>
    <w:rsid w:val="008D7103"/>
    <w:rsid w:val="008E0035"/>
    <w:rsid w:val="008E1743"/>
    <w:rsid w:val="008E1F56"/>
    <w:rsid w:val="008E2563"/>
    <w:rsid w:val="008E408B"/>
    <w:rsid w:val="008E4D3C"/>
    <w:rsid w:val="008E6EEC"/>
    <w:rsid w:val="008F06F9"/>
    <w:rsid w:val="008F4B5F"/>
    <w:rsid w:val="008F521D"/>
    <w:rsid w:val="008F6E14"/>
    <w:rsid w:val="00905BF1"/>
    <w:rsid w:val="00906263"/>
    <w:rsid w:val="009073CA"/>
    <w:rsid w:val="00911328"/>
    <w:rsid w:val="009117E0"/>
    <w:rsid w:val="00911EDF"/>
    <w:rsid w:val="00914E01"/>
    <w:rsid w:val="0092067B"/>
    <w:rsid w:val="0092281D"/>
    <w:rsid w:val="009270B6"/>
    <w:rsid w:val="0092716D"/>
    <w:rsid w:val="00927D4F"/>
    <w:rsid w:val="0093552E"/>
    <w:rsid w:val="00937676"/>
    <w:rsid w:val="0094004C"/>
    <w:rsid w:val="009409A9"/>
    <w:rsid w:val="00942DC5"/>
    <w:rsid w:val="0094435B"/>
    <w:rsid w:val="00944924"/>
    <w:rsid w:val="00950ED3"/>
    <w:rsid w:val="00951D37"/>
    <w:rsid w:val="00956CFC"/>
    <w:rsid w:val="00960613"/>
    <w:rsid w:val="00963FC5"/>
    <w:rsid w:val="00964E33"/>
    <w:rsid w:val="009675DF"/>
    <w:rsid w:val="009701AC"/>
    <w:rsid w:val="00971B1C"/>
    <w:rsid w:val="00974ACA"/>
    <w:rsid w:val="00983C41"/>
    <w:rsid w:val="0099425F"/>
    <w:rsid w:val="009A1673"/>
    <w:rsid w:val="009A660E"/>
    <w:rsid w:val="009A767B"/>
    <w:rsid w:val="009B1745"/>
    <w:rsid w:val="009B2082"/>
    <w:rsid w:val="009B2B28"/>
    <w:rsid w:val="009B65FF"/>
    <w:rsid w:val="009C07AB"/>
    <w:rsid w:val="009C2627"/>
    <w:rsid w:val="009C4E47"/>
    <w:rsid w:val="009D30C8"/>
    <w:rsid w:val="009D3469"/>
    <w:rsid w:val="009D47D3"/>
    <w:rsid w:val="009E2ABB"/>
    <w:rsid w:val="009E30C5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47B9"/>
    <w:rsid w:val="00A1590E"/>
    <w:rsid w:val="00A161B2"/>
    <w:rsid w:val="00A2208A"/>
    <w:rsid w:val="00A225A3"/>
    <w:rsid w:val="00A23559"/>
    <w:rsid w:val="00A24996"/>
    <w:rsid w:val="00A27870"/>
    <w:rsid w:val="00A32041"/>
    <w:rsid w:val="00A3296A"/>
    <w:rsid w:val="00A34C62"/>
    <w:rsid w:val="00A42FF1"/>
    <w:rsid w:val="00A47116"/>
    <w:rsid w:val="00A53AC6"/>
    <w:rsid w:val="00A53FD1"/>
    <w:rsid w:val="00A55DEC"/>
    <w:rsid w:val="00A561C8"/>
    <w:rsid w:val="00A563F1"/>
    <w:rsid w:val="00A565E3"/>
    <w:rsid w:val="00A57412"/>
    <w:rsid w:val="00A6056F"/>
    <w:rsid w:val="00A611F5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62D3"/>
    <w:rsid w:val="00A955F6"/>
    <w:rsid w:val="00AA0750"/>
    <w:rsid w:val="00AA0AF3"/>
    <w:rsid w:val="00AA1F9C"/>
    <w:rsid w:val="00AA2AFA"/>
    <w:rsid w:val="00AA6944"/>
    <w:rsid w:val="00AA7BE7"/>
    <w:rsid w:val="00AB041C"/>
    <w:rsid w:val="00AB4734"/>
    <w:rsid w:val="00AC7674"/>
    <w:rsid w:val="00AD027D"/>
    <w:rsid w:val="00AD13C3"/>
    <w:rsid w:val="00AD1C39"/>
    <w:rsid w:val="00AD1C72"/>
    <w:rsid w:val="00AD1ED2"/>
    <w:rsid w:val="00AD4EE8"/>
    <w:rsid w:val="00AD623E"/>
    <w:rsid w:val="00AD791E"/>
    <w:rsid w:val="00AE3E32"/>
    <w:rsid w:val="00AE4B56"/>
    <w:rsid w:val="00AE4BEA"/>
    <w:rsid w:val="00AE6358"/>
    <w:rsid w:val="00AE6615"/>
    <w:rsid w:val="00AE6F87"/>
    <w:rsid w:val="00B00EE2"/>
    <w:rsid w:val="00B00F42"/>
    <w:rsid w:val="00B01E3A"/>
    <w:rsid w:val="00B055C4"/>
    <w:rsid w:val="00B0709F"/>
    <w:rsid w:val="00B114AE"/>
    <w:rsid w:val="00B1171C"/>
    <w:rsid w:val="00B126D2"/>
    <w:rsid w:val="00B12921"/>
    <w:rsid w:val="00B1324A"/>
    <w:rsid w:val="00B15FFB"/>
    <w:rsid w:val="00B20B30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475FB"/>
    <w:rsid w:val="00B53DD7"/>
    <w:rsid w:val="00B54EF4"/>
    <w:rsid w:val="00B56F51"/>
    <w:rsid w:val="00B577E2"/>
    <w:rsid w:val="00B60530"/>
    <w:rsid w:val="00B65000"/>
    <w:rsid w:val="00B65561"/>
    <w:rsid w:val="00B66771"/>
    <w:rsid w:val="00B70CFD"/>
    <w:rsid w:val="00B740C4"/>
    <w:rsid w:val="00B74344"/>
    <w:rsid w:val="00B843D5"/>
    <w:rsid w:val="00B849BA"/>
    <w:rsid w:val="00B84D5A"/>
    <w:rsid w:val="00B86FDE"/>
    <w:rsid w:val="00B94F2C"/>
    <w:rsid w:val="00B953E6"/>
    <w:rsid w:val="00BA119B"/>
    <w:rsid w:val="00BA2A29"/>
    <w:rsid w:val="00BA3285"/>
    <w:rsid w:val="00BA3EB1"/>
    <w:rsid w:val="00BB05E4"/>
    <w:rsid w:val="00BB456F"/>
    <w:rsid w:val="00BB4735"/>
    <w:rsid w:val="00BB543D"/>
    <w:rsid w:val="00BB588F"/>
    <w:rsid w:val="00BB6FAC"/>
    <w:rsid w:val="00BB762D"/>
    <w:rsid w:val="00BC186D"/>
    <w:rsid w:val="00BC2170"/>
    <w:rsid w:val="00BC35DB"/>
    <w:rsid w:val="00BC4F1A"/>
    <w:rsid w:val="00BC74AF"/>
    <w:rsid w:val="00BD1B41"/>
    <w:rsid w:val="00BD4139"/>
    <w:rsid w:val="00BD5277"/>
    <w:rsid w:val="00BE1EF5"/>
    <w:rsid w:val="00BE336E"/>
    <w:rsid w:val="00BE43DC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690"/>
    <w:rsid w:val="00C12B19"/>
    <w:rsid w:val="00C12D86"/>
    <w:rsid w:val="00C2193A"/>
    <w:rsid w:val="00C25120"/>
    <w:rsid w:val="00C25A75"/>
    <w:rsid w:val="00C277F3"/>
    <w:rsid w:val="00C31EC7"/>
    <w:rsid w:val="00C37BC0"/>
    <w:rsid w:val="00C43751"/>
    <w:rsid w:val="00C4398E"/>
    <w:rsid w:val="00C46951"/>
    <w:rsid w:val="00C46C9B"/>
    <w:rsid w:val="00C506B3"/>
    <w:rsid w:val="00C507AD"/>
    <w:rsid w:val="00C51BE4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863C9"/>
    <w:rsid w:val="00C90693"/>
    <w:rsid w:val="00C9163F"/>
    <w:rsid w:val="00C94274"/>
    <w:rsid w:val="00CA03D2"/>
    <w:rsid w:val="00CA387B"/>
    <w:rsid w:val="00CA45C1"/>
    <w:rsid w:val="00CB1226"/>
    <w:rsid w:val="00CB2196"/>
    <w:rsid w:val="00CB24D7"/>
    <w:rsid w:val="00CB38B1"/>
    <w:rsid w:val="00CB491C"/>
    <w:rsid w:val="00CB673F"/>
    <w:rsid w:val="00CB72F3"/>
    <w:rsid w:val="00CC77F0"/>
    <w:rsid w:val="00CD338A"/>
    <w:rsid w:val="00CD3715"/>
    <w:rsid w:val="00CD44E2"/>
    <w:rsid w:val="00CD4FD7"/>
    <w:rsid w:val="00CD60DB"/>
    <w:rsid w:val="00CD70B2"/>
    <w:rsid w:val="00CD7D00"/>
    <w:rsid w:val="00CD7EA4"/>
    <w:rsid w:val="00CF1364"/>
    <w:rsid w:val="00CF2749"/>
    <w:rsid w:val="00CF28DA"/>
    <w:rsid w:val="00CF2F07"/>
    <w:rsid w:val="00CF3F6C"/>
    <w:rsid w:val="00D10355"/>
    <w:rsid w:val="00D10904"/>
    <w:rsid w:val="00D12349"/>
    <w:rsid w:val="00D1727F"/>
    <w:rsid w:val="00D35B2E"/>
    <w:rsid w:val="00D4245A"/>
    <w:rsid w:val="00D461FB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6395"/>
    <w:rsid w:val="00D90FD1"/>
    <w:rsid w:val="00D919CC"/>
    <w:rsid w:val="00D92625"/>
    <w:rsid w:val="00D92A02"/>
    <w:rsid w:val="00D92F05"/>
    <w:rsid w:val="00D972C7"/>
    <w:rsid w:val="00DA1000"/>
    <w:rsid w:val="00DA1AD4"/>
    <w:rsid w:val="00DA581C"/>
    <w:rsid w:val="00DA7DEA"/>
    <w:rsid w:val="00DB0585"/>
    <w:rsid w:val="00DB0C59"/>
    <w:rsid w:val="00DB1293"/>
    <w:rsid w:val="00DB28DE"/>
    <w:rsid w:val="00DB2E8D"/>
    <w:rsid w:val="00DC60D7"/>
    <w:rsid w:val="00DD1212"/>
    <w:rsid w:val="00DD37C2"/>
    <w:rsid w:val="00DD5F0C"/>
    <w:rsid w:val="00DE01CB"/>
    <w:rsid w:val="00DE31E6"/>
    <w:rsid w:val="00DE56BE"/>
    <w:rsid w:val="00DF140D"/>
    <w:rsid w:val="00E008F0"/>
    <w:rsid w:val="00E012B4"/>
    <w:rsid w:val="00E017AB"/>
    <w:rsid w:val="00E022BD"/>
    <w:rsid w:val="00E03C38"/>
    <w:rsid w:val="00E0515E"/>
    <w:rsid w:val="00E0758C"/>
    <w:rsid w:val="00E07631"/>
    <w:rsid w:val="00E076C1"/>
    <w:rsid w:val="00E077E2"/>
    <w:rsid w:val="00E11E75"/>
    <w:rsid w:val="00E14506"/>
    <w:rsid w:val="00E14F0A"/>
    <w:rsid w:val="00E17AE8"/>
    <w:rsid w:val="00E22D64"/>
    <w:rsid w:val="00E23BE6"/>
    <w:rsid w:val="00E24481"/>
    <w:rsid w:val="00E3056F"/>
    <w:rsid w:val="00E3244B"/>
    <w:rsid w:val="00E34202"/>
    <w:rsid w:val="00E34AD9"/>
    <w:rsid w:val="00E403B6"/>
    <w:rsid w:val="00E44ED6"/>
    <w:rsid w:val="00E456FD"/>
    <w:rsid w:val="00E4601D"/>
    <w:rsid w:val="00E57476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55E8"/>
    <w:rsid w:val="00E91C8C"/>
    <w:rsid w:val="00EA153E"/>
    <w:rsid w:val="00EA4189"/>
    <w:rsid w:val="00EA501D"/>
    <w:rsid w:val="00EA578E"/>
    <w:rsid w:val="00EB02E9"/>
    <w:rsid w:val="00EB0F6A"/>
    <w:rsid w:val="00EB0FED"/>
    <w:rsid w:val="00EB5E35"/>
    <w:rsid w:val="00EC0A91"/>
    <w:rsid w:val="00EC1D0E"/>
    <w:rsid w:val="00EC2020"/>
    <w:rsid w:val="00EC36D5"/>
    <w:rsid w:val="00EC3730"/>
    <w:rsid w:val="00ED4B91"/>
    <w:rsid w:val="00ED51E6"/>
    <w:rsid w:val="00EE2D5D"/>
    <w:rsid w:val="00EE61B2"/>
    <w:rsid w:val="00EF2EED"/>
    <w:rsid w:val="00EF6C83"/>
    <w:rsid w:val="00F0051A"/>
    <w:rsid w:val="00F02F68"/>
    <w:rsid w:val="00F03149"/>
    <w:rsid w:val="00F05E24"/>
    <w:rsid w:val="00F10ADA"/>
    <w:rsid w:val="00F11B13"/>
    <w:rsid w:val="00F138ED"/>
    <w:rsid w:val="00F15181"/>
    <w:rsid w:val="00F15EEA"/>
    <w:rsid w:val="00F167F1"/>
    <w:rsid w:val="00F16823"/>
    <w:rsid w:val="00F209BF"/>
    <w:rsid w:val="00F26B68"/>
    <w:rsid w:val="00F36A1F"/>
    <w:rsid w:val="00F378CB"/>
    <w:rsid w:val="00F40330"/>
    <w:rsid w:val="00F4325B"/>
    <w:rsid w:val="00F43A93"/>
    <w:rsid w:val="00F44094"/>
    <w:rsid w:val="00F5002D"/>
    <w:rsid w:val="00F515D5"/>
    <w:rsid w:val="00F51F4A"/>
    <w:rsid w:val="00F520EE"/>
    <w:rsid w:val="00F52123"/>
    <w:rsid w:val="00F536FB"/>
    <w:rsid w:val="00F56440"/>
    <w:rsid w:val="00F70D1B"/>
    <w:rsid w:val="00F7120E"/>
    <w:rsid w:val="00F73335"/>
    <w:rsid w:val="00F73FFC"/>
    <w:rsid w:val="00F754B6"/>
    <w:rsid w:val="00F776E7"/>
    <w:rsid w:val="00F80DC9"/>
    <w:rsid w:val="00F86491"/>
    <w:rsid w:val="00F86A40"/>
    <w:rsid w:val="00F86BCD"/>
    <w:rsid w:val="00F86E63"/>
    <w:rsid w:val="00F91536"/>
    <w:rsid w:val="00F93689"/>
    <w:rsid w:val="00F96B1A"/>
    <w:rsid w:val="00F97093"/>
    <w:rsid w:val="00FA176D"/>
    <w:rsid w:val="00FA36C0"/>
    <w:rsid w:val="00FA3E8E"/>
    <w:rsid w:val="00FA5D5E"/>
    <w:rsid w:val="00FA7568"/>
    <w:rsid w:val="00FB0762"/>
    <w:rsid w:val="00FB188E"/>
    <w:rsid w:val="00FB40B8"/>
    <w:rsid w:val="00FB47AA"/>
    <w:rsid w:val="00FB5B67"/>
    <w:rsid w:val="00FB74B3"/>
    <w:rsid w:val="00FC1570"/>
    <w:rsid w:val="00FC5A9E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ranscript"/>
    <w:link w:val="SprechbaseBeschreibungZchn"/>
    <w:qFormat/>
    <w:rsid w:val="005D3530"/>
    <w:pPr>
      <w:spacing w:line="240" w:lineRule="auto"/>
    </w:pPr>
    <w:rPr>
      <w:sz w:val="20"/>
      <w:szCs w:val="18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5D3530"/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9D3469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color w:val="000000"/>
      <w:sz w:val="18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63" Type="http://schemas.openxmlformats.org/officeDocument/2006/relationships/image" Target="media/image46.wmf"/><Relationship Id="rId84" Type="http://schemas.openxmlformats.org/officeDocument/2006/relationships/image" Target="media/image69.png"/><Relationship Id="rId138" Type="http://schemas.openxmlformats.org/officeDocument/2006/relationships/image" Target="media/image119.wmf"/><Relationship Id="rId107" Type="http://schemas.openxmlformats.org/officeDocument/2006/relationships/image" Target="media/image90.png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74" Type="http://schemas.openxmlformats.org/officeDocument/2006/relationships/image" Target="media/image59.png"/><Relationship Id="rId128" Type="http://schemas.openxmlformats.org/officeDocument/2006/relationships/image" Target="media/image111.png"/><Relationship Id="rId149" Type="http://schemas.openxmlformats.org/officeDocument/2006/relationships/image" Target="media/image126.jpeg"/><Relationship Id="rId5" Type="http://schemas.openxmlformats.org/officeDocument/2006/relationships/webSettings" Target="webSettings.xml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34" Type="http://schemas.openxmlformats.org/officeDocument/2006/relationships/image" Target="media/image117.png"/><Relationship Id="rId139" Type="http://schemas.openxmlformats.org/officeDocument/2006/relationships/image" Target="media/image120.png"/><Relationship Id="rId80" Type="http://schemas.openxmlformats.org/officeDocument/2006/relationships/image" Target="media/image61.png"/><Relationship Id="rId85" Type="http://schemas.openxmlformats.org/officeDocument/2006/relationships/image" Target="media/image70.png"/><Relationship Id="rId150" Type="http://schemas.openxmlformats.org/officeDocument/2006/relationships/hyperlink" Target="https://www.youtube.com/watch?v=r5NvpQLUrbc&amp;ab_channel=dzlmathe" TargetMode="External"/><Relationship Id="rId155" Type="http://schemas.openxmlformats.org/officeDocument/2006/relationships/image" Target="media/image130.png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33" Type="http://schemas.openxmlformats.org/officeDocument/2006/relationships/header" Target="header2.xml"/><Relationship Id="rId38" Type="http://schemas.openxmlformats.org/officeDocument/2006/relationships/image" Target="media/image29.png"/><Relationship Id="rId59" Type="http://schemas.openxmlformats.org/officeDocument/2006/relationships/image" Target="media/image45.wmf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40.png"/><Relationship Id="rId70" Type="http://schemas.openxmlformats.org/officeDocument/2006/relationships/image" Target="media/image55.png"/><Relationship Id="rId75" Type="http://schemas.openxmlformats.org/officeDocument/2006/relationships/image" Target="media/image62.png"/><Relationship Id="rId91" Type="http://schemas.openxmlformats.org/officeDocument/2006/relationships/image" Target="media/image74.png"/><Relationship Id="rId96" Type="http://schemas.openxmlformats.org/officeDocument/2006/relationships/image" Target="media/image81.png"/><Relationship Id="rId140" Type="http://schemas.openxmlformats.org/officeDocument/2006/relationships/image" Target="media/image120.wmf"/><Relationship Id="rId145" Type="http://schemas.openxmlformats.org/officeDocument/2006/relationships/image" Target="media/image12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97.png"/><Relationship Id="rId119" Type="http://schemas.openxmlformats.org/officeDocument/2006/relationships/header" Target="header4.xml"/><Relationship Id="rId44" Type="http://schemas.openxmlformats.org/officeDocument/2006/relationships/image" Target="media/image34.png"/><Relationship Id="rId60" Type="http://schemas.openxmlformats.org/officeDocument/2006/relationships/image" Target="media/image45.png"/><Relationship Id="rId65" Type="http://schemas.openxmlformats.org/officeDocument/2006/relationships/image" Target="media/image50.wmf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51" Type="http://schemas.openxmlformats.org/officeDocument/2006/relationships/image" Target="media/image126.png"/><Relationship Id="rId156" Type="http://schemas.openxmlformats.org/officeDocument/2006/relationships/header" Target="header6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2.png"/><Relationship Id="rId34" Type="http://schemas.openxmlformats.org/officeDocument/2006/relationships/footer" Target="footer2.xml"/><Relationship Id="rId55" Type="http://schemas.openxmlformats.org/officeDocument/2006/relationships/image" Target="media/image41.png"/><Relationship Id="rId76" Type="http://schemas.openxmlformats.org/officeDocument/2006/relationships/image" Target="media/image63.png"/><Relationship Id="rId97" Type="http://schemas.openxmlformats.org/officeDocument/2006/relationships/image" Target="media/image82.png"/><Relationship Id="rId104" Type="http://schemas.openxmlformats.org/officeDocument/2006/relationships/image" Target="media/image87.png"/><Relationship Id="rId120" Type="http://schemas.openxmlformats.org/officeDocument/2006/relationships/header" Target="header5.xml"/><Relationship Id="rId125" Type="http://schemas.openxmlformats.org/officeDocument/2006/relationships/image" Target="media/image108.png"/><Relationship Id="rId141" Type="http://schemas.openxmlformats.org/officeDocument/2006/relationships/image" Target="media/image122.wmf"/><Relationship Id="rId146" Type="http://schemas.openxmlformats.org/officeDocument/2006/relationships/image" Target="media/image127.wmf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57" Type="http://schemas.openxmlformats.org/officeDocument/2006/relationships/fontTable" Target="fontTable.xml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52" Type="http://schemas.openxmlformats.org/officeDocument/2006/relationships/image" Target="media/image127.png"/><Relationship Id="rId19" Type="http://schemas.openxmlformats.org/officeDocument/2006/relationships/image" Target="media/image9.wmf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7.png"/><Relationship Id="rId56" Type="http://schemas.openxmlformats.org/officeDocument/2006/relationships/image" Target="media/image42.pn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24.png"/><Relationship Id="rId8" Type="http://schemas.openxmlformats.org/officeDocument/2006/relationships/image" Target="media/image2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4.png"/><Relationship Id="rId142" Type="http://schemas.openxmlformats.org/officeDocument/2006/relationships/image" Target="media/image121.wmf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2.png"/><Relationship Id="rId116" Type="http://schemas.openxmlformats.org/officeDocument/2006/relationships/image" Target="media/image99.png"/><Relationship Id="rId158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microsoft.com/office/2007/relationships/hdphoto" Target="media/hdphoto2.wdp"/><Relationship Id="rId62" Type="http://schemas.openxmlformats.org/officeDocument/2006/relationships/image" Target="media/image48.png"/><Relationship Id="rId83" Type="http://schemas.openxmlformats.org/officeDocument/2006/relationships/image" Target="media/image68.png"/><Relationship Id="rId88" Type="http://schemas.openxmlformats.org/officeDocument/2006/relationships/image" Target="media/image75.png"/><Relationship Id="rId111" Type="http://schemas.openxmlformats.org/officeDocument/2006/relationships/image" Target="media/image94.png"/><Relationship Id="rId132" Type="http://schemas.openxmlformats.org/officeDocument/2006/relationships/image" Target="media/image115.png"/><Relationship Id="rId153" Type="http://schemas.openxmlformats.org/officeDocument/2006/relationships/image" Target="media/image128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3.wmf"/><Relationship Id="rId106" Type="http://schemas.openxmlformats.org/officeDocument/2006/relationships/image" Target="media/image89.png"/><Relationship Id="rId127" Type="http://schemas.openxmlformats.org/officeDocument/2006/relationships/image" Target="media/image110.wmf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73" Type="http://schemas.openxmlformats.org/officeDocument/2006/relationships/image" Target="media/image58.png"/><Relationship Id="rId78" Type="http://schemas.openxmlformats.org/officeDocument/2006/relationships/image" Target="media/image65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header" Target="header3.xml"/><Relationship Id="rId122" Type="http://schemas.openxmlformats.org/officeDocument/2006/relationships/image" Target="media/image105.png"/><Relationship Id="rId143" Type="http://schemas.openxmlformats.org/officeDocument/2006/relationships/image" Target="media/image124.wmf"/><Relationship Id="rId148" Type="http://schemas.openxmlformats.org/officeDocument/2006/relationships/image" Target="media/image1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14.png"/><Relationship Id="rId47" Type="http://schemas.openxmlformats.org/officeDocument/2006/relationships/image" Target="media/image37.png"/><Relationship Id="rId68" Type="http://schemas.openxmlformats.org/officeDocument/2006/relationships/image" Target="media/image53.png"/><Relationship Id="rId89" Type="http://schemas.openxmlformats.org/officeDocument/2006/relationships/image" Target="media/image76.png"/><Relationship Id="rId112" Type="http://schemas.openxmlformats.org/officeDocument/2006/relationships/image" Target="media/image95.png"/><Relationship Id="rId133" Type="http://schemas.openxmlformats.org/officeDocument/2006/relationships/image" Target="media/image116.png"/><Relationship Id="rId154" Type="http://schemas.openxmlformats.org/officeDocument/2006/relationships/image" Target="media/image129.png"/><Relationship Id="rId16" Type="http://schemas.openxmlformats.org/officeDocument/2006/relationships/image" Target="media/image8.png"/><Relationship Id="rId37" Type="http://schemas.microsoft.com/office/2007/relationships/hdphoto" Target="media/hdphoto1.wdp"/><Relationship Id="rId58" Type="http://schemas.openxmlformats.org/officeDocument/2006/relationships/image" Target="media/image44.png"/><Relationship Id="rId79" Type="http://schemas.openxmlformats.org/officeDocument/2006/relationships/image" Target="media/image60.png"/><Relationship Id="rId102" Type="http://schemas.openxmlformats.org/officeDocument/2006/relationships/footer" Target="footer3.xml"/><Relationship Id="rId123" Type="http://schemas.openxmlformats.org/officeDocument/2006/relationships/image" Target="media/image106.png"/><Relationship Id="rId144" Type="http://schemas.openxmlformats.org/officeDocument/2006/relationships/image" Target="media/image122.png"/><Relationship Id="rId90" Type="http://schemas.openxmlformats.org/officeDocument/2006/relationships/image" Target="media/image73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10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10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15</Pages>
  <Words>1846</Words>
  <Characters>11630</Characters>
  <Application>Microsoft Office Word</Application>
  <DocSecurity>0</DocSecurity>
  <Lines>96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Lena 2727</cp:lastModifiedBy>
  <cp:revision>2</cp:revision>
  <cp:lastPrinted>2024-03-21T10:56:00Z</cp:lastPrinted>
  <dcterms:created xsi:type="dcterms:W3CDTF">2024-04-05T10:19:00Z</dcterms:created>
  <dcterms:modified xsi:type="dcterms:W3CDTF">2024-04-05T10:19:00Z</dcterms:modified>
</cp:coreProperties>
</file>